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095" w:rsidRPr="00BB58C7" w:rsidRDefault="005F4095" w:rsidP="00007DC3">
      <w:pPr>
        <w:jc w:val="center"/>
        <w:rPr>
          <w:b/>
          <w:sz w:val="28"/>
          <w:szCs w:val="28"/>
        </w:rPr>
      </w:pPr>
      <w:r w:rsidRPr="00BB58C7">
        <w:rPr>
          <w:b/>
          <w:sz w:val="28"/>
          <w:szCs w:val="28"/>
        </w:rPr>
        <w:t>приобретенное программное обеспечение</w:t>
      </w:r>
    </w:p>
    <w:p w:rsidR="005F4095" w:rsidRDefault="005F4095" w:rsidP="00007DC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9040"/>
        <w:gridCol w:w="4929"/>
      </w:tblGrid>
      <w:tr w:rsidR="005F4095" w:rsidTr="00267AD1">
        <w:tc>
          <w:tcPr>
            <w:tcW w:w="817" w:type="dxa"/>
          </w:tcPr>
          <w:p w:rsidR="005F4095" w:rsidRPr="00267AD1" w:rsidRDefault="005F4095" w:rsidP="00267AD1">
            <w:pPr>
              <w:jc w:val="center"/>
              <w:rPr>
                <w:b/>
              </w:rPr>
            </w:pPr>
            <w:r w:rsidRPr="00267AD1">
              <w:rPr>
                <w:b/>
              </w:rPr>
              <w:t>№</w:t>
            </w:r>
          </w:p>
        </w:tc>
        <w:tc>
          <w:tcPr>
            <w:tcW w:w="9040" w:type="dxa"/>
          </w:tcPr>
          <w:p w:rsidR="005F4095" w:rsidRPr="00267AD1" w:rsidRDefault="005F4095" w:rsidP="00267AD1">
            <w:pPr>
              <w:jc w:val="center"/>
              <w:rPr>
                <w:b/>
              </w:rPr>
            </w:pPr>
            <w:r w:rsidRPr="00267AD1">
              <w:rPr>
                <w:b/>
              </w:rPr>
              <w:t>Наименование</w:t>
            </w:r>
          </w:p>
        </w:tc>
        <w:tc>
          <w:tcPr>
            <w:tcW w:w="4929" w:type="dxa"/>
          </w:tcPr>
          <w:p w:rsidR="005F4095" w:rsidRPr="00267AD1" w:rsidRDefault="005F4095" w:rsidP="00267AD1">
            <w:pPr>
              <w:jc w:val="center"/>
              <w:rPr>
                <w:b/>
              </w:rPr>
            </w:pPr>
            <w:r w:rsidRPr="00267AD1">
              <w:rPr>
                <w:b/>
              </w:rPr>
              <w:t>Реквизиты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  <w:jc w:val="both"/>
            </w:pPr>
            <w:r w:rsidRPr="0064556D">
              <w:t xml:space="preserve">ПО «Антивирус Касперского» 2016-2017, регистрационный номер       KL4863RAUFQ </w:t>
            </w:r>
          </w:p>
          <w:p w:rsidR="005F4095" w:rsidRPr="0064556D" w:rsidRDefault="005F4095" w:rsidP="00267AD1">
            <w:pPr>
              <w:ind w:left="397"/>
            </w:pP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№ ХП-567116 от 29.08.2016</w:t>
            </w:r>
          </w:p>
          <w:p w:rsidR="005F4095" w:rsidRPr="0064556D" w:rsidRDefault="005F4095" w:rsidP="00267AD1">
            <w:pPr>
              <w:jc w:val="both"/>
            </w:pPr>
            <w:r w:rsidRPr="0064556D">
              <w:t>действие с 2016 по 2017 гг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2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«Антивирус Касперского» 2015-2016, регистрационный номер KL4863RAUFQ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действие с 2015 по 2016 гг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3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«Антивирус Касперского» 2014-2015, регистрационный номер KL4863RAUFQ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действие с 2014 по 2015 гг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4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 xml:space="preserve">ПО «Антивирус Касперского» 2013-2014 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№ СД-130712001 от 12.07.2013</w:t>
            </w:r>
          </w:p>
          <w:p w:rsidR="005F4095" w:rsidRPr="0064556D" w:rsidRDefault="005F4095" w:rsidP="00267AD1">
            <w:pPr>
              <w:jc w:val="both"/>
            </w:pPr>
            <w:r w:rsidRPr="0064556D">
              <w:t>действие с 2013 по 2014 гг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5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«Антивирус Касперского» 2012-2013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№ 32701/</w:t>
            </w:r>
            <w:r w:rsidRPr="0064556D">
              <w:rPr>
                <w:lang w:val="en-US"/>
              </w:rPr>
              <w:t>PNZ</w:t>
            </w:r>
            <w:r w:rsidRPr="0064556D">
              <w:t>1 от 12.07.2012</w:t>
            </w:r>
          </w:p>
          <w:p w:rsidR="005F4095" w:rsidRPr="0064556D" w:rsidRDefault="005F4095" w:rsidP="00267AD1">
            <w:pPr>
              <w:jc w:val="both"/>
            </w:pPr>
            <w:r w:rsidRPr="0064556D">
              <w:t>действие с 2012 по 2013 гг</w:t>
            </w:r>
          </w:p>
        </w:tc>
      </w:tr>
      <w:tr w:rsidR="005F4095" w:rsidRPr="00503469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6</w:t>
            </w:r>
          </w:p>
        </w:tc>
        <w:tc>
          <w:tcPr>
            <w:tcW w:w="9040" w:type="dxa"/>
          </w:tcPr>
          <w:p w:rsidR="005F4095" w:rsidRDefault="005F4095" w:rsidP="00267AD1">
            <w:pPr>
              <w:jc w:val="both"/>
            </w:pPr>
            <w:r w:rsidRPr="0064556D">
              <w:t>ПО «</w:t>
            </w:r>
            <w:r w:rsidRPr="0064556D">
              <w:rPr>
                <w:lang w:val="en-US"/>
              </w:rPr>
              <w:t>Microsof</w:t>
            </w:r>
            <w:r w:rsidRPr="0064556D">
              <w:t xml:space="preserve">» (подписка </w:t>
            </w:r>
            <w:r w:rsidRPr="0064556D">
              <w:rPr>
                <w:lang w:val="en-US"/>
              </w:rPr>
              <w:t>Eopen</w:t>
            </w:r>
            <w:r w:rsidRPr="0064556D">
              <w:t>); лицензия № 63167487, лицензия № 61853322:</w:t>
            </w:r>
          </w:p>
          <w:p w:rsidR="005F4095" w:rsidRPr="0064556D" w:rsidRDefault="005F4095" w:rsidP="00CE48A2">
            <w:pPr>
              <w:ind w:left="397"/>
              <w:rPr>
                <w:b/>
                <w:lang w:val="en-US"/>
              </w:rPr>
            </w:pPr>
            <w:r w:rsidRPr="0064556D">
              <w:rPr>
                <w:b/>
              </w:rPr>
              <w:t>включает</w:t>
            </w:r>
            <w:r w:rsidRPr="0064556D">
              <w:rPr>
                <w:b/>
                <w:lang w:val="en-US"/>
              </w:rPr>
              <w:t xml:space="preserve"> </w:t>
            </w:r>
            <w:r w:rsidRPr="0064556D">
              <w:rPr>
                <w:b/>
              </w:rPr>
              <w:t>в</w:t>
            </w:r>
            <w:r w:rsidRPr="0064556D">
              <w:rPr>
                <w:b/>
                <w:lang w:val="en-US"/>
              </w:rPr>
              <w:t xml:space="preserve"> </w:t>
            </w:r>
            <w:r w:rsidRPr="0064556D">
              <w:rPr>
                <w:b/>
              </w:rPr>
              <w:t>себя</w:t>
            </w:r>
            <w:r w:rsidRPr="0064556D">
              <w:rPr>
                <w:b/>
                <w:lang w:val="en-US"/>
              </w:rPr>
              <w:t>:</w:t>
            </w:r>
          </w:p>
          <w:p w:rsidR="005F4095" w:rsidRPr="0064556D" w:rsidRDefault="005F4095" w:rsidP="00267AD1">
            <w:pPr>
              <w:jc w:val="both"/>
              <w:rPr>
                <w:lang w:val="en-US"/>
              </w:rPr>
            </w:pPr>
            <w:r w:rsidRPr="0064556D">
              <w:rPr>
                <w:lang w:val="en-US"/>
              </w:rPr>
              <w:t xml:space="preserve">Microsoft Windows 7, Microsoft Windows 8, Microsoft Windows </w:t>
            </w:r>
            <w:smartTag w:uri="urn:schemas-microsoft-com:office:smarttags" w:element="place">
              <w:r>
                <w:rPr>
                  <w:lang w:val="en-US"/>
                </w:rPr>
                <w:t>Vista</w:t>
              </w:r>
            </w:smartTag>
            <w:r>
              <w:rPr>
                <w:lang w:val="en-US"/>
              </w:rPr>
              <w:t>.</w:t>
            </w:r>
          </w:p>
          <w:p w:rsidR="005F4095" w:rsidRPr="00070676" w:rsidRDefault="005F4095" w:rsidP="00CE48A2">
            <w:pPr>
              <w:rPr>
                <w:lang w:val="en-US"/>
              </w:rPr>
            </w:pPr>
            <w:r w:rsidRPr="0064556D">
              <w:rPr>
                <w:lang w:val="en-US"/>
              </w:rPr>
              <w:t xml:space="preserve">Microsoft Office </w:t>
            </w:r>
            <w:r>
              <w:rPr>
                <w:lang w:val="en-US"/>
              </w:rPr>
              <w:t>Standard 2007 (</w:t>
            </w:r>
            <w:r>
              <w:t>включает</w:t>
            </w:r>
            <w:r w:rsidRPr="00EB0C76">
              <w:rPr>
                <w:lang w:val="en-US"/>
              </w:rPr>
              <w:t xml:space="preserve"> </w:t>
            </w:r>
            <w:r>
              <w:t>в</w:t>
            </w:r>
            <w:r w:rsidRPr="00EB0C76">
              <w:rPr>
                <w:lang w:val="en-US"/>
              </w:rPr>
              <w:t xml:space="preserve"> </w:t>
            </w:r>
            <w:r>
              <w:t>себя</w:t>
            </w:r>
            <w:r>
              <w:rPr>
                <w:lang w:val="en-US"/>
              </w:rPr>
              <w:t xml:space="preserve"> Microsoft Word 2007, Microsoft Exel 2007, </w:t>
            </w:r>
            <w:r w:rsidRPr="00EB0C76">
              <w:rPr>
                <w:lang w:val="en-US"/>
              </w:rPr>
              <w:t>Microsoft PowerPoint</w:t>
            </w:r>
            <w:r>
              <w:rPr>
                <w:lang w:val="en-US"/>
              </w:rPr>
              <w:t xml:space="preserve"> 2007) (47 </w:t>
            </w:r>
            <w:r>
              <w:t>лицензий</w:t>
            </w:r>
            <w:r>
              <w:rPr>
                <w:lang w:val="en-US"/>
              </w:rPr>
              <w:t>)</w:t>
            </w:r>
            <w:r w:rsidRPr="0064556D">
              <w:rPr>
                <w:lang w:val="en-US"/>
              </w:rPr>
              <w:t xml:space="preserve"> </w:t>
            </w:r>
          </w:p>
          <w:p w:rsidR="005F4095" w:rsidRPr="00496FB3" w:rsidRDefault="005F4095" w:rsidP="00CE48A2">
            <w:pPr>
              <w:rPr>
                <w:lang w:val="en-US"/>
              </w:rPr>
            </w:pPr>
            <w:r>
              <w:rPr>
                <w:lang w:val="en-US"/>
              </w:rPr>
              <w:t>Microsoft Word 2007</w:t>
            </w:r>
            <w:r w:rsidRPr="00496FB3">
              <w:rPr>
                <w:lang w:val="en-US"/>
              </w:rPr>
              <w:t xml:space="preserve"> (11 </w:t>
            </w:r>
            <w:r>
              <w:t>лицензий</w:t>
            </w:r>
            <w:r w:rsidRPr="00496FB3">
              <w:rPr>
                <w:lang w:val="en-US"/>
              </w:rPr>
              <w:t>)</w:t>
            </w:r>
          </w:p>
          <w:p w:rsidR="005F4095" w:rsidRPr="00496FB3" w:rsidRDefault="005F4095" w:rsidP="00CE48A2">
            <w:pPr>
              <w:rPr>
                <w:lang w:val="en-US"/>
              </w:rPr>
            </w:pPr>
            <w:r w:rsidRPr="0064556D">
              <w:rPr>
                <w:lang w:val="en-US"/>
              </w:rPr>
              <w:t xml:space="preserve">Microsoft Office </w:t>
            </w:r>
            <w:r>
              <w:rPr>
                <w:lang w:val="en-US"/>
              </w:rPr>
              <w:t>Standard 20</w:t>
            </w:r>
            <w:r w:rsidRPr="00CE48A2">
              <w:rPr>
                <w:lang w:val="en-US"/>
              </w:rPr>
              <w:t>1</w:t>
            </w:r>
            <w:r>
              <w:rPr>
                <w:lang w:val="en-US"/>
              </w:rPr>
              <w:t>0 (</w:t>
            </w:r>
            <w:r>
              <w:t>включает</w:t>
            </w:r>
            <w:r w:rsidRPr="00EB0C76">
              <w:rPr>
                <w:lang w:val="en-US"/>
              </w:rPr>
              <w:t xml:space="preserve"> </w:t>
            </w:r>
            <w:r>
              <w:t>в</w:t>
            </w:r>
            <w:r w:rsidRPr="00EB0C76">
              <w:rPr>
                <w:lang w:val="en-US"/>
              </w:rPr>
              <w:t xml:space="preserve"> </w:t>
            </w:r>
            <w:r>
              <w:t>себя</w:t>
            </w:r>
            <w:r>
              <w:rPr>
                <w:lang w:val="en-US"/>
              </w:rPr>
              <w:t xml:space="preserve"> Microsoft Word 20</w:t>
            </w:r>
            <w:r w:rsidRPr="00CE48A2">
              <w:rPr>
                <w:lang w:val="en-US"/>
              </w:rPr>
              <w:t>1</w:t>
            </w:r>
            <w:r>
              <w:rPr>
                <w:lang w:val="en-US"/>
              </w:rPr>
              <w:t>0, Microsoft Exel 20</w:t>
            </w:r>
            <w:r w:rsidRPr="00CE48A2">
              <w:rPr>
                <w:lang w:val="en-US"/>
              </w:rPr>
              <w:t>1</w:t>
            </w:r>
            <w:r>
              <w:rPr>
                <w:lang w:val="en-US"/>
              </w:rPr>
              <w:t xml:space="preserve">0, </w:t>
            </w:r>
            <w:r w:rsidRPr="00EB0C76">
              <w:rPr>
                <w:lang w:val="en-US"/>
              </w:rPr>
              <w:t>Microsoft PowerPoint</w:t>
            </w:r>
            <w:r>
              <w:rPr>
                <w:lang w:val="en-US"/>
              </w:rPr>
              <w:t xml:space="preserve"> 20</w:t>
            </w:r>
            <w:r w:rsidRPr="00CE48A2">
              <w:rPr>
                <w:lang w:val="en-US"/>
              </w:rPr>
              <w:t>1</w:t>
            </w:r>
            <w:r>
              <w:rPr>
                <w:lang w:val="en-US"/>
              </w:rPr>
              <w:t>0) (</w:t>
            </w:r>
            <w:r w:rsidRPr="00100C58">
              <w:rPr>
                <w:lang w:val="en-US"/>
              </w:rPr>
              <w:t>50</w:t>
            </w:r>
            <w:r>
              <w:rPr>
                <w:lang w:val="en-US"/>
              </w:rPr>
              <w:t xml:space="preserve"> </w:t>
            </w:r>
            <w:r>
              <w:t>лицензий</w:t>
            </w:r>
            <w:r>
              <w:rPr>
                <w:lang w:val="en-US"/>
              </w:rPr>
              <w:t>)</w:t>
            </w:r>
          </w:p>
          <w:p w:rsidR="005F4095" w:rsidRPr="001E3E8E" w:rsidRDefault="005F4095" w:rsidP="00CE48A2">
            <w:pPr>
              <w:rPr>
                <w:lang w:val="en-US"/>
              </w:rPr>
            </w:pPr>
            <w:r>
              <w:rPr>
                <w:lang w:val="en-US"/>
              </w:rPr>
              <w:t>Microsoft Office Professional Plus 2007 (</w:t>
            </w:r>
            <w:r>
              <w:t>включает</w:t>
            </w:r>
            <w:r w:rsidRPr="00EB0C76">
              <w:rPr>
                <w:lang w:val="en-US"/>
              </w:rPr>
              <w:t xml:space="preserve"> </w:t>
            </w:r>
            <w:r>
              <w:t>в</w:t>
            </w:r>
            <w:r w:rsidRPr="00EB0C76">
              <w:rPr>
                <w:lang w:val="en-US"/>
              </w:rPr>
              <w:t xml:space="preserve"> </w:t>
            </w:r>
            <w:r>
              <w:t>себя</w:t>
            </w:r>
            <w:r>
              <w:rPr>
                <w:lang w:val="en-US"/>
              </w:rPr>
              <w:t xml:space="preserve"> Microsoft Word 2007, Microsoft Exel 2007, </w:t>
            </w:r>
            <w:r w:rsidRPr="00EB0C76">
              <w:rPr>
                <w:lang w:val="en-US"/>
              </w:rPr>
              <w:t>Microsoft PowerPoint</w:t>
            </w:r>
            <w:r>
              <w:rPr>
                <w:lang w:val="en-US"/>
              </w:rPr>
              <w:t xml:space="preserve"> 2007) (203 </w:t>
            </w:r>
            <w:r>
              <w:t>лицензии</w:t>
            </w:r>
            <w:r>
              <w:rPr>
                <w:lang w:val="en-US"/>
              </w:rPr>
              <w:t>)</w:t>
            </w:r>
            <w:r w:rsidRPr="001E3E8E">
              <w:rPr>
                <w:lang w:val="en-US"/>
              </w:rPr>
              <w:t>,</w:t>
            </w:r>
          </w:p>
          <w:p w:rsidR="005F4095" w:rsidRPr="00333453" w:rsidRDefault="005F4095" w:rsidP="00CE48A2">
            <w:pPr>
              <w:rPr>
                <w:lang w:val="en-US"/>
              </w:rPr>
            </w:pPr>
            <w:r>
              <w:rPr>
                <w:lang w:val="en-US"/>
              </w:rPr>
              <w:t>Microsoft Server</w:t>
            </w:r>
            <w:r w:rsidRPr="00333453">
              <w:rPr>
                <w:lang w:val="en-US"/>
              </w:rPr>
              <w:t xml:space="preserve"> </w:t>
            </w:r>
            <w:r>
              <w:rPr>
                <w:lang w:val="en-US"/>
              </w:rPr>
              <w:t>Enterprise 2003</w:t>
            </w:r>
            <w:r w:rsidRPr="00333453">
              <w:rPr>
                <w:lang w:val="en-US"/>
              </w:rPr>
              <w:t xml:space="preserve"> </w:t>
            </w:r>
            <w:r>
              <w:rPr>
                <w:lang w:val="en-US"/>
              </w:rPr>
              <w:t>Release 2 (</w:t>
            </w:r>
            <w:r w:rsidRPr="00396BAD">
              <w:rPr>
                <w:lang w:val="en-US"/>
              </w:rPr>
              <w:t>5</w:t>
            </w:r>
            <w:r w:rsidRPr="00333453">
              <w:rPr>
                <w:lang w:val="en-US"/>
              </w:rPr>
              <w:t xml:space="preserve"> </w:t>
            </w:r>
            <w:r>
              <w:t>лицензии</w:t>
            </w:r>
            <w:r>
              <w:rPr>
                <w:lang w:val="en-US"/>
              </w:rPr>
              <w:t xml:space="preserve">), </w:t>
            </w:r>
          </w:p>
          <w:p w:rsidR="005F4095" w:rsidRDefault="005F4095" w:rsidP="00CE48A2">
            <w:pPr>
              <w:rPr>
                <w:lang w:val="en-US"/>
              </w:rPr>
            </w:pPr>
            <w:r>
              <w:rPr>
                <w:lang w:val="en-US"/>
              </w:rPr>
              <w:t>Microsoft Server Enterprise 2008 Release 2 (</w:t>
            </w:r>
            <w:r w:rsidRPr="00333453">
              <w:rPr>
                <w:lang w:val="en-US"/>
              </w:rPr>
              <w:t xml:space="preserve">3 </w:t>
            </w:r>
            <w:r>
              <w:t>лицензии</w:t>
            </w:r>
            <w:r>
              <w:rPr>
                <w:lang w:val="en-US"/>
              </w:rPr>
              <w:t>),</w:t>
            </w:r>
          </w:p>
          <w:p w:rsidR="005F4095" w:rsidRDefault="005F4095" w:rsidP="00CE48A2">
            <w:pPr>
              <w:rPr>
                <w:lang w:val="en-US"/>
              </w:rPr>
            </w:pPr>
            <w:r>
              <w:rPr>
                <w:lang w:val="en-US"/>
              </w:rPr>
              <w:t>Microsoft Server User CAL 2008 Release 2 (15</w:t>
            </w:r>
            <w:r w:rsidRPr="00333453">
              <w:rPr>
                <w:lang w:val="en-US"/>
              </w:rPr>
              <w:t xml:space="preserve"> </w:t>
            </w:r>
            <w:r>
              <w:t>лицензии</w:t>
            </w:r>
            <w:r>
              <w:rPr>
                <w:lang w:val="en-US"/>
              </w:rPr>
              <w:t>),</w:t>
            </w:r>
          </w:p>
          <w:p w:rsidR="005F4095" w:rsidRPr="00396BAD" w:rsidRDefault="005F4095" w:rsidP="00CE48A2">
            <w:pPr>
              <w:rPr>
                <w:lang w:val="en-US"/>
              </w:rPr>
            </w:pPr>
            <w:r>
              <w:rPr>
                <w:lang w:val="en-US"/>
              </w:rPr>
              <w:t>Microsoft Server User CAL 2003 Release 2 (82</w:t>
            </w:r>
            <w:r w:rsidRPr="00333453">
              <w:rPr>
                <w:lang w:val="en-US"/>
              </w:rPr>
              <w:t xml:space="preserve"> </w:t>
            </w:r>
            <w:r>
              <w:t>лицензии</w:t>
            </w:r>
            <w:r>
              <w:rPr>
                <w:lang w:val="en-US"/>
              </w:rPr>
              <w:t>)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старше 5 лет (отсутствует)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7</w:t>
            </w:r>
          </w:p>
        </w:tc>
        <w:tc>
          <w:tcPr>
            <w:tcW w:w="9040" w:type="dxa"/>
          </w:tcPr>
          <w:p w:rsidR="005F4095" w:rsidRPr="0064556D" w:rsidRDefault="005F4095" w:rsidP="00503469">
            <w:pPr>
              <w:rPr>
                <w:rStyle w:val="FontStyle28"/>
                <w:b w:val="0"/>
                <w:bCs/>
                <w:sz w:val="24"/>
              </w:rPr>
            </w:pPr>
            <w:r w:rsidRPr="0064556D">
              <w:t>ПО «</w:t>
            </w:r>
            <w:r w:rsidRPr="0064556D">
              <w:rPr>
                <w:lang w:val="en-US"/>
              </w:rPr>
              <w:t>Microsoft</w:t>
            </w:r>
            <w:r w:rsidRPr="0064556D">
              <w:t xml:space="preserve"> </w:t>
            </w:r>
            <w:r w:rsidRPr="0064556D">
              <w:rPr>
                <w:lang w:val="en-US"/>
              </w:rPr>
              <w:t>Windows</w:t>
            </w:r>
            <w:r w:rsidRPr="0064556D">
              <w:t xml:space="preserve">» (подписка </w:t>
            </w:r>
            <w:r w:rsidRPr="0064556D">
              <w:rPr>
                <w:lang w:val="en-US"/>
              </w:rPr>
              <w:t>DreamSpark</w:t>
            </w:r>
            <w:r w:rsidRPr="0064556D">
              <w:t>/</w:t>
            </w:r>
            <w:r w:rsidRPr="0064556D">
              <w:rPr>
                <w:lang w:val="en-US"/>
              </w:rPr>
              <w:t>Microsoft</w:t>
            </w:r>
            <w:r w:rsidRPr="0064556D">
              <w:t xml:space="preserve"> </w:t>
            </w:r>
            <w:r w:rsidRPr="0064556D">
              <w:rPr>
                <w:lang w:val="en-US"/>
              </w:rPr>
              <w:t>Imagine</w:t>
            </w:r>
            <w:r w:rsidRPr="0064556D">
              <w:t xml:space="preserve"> </w:t>
            </w:r>
            <w:r w:rsidRPr="0064556D">
              <w:rPr>
                <w:lang w:val="en-US"/>
              </w:rPr>
              <w:t>Standart</w:t>
            </w:r>
            <w:r w:rsidRPr="0064556D">
              <w:t>); регистрационный номер 00037</w:t>
            </w:r>
            <w:r w:rsidRPr="0064556D">
              <w:rPr>
                <w:lang w:val="en-US"/>
              </w:rPr>
              <w:t>FFEBACF</w:t>
            </w:r>
            <w:r w:rsidRPr="0064556D">
              <w:t>8</w:t>
            </w:r>
            <w:r w:rsidRPr="0064556D">
              <w:rPr>
                <w:lang w:val="en-US"/>
              </w:rPr>
              <w:t>FD</w:t>
            </w:r>
            <w:r w:rsidRPr="0064556D">
              <w:t xml:space="preserve">7, </w:t>
            </w:r>
          </w:p>
          <w:p w:rsidR="005F4095" w:rsidRPr="0064556D" w:rsidRDefault="005F4095" w:rsidP="00267AD1">
            <w:pPr>
              <w:ind w:left="397"/>
              <w:rPr>
                <w:b/>
                <w:lang w:val="en-US"/>
              </w:rPr>
            </w:pPr>
            <w:r w:rsidRPr="0064556D">
              <w:rPr>
                <w:b/>
              </w:rPr>
              <w:t>включает</w:t>
            </w:r>
            <w:r w:rsidRPr="0064556D">
              <w:rPr>
                <w:b/>
                <w:lang w:val="en-US"/>
              </w:rPr>
              <w:t xml:space="preserve"> </w:t>
            </w:r>
            <w:r w:rsidRPr="0064556D">
              <w:rPr>
                <w:b/>
              </w:rPr>
              <w:t>в</w:t>
            </w:r>
            <w:r w:rsidRPr="0064556D">
              <w:rPr>
                <w:b/>
                <w:lang w:val="en-US"/>
              </w:rPr>
              <w:t xml:space="preserve"> </w:t>
            </w:r>
            <w:r w:rsidRPr="0064556D">
              <w:rPr>
                <w:b/>
              </w:rPr>
              <w:t>себя</w:t>
            </w:r>
            <w:r w:rsidRPr="0064556D">
              <w:rPr>
                <w:b/>
                <w:lang w:val="en-US"/>
              </w:rPr>
              <w:t>:</w:t>
            </w:r>
          </w:p>
          <w:p w:rsidR="005F4095" w:rsidRPr="0064556D" w:rsidRDefault="005F4095" w:rsidP="00267AD1">
            <w:pPr>
              <w:jc w:val="both"/>
              <w:rPr>
                <w:lang w:val="en-US"/>
              </w:rPr>
            </w:pPr>
            <w:r w:rsidRPr="0064556D">
              <w:rPr>
                <w:lang w:val="en-US"/>
              </w:rPr>
              <w:t>Microsoft Windows XP, Microsoft Windows 7, Microsoft Windows 8, Microsoft Windows 8.1, Microsoft Windows 10, Microsoft Windows Server 2008, Microsoft Windows Server 2010, Microsoft Windows Server 2012</w:t>
            </w:r>
          </w:p>
          <w:p w:rsidR="005F4095" w:rsidRPr="0064556D" w:rsidRDefault="005F4095" w:rsidP="00267AD1">
            <w:pPr>
              <w:jc w:val="both"/>
              <w:rPr>
                <w:lang w:val="en-US"/>
              </w:rPr>
            </w:pPr>
            <w:r w:rsidRPr="0064556D">
              <w:rPr>
                <w:lang w:val="en-US"/>
              </w:rPr>
              <w:t>Microsoft Office Visio 2003, Microsoft Office Visio 2007, Microsoft Office Visio 2010, Microsoft Office Access 2013, Microsoft Office Access 2016</w:t>
            </w:r>
          </w:p>
          <w:p w:rsidR="005F4095" w:rsidRPr="0064556D" w:rsidRDefault="005F4095" w:rsidP="00267AD1">
            <w:pPr>
              <w:jc w:val="both"/>
              <w:rPr>
                <w:lang w:val="en-US"/>
              </w:rPr>
            </w:pPr>
            <w:r w:rsidRPr="0064556D">
              <w:rPr>
                <w:lang w:val="en-US"/>
              </w:rPr>
              <w:t>Microsoft Office Access 2003, Microsoft Office Access 2007, Microsoft Office Access 2010, Microsoft Office Access 2012, Microsoft Office Access 2013, Microsoft Office Access 2016</w:t>
            </w:r>
          </w:p>
          <w:p w:rsidR="005F4095" w:rsidRPr="0064556D" w:rsidRDefault="005F4095" w:rsidP="00267AD1">
            <w:pPr>
              <w:jc w:val="both"/>
              <w:rPr>
                <w:lang w:val="en-US"/>
              </w:rPr>
            </w:pPr>
            <w:r w:rsidRPr="0064556D">
              <w:rPr>
                <w:lang w:val="en-US"/>
              </w:rPr>
              <w:t>Microsoft Visual Studio 2005, Microsoft Visual Studio 2008, Microsoft Visual Studio 2010, Microsoft Visual Studio 2012, Microsoft Visual Studio 2013, Microsoft Visual Studio 2016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 xml:space="preserve">договор № СД-130712001 от 12.07.2013 (подписка до 31 августа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2017 г</w:t>
              </w:r>
            </w:smartTag>
            <w:r w:rsidRPr="0064556D">
              <w:t>.)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8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 xml:space="preserve">ПО «Система автоматизации библиотек ИРБИС64», регистрационный номер 2005612662 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№ С2/30-01-12 от 30 января 2012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9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</w:t>
            </w:r>
            <w:r w:rsidRPr="0064556D">
              <w:rPr>
                <w:lang w:val="en-US"/>
              </w:rPr>
              <w:t>MathCad</w:t>
            </w:r>
            <w:r w:rsidRPr="0064556D">
              <w:t>», регистрационный номер 969/</w:t>
            </w:r>
            <w:r w:rsidRPr="0064556D">
              <w:rPr>
                <w:lang w:val="en-US"/>
              </w:rPr>
              <w:t>CL</w:t>
            </w:r>
            <w:r w:rsidRPr="0064556D">
              <w:t>073530 (25 лицензий)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 xml:space="preserve">договор АО «СофтЛайн Трейд»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2010 г</w:t>
              </w:r>
            </w:smartTag>
            <w:r w:rsidRPr="0064556D">
              <w:t>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10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</w:t>
            </w:r>
            <w:r w:rsidRPr="0064556D">
              <w:rPr>
                <w:lang w:val="en-US"/>
              </w:rPr>
              <w:t>MathLab</w:t>
            </w:r>
            <w:r w:rsidRPr="0064556D">
              <w:t>», лицензионный номер 234786 (26 лицензий)</w:t>
            </w:r>
          </w:p>
        </w:tc>
        <w:tc>
          <w:tcPr>
            <w:tcW w:w="4929" w:type="dxa"/>
          </w:tcPr>
          <w:p w:rsidR="005F4095" w:rsidRPr="0064556D" w:rsidRDefault="005F4095" w:rsidP="00450D75">
            <w:pPr>
              <w:jc w:val="both"/>
            </w:pPr>
            <w:r w:rsidRPr="0064556D">
              <w:t xml:space="preserve">договор АО «СофтЛайн Трейд»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2010 г</w:t>
              </w:r>
            </w:smartTag>
            <w:r w:rsidRPr="0064556D">
              <w:t>.</w:t>
            </w:r>
          </w:p>
          <w:p w:rsidR="005F4095" w:rsidRPr="0064556D" w:rsidRDefault="005F4095" w:rsidP="00450D75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11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</w:t>
            </w:r>
            <w:r w:rsidRPr="0064556D">
              <w:rPr>
                <w:lang w:val="en-US"/>
              </w:rPr>
              <w:t>MathCa</w:t>
            </w:r>
            <w:r>
              <w:rPr>
                <w:lang w:val="en-US"/>
              </w:rPr>
              <w:t>d</w:t>
            </w:r>
            <w:r w:rsidRPr="0064556D">
              <w:t>» регистрационный номер лицензии 1339/</w:t>
            </w:r>
            <w:r w:rsidRPr="0064556D">
              <w:rPr>
                <w:lang w:val="en-US"/>
              </w:rPr>
              <w:t>CL</w:t>
            </w:r>
            <w:r w:rsidRPr="0064556D">
              <w:t>066853 (50 локальных лицензий)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 xml:space="preserve">договор </w:t>
            </w:r>
            <w:r w:rsidRPr="0064556D">
              <w:rPr>
                <w:lang w:val="en-US"/>
              </w:rPr>
              <w:t>PTC</w:t>
            </w:r>
            <w:r w:rsidRPr="0064556D">
              <w:t xml:space="preserve"> </w:t>
            </w:r>
            <w:r w:rsidRPr="0064556D">
              <w:rPr>
                <w:lang w:val="en-US"/>
              </w:rPr>
              <w:t>Software</w:t>
            </w:r>
            <w:r w:rsidRPr="0064556D">
              <w:t xml:space="preserve"> от 5 октября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2012 г</w:t>
              </w:r>
            </w:smartTag>
            <w:r w:rsidRPr="0064556D">
              <w:t>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13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Компас 3D 12 версия (80 лицензий)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 xml:space="preserve">договор АО «СофтЛайн Трейд»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2010 г</w:t>
              </w:r>
            </w:smartTag>
            <w:r w:rsidRPr="0064556D">
              <w:t>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14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 xml:space="preserve">ПО </w:t>
            </w:r>
            <w:r w:rsidRPr="0064556D">
              <w:rPr>
                <w:lang w:val="en-US"/>
              </w:rPr>
              <w:t>SolidWorks</w:t>
            </w:r>
            <w:r w:rsidRPr="0064556D">
              <w:t xml:space="preserve"> серийный номер инсталляции (30</w:t>
            </w:r>
            <w:r>
              <w:t xml:space="preserve"> шт.</w:t>
            </w:r>
            <w:r w:rsidRPr="0064556D">
              <w:t>) лицензионный номер 9710 0038 9861 0623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 xml:space="preserve">договор о сотрудничестве №Т010904 от 1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2004 г</w:t>
              </w:r>
            </w:smartTag>
            <w:r w:rsidRPr="0064556D">
              <w:t>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FD474E">
              <w:t>1</w:t>
            </w:r>
            <w:r w:rsidRPr="0064556D">
              <w:t>5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 xml:space="preserve">ПО </w:t>
            </w:r>
            <w:r w:rsidRPr="0064556D">
              <w:rPr>
                <w:lang w:val="en-US"/>
              </w:rPr>
              <w:t>SolidWorks</w:t>
            </w:r>
            <w:r w:rsidRPr="0064556D">
              <w:t xml:space="preserve"> серийный номер инсталляции лицензионный номер 9710 0038 9861 0623</w:t>
            </w:r>
            <w:r>
              <w:t xml:space="preserve"> </w:t>
            </w:r>
            <w:r w:rsidRPr="0064556D">
              <w:t>(</w:t>
            </w:r>
            <w:r>
              <w:t>увеличение количества лицензий до 200 шт.</w:t>
            </w:r>
            <w:r w:rsidRPr="0064556D">
              <w:t>)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both"/>
            </w:pPr>
            <w:r w:rsidRPr="0064556D">
              <w:t>договор №</w:t>
            </w:r>
            <w:r w:rsidRPr="0064556D">
              <w:rPr>
                <w:lang w:val="en-US"/>
              </w:rPr>
              <w:t>U</w:t>
            </w:r>
            <w:r w:rsidRPr="0064556D">
              <w:t>110510</w:t>
            </w:r>
            <w:r w:rsidRPr="0064556D">
              <w:rPr>
                <w:lang w:val="en-US"/>
              </w:rPr>
              <w:t>M</w:t>
            </w:r>
            <w:r w:rsidRPr="0064556D">
              <w:t xml:space="preserve"> от 1 сентября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2010 г</w:t>
              </w:r>
            </w:smartTag>
            <w:r w:rsidRPr="0064556D">
              <w:t>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16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ПО «1С: Предприятие 8.0.», регистрационный номер 8972027 (1 лицензия)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о сотрудничестве от 01.04.14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17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>Консультант+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 xml:space="preserve">Договор о сотрудничестве от 3 января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4556D">
                <w:t>2002 г</w:t>
              </w:r>
            </w:smartTag>
            <w:r w:rsidRPr="0064556D">
              <w:t>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 w:rsidRPr="0064556D">
              <w:t>18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64556D">
              <w:t xml:space="preserve">Система Гарант 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 w:rsidRPr="0064556D">
              <w:t>Договор 2012-У302 от 10 января 2012г.</w:t>
            </w:r>
          </w:p>
          <w:p w:rsidR="005F4095" w:rsidRPr="0064556D" w:rsidRDefault="005F4095" w:rsidP="00267AD1">
            <w:pPr>
              <w:jc w:val="both"/>
            </w:pPr>
            <w:r w:rsidRPr="0064556D"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Pr="0064556D" w:rsidRDefault="005F4095" w:rsidP="00267AD1">
            <w:pPr>
              <w:jc w:val="center"/>
            </w:pPr>
            <w:r>
              <w:t>19</w:t>
            </w:r>
          </w:p>
        </w:tc>
        <w:tc>
          <w:tcPr>
            <w:tcW w:w="9040" w:type="dxa"/>
          </w:tcPr>
          <w:p w:rsidR="005F4095" w:rsidRPr="0064556D" w:rsidRDefault="005F4095" w:rsidP="00267AD1">
            <w:pPr>
              <w:ind w:left="397"/>
            </w:pPr>
            <w:r w:rsidRPr="008B652D">
              <w:rPr>
                <w:lang w:val="en-US"/>
              </w:rPr>
              <w:t>Антиплагиат</w:t>
            </w:r>
            <w:r>
              <w:t xml:space="preserve"> (</w:t>
            </w:r>
            <w:r w:rsidRPr="00891756">
              <w:t>ЗАО Антиплагиат</w:t>
            </w:r>
            <w:r>
              <w:t>)</w:t>
            </w:r>
          </w:p>
        </w:tc>
        <w:tc>
          <w:tcPr>
            <w:tcW w:w="4929" w:type="dxa"/>
          </w:tcPr>
          <w:p w:rsidR="005F4095" w:rsidRPr="0064556D" w:rsidRDefault="005F4095" w:rsidP="00267AD1">
            <w:pPr>
              <w:jc w:val="both"/>
            </w:pPr>
            <w:r>
              <w:t>договор №359 на 2017-2018 гг.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  <w:r>
              <w:t>20</w:t>
            </w:r>
          </w:p>
        </w:tc>
        <w:tc>
          <w:tcPr>
            <w:tcW w:w="9040" w:type="dxa"/>
          </w:tcPr>
          <w:p w:rsidR="005F4095" w:rsidRPr="008B652D" w:rsidRDefault="005F4095" w:rsidP="00267AD1">
            <w:pPr>
              <w:ind w:left="397"/>
              <w:rPr>
                <w:lang w:val="en-US"/>
              </w:rPr>
            </w:pPr>
            <w:r w:rsidRPr="00056305">
              <w:t>Бизнес-курс: Корпорация Плюс Версия 4. Коллективный вариант</w:t>
            </w:r>
            <w:r>
              <w:t>.</w:t>
            </w:r>
          </w:p>
        </w:tc>
        <w:tc>
          <w:tcPr>
            <w:tcW w:w="4929" w:type="dxa"/>
          </w:tcPr>
          <w:p w:rsidR="005F4095" w:rsidRPr="00611B61" w:rsidRDefault="005F4095" w:rsidP="00267AD1">
            <w:pPr>
              <w:jc w:val="both"/>
            </w:pPr>
            <w:r>
              <w:t>покупка 2003 года, без договора, номер лицензии ВССР3-</w:t>
            </w:r>
            <w:r>
              <w:rPr>
                <w:lang w:val="en-US"/>
              </w:rPr>
              <w:t>I</w:t>
            </w:r>
            <w:r w:rsidRPr="00611B61">
              <w:t xml:space="preserve"> 2348</w:t>
            </w:r>
          </w:p>
          <w:p w:rsidR="005F4095" w:rsidRPr="00611B61" w:rsidRDefault="005F4095" w:rsidP="00267AD1">
            <w:pPr>
              <w:jc w:val="both"/>
            </w:pPr>
            <w:r>
              <w:t>бессрочный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  <w:r>
              <w:t>21</w:t>
            </w:r>
          </w:p>
        </w:tc>
        <w:tc>
          <w:tcPr>
            <w:tcW w:w="9040" w:type="dxa"/>
          </w:tcPr>
          <w:p w:rsidR="005F4095" w:rsidRPr="004E1742" w:rsidRDefault="005F4095" w:rsidP="00927659">
            <w:pPr>
              <w:ind w:left="397"/>
              <w:rPr>
                <w:rFonts w:eastAsia="T3Font_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smartTag w:uri="urn:schemas-microsoft-com:office:smarttags" w:element="place">
                <w:smartTag w:uri="urn:schemas-microsoft-com:office:smarttags" w:element="City">
                  <w:r>
                    <w:rPr>
                      <w:rFonts w:eastAsia="Arial Unicode MS"/>
                      <w:lang w:val="en-US"/>
                    </w:rPr>
                    <w:t>Mentor</w:t>
                  </w:r>
                </w:smartTag>
              </w:smartTag>
            </w:smartTag>
            <w:r w:rsidRPr="00984A35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Graphics</w:t>
            </w:r>
            <w:r w:rsidRPr="00E559FE">
              <w:rPr>
                <w:rFonts w:eastAsia="T3Font_0"/>
              </w:rPr>
              <w:t xml:space="preserve"> </w:t>
            </w:r>
            <w:r>
              <w:rPr>
                <w:rFonts w:eastAsia="T3Font_0"/>
                <w:lang w:val="en-US"/>
              </w:rPr>
              <w:t>FPGA</w:t>
            </w:r>
            <w:r w:rsidRPr="00927659">
              <w:rPr>
                <w:rFonts w:eastAsia="T3Font_0"/>
              </w:rPr>
              <w:t xml:space="preserve"> </w:t>
            </w:r>
            <w:r>
              <w:rPr>
                <w:rFonts w:eastAsia="T3Font_0"/>
                <w:lang w:val="en-US"/>
              </w:rPr>
              <w:t>Advantage</w:t>
            </w:r>
            <w:r w:rsidRPr="00927659">
              <w:rPr>
                <w:rFonts w:eastAsia="T3Font_0"/>
              </w:rPr>
              <w:t>.</w:t>
            </w:r>
          </w:p>
          <w:p w:rsidR="005F4095" w:rsidRPr="00056305" w:rsidRDefault="005F4095" w:rsidP="00927659">
            <w:pPr>
              <w:ind w:left="397"/>
            </w:pPr>
            <w:r w:rsidRPr="00E559FE">
              <w:rPr>
                <w:rFonts w:eastAsia="T3Font_0"/>
              </w:rPr>
              <w:t>Программный пакет</w:t>
            </w:r>
            <w:r>
              <w:rPr>
                <w:rFonts w:eastAsia="T3Font_0"/>
              </w:rPr>
              <w:t xml:space="preserve"> </w:t>
            </w:r>
            <w:r w:rsidRPr="00E559FE">
              <w:rPr>
                <w:rFonts w:eastAsia="T3Font_0"/>
              </w:rPr>
              <w:t>проектирования и верификации СБИС на системном и</w:t>
            </w:r>
            <w:r>
              <w:rPr>
                <w:rFonts w:eastAsia="T3Font_0"/>
              </w:rPr>
              <w:t xml:space="preserve"> </w:t>
            </w:r>
            <w:r w:rsidRPr="00E559FE">
              <w:rPr>
                <w:rFonts w:eastAsia="T3Font_0"/>
              </w:rPr>
              <w:t xml:space="preserve">функциональном уровне - </w:t>
            </w:r>
            <w:r w:rsidRPr="009B5D6F">
              <w:rPr>
                <w:rFonts w:eastAsia="T3Font_0"/>
                <w:b/>
                <w:bCs/>
              </w:rPr>
              <w:t>HEP Spt 2014-Design Verification Bnd SW</w:t>
            </w:r>
            <w:r w:rsidRPr="00FA7101">
              <w:rPr>
                <w:rFonts w:eastAsia="T3Font_0"/>
                <w:b/>
              </w:rPr>
              <w:t xml:space="preserve"> (годовая лицензия)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both"/>
            </w:pPr>
            <w:r w:rsidRPr="00927659">
              <w:t xml:space="preserve">Договор № </w:t>
            </w:r>
            <w:r w:rsidRPr="00927659">
              <w:rPr>
                <w:lang w:val="en-US"/>
              </w:rPr>
              <w:t>MG</w:t>
            </w:r>
            <w:r w:rsidRPr="00927659">
              <w:t>-1244/270415</w:t>
            </w:r>
          </w:p>
          <w:p w:rsidR="005F4095" w:rsidRPr="00927659" w:rsidRDefault="005F4095" w:rsidP="00267AD1">
            <w:pPr>
              <w:jc w:val="both"/>
            </w:pPr>
            <w:r>
              <w:t>годовой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Pr="004E7DC3" w:rsidRDefault="005F4095" w:rsidP="00927659">
            <w:pPr>
              <w:ind w:left="397"/>
            </w:pPr>
            <w:r>
              <w:t>ПК «Эколог-Про»</w:t>
            </w:r>
          </w:p>
          <w:p w:rsidR="005F4095" w:rsidRPr="00152A59" w:rsidRDefault="005F4095" w:rsidP="00927659">
            <w:pPr>
              <w:ind w:left="397"/>
              <w:rPr>
                <w:rFonts w:eastAsia="Arial Unicode MS"/>
              </w:rPr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«Техносферная безопасность»</w:t>
            </w:r>
          </w:p>
          <w:p w:rsidR="005F4095" w:rsidRPr="00496FB3" w:rsidRDefault="005F4095" w:rsidP="00267AD1">
            <w:pPr>
              <w:jc w:val="both"/>
            </w:pPr>
            <w:r>
              <w:t>(ТБ)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«АТП-эколог»</w:t>
            </w:r>
          </w:p>
          <w:p w:rsidR="005F4095" w:rsidRDefault="005F4095" w:rsidP="00927659">
            <w:pPr>
              <w:ind w:left="397"/>
            </w:pPr>
            <w:r>
              <w:t>НПП «Логус»</w:t>
            </w:r>
          </w:p>
        </w:tc>
        <w:tc>
          <w:tcPr>
            <w:tcW w:w="4929" w:type="dxa"/>
          </w:tcPr>
          <w:p w:rsidR="005F4095" w:rsidRPr="00496FB3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«Кедр»</w:t>
            </w:r>
          </w:p>
          <w:p w:rsidR="005F4095" w:rsidRDefault="005F4095" w:rsidP="00927659">
            <w:pPr>
              <w:ind w:left="397"/>
            </w:pPr>
            <w:r>
              <w:t>НПП «Логус»</w:t>
            </w:r>
          </w:p>
        </w:tc>
        <w:tc>
          <w:tcPr>
            <w:tcW w:w="4929" w:type="dxa"/>
          </w:tcPr>
          <w:p w:rsidR="005F4095" w:rsidRPr="00496FB3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«Зеркало ++»</w:t>
            </w:r>
          </w:p>
          <w:p w:rsidR="005F4095" w:rsidRDefault="005F4095" w:rsidP="00927659">
            <w:pPr>
              <w:ind w:left="397"/>
            </w:pPr>
            <w:r>
              <w:t>НПП «Логус»</w:t>
            </w:r>
          </w:p>
        </w:tc>
        <w:tc>
          <w:tcPr>
            <w:tcW w:w="4929" w:type="dxa"/>
          </w:tcPr>
          <w:p w:rsidR="005F4095" w:rsidRPr="00496FB3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«Котельные»</w:t>
            </w:r>
          </w:p>
          <w:p w:rsidR="005F4095" w:rsidRDefault="005F4095" w:rsidP="00927659">
            <w:pPr>
              <w:ind w:left="397"/>
            </w:pPr>
            <w:r>
              <w:t>НПП «Логус»</w:t>
            </w:r>
          </w:p>
        </w:tc>
        <w:tc>
          <w:tcPr>
            <w:tcW w:w="4929" w:type="dxa"/>
          </w:tcPr>
          <w:p w:rsidR="005F4095" w:rsidRPr="00496FB3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«АТП-отходы»</w:t>
            </w:r>
          </w:p>
          <w:p w:rsidR="005F4095" w:rsidRDefault="005F4095" w:rsidP="00927659">
            <w:pPr>
              <w:ind w:left="397"/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«Отходы» (версия 5.0)</w:t>
            </w:r>
          </w:p>
          <w:p w:rsidR="005F4095" w:rsidRDefault="005F4095" w:rsidP="00927659">
            <w:pPr>
              <w:ind w:left="397"/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УПРЗА Эколог (версия 3.1)</w:t>
            </w:r>
          </w:p>
          <w:p w:rsidR="005F4095" w:rsidRDefault="005F4095" w:rsidP="00927659">
            <w:pPr>
              <w:ind w:left="397"/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«Шум»</w:t>
            </w:r>
          </w:p>
          <w:p w:rsidR="005F4095" w:rsidRDefault="005F4095" w:rsidP="00927659">
            <w:pPr>
              <w:ind w:left="397"/>
            </w:pPr>
            <w:r>
              <w:t>НПП «Логус»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НДС-Эколог</w:t>
            </w:r>
          </w:p>
          <w:p w:rsidR="005F4095" w:rsidRDefault="005F4095" w:rsidP="00927659">
            <w:pPr>
              <w:ind w:left="397"/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ПК «Эколог-</w:t>
            </w:r>
            <w:r>
              <w:rPr>
                <w:lang w:val="en-US"/>
              </w:rPr>
              <w:t>POLLUTION</w:t>
            </w:r>
            <w:r>
              <w:t>»</w:t>
            </w:r>
            <w:r w:rsidRPr="004E7DC3">
              <w:t xml:space="preserve"> </w:t>
            </w:r>
            <w:r>
              <w:rPr>
                <w:lang w:val="en-US"/>
              </w:rPr>
              <w:t>v</w:t>
            </w:r>
            <w:r w:rsidRPr="004E7DC3">
              <w:t>.7.0</w:t>
            </w:r>
          </w:p>
          <w:p w:rsidR="005F4095" w:rsidRPr="00152A59" w:rsidRDefault="005F4095" w:rsidP="00927659">
            <w:pPr>
              <w:ind w:left="397"/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Программно-информацион</w:t>
            </w:r>
            <w:r>
              <w:softHyphen/>
              <w:t>ная система"ОЛИМП:ОКС"</w:t>
            </w:r>
          </w:p>
          <w:p w:rsidR="005F4095" w:rsidRDefault="005F4095" w:rsidP="00927659">
            <w:pPr>
              <w:ind w:left="397"/>
            </w:pPr>
            <w:r>
              <w:t>ООО "Термика", г.Москва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АСКОН "Компас 3d 11"</w:t>
            </w:r>
          </w:p>
          <w:p w:rsidR="005F4095" w:rsidRDefault="005F4095" w:rsidP="00927659">
            <w:pPr>
              <w:ind w:left="397"/>
            </w:pPr>
            <w:r>
              <w:t>ЗАО "Аскон", г.Москва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Расчет класса опасности отходов (</w:t>
            </w:r>
            <w:r>
              <w:rPr>
                <w:lang w:val="en-US"/>
              </w:rPr>
              <w:t>v</w:t>
            </w:r>
            <w:r>
              <w:t>.2.1)</w:t>
            </w:r>
          </w:p>
          <w:p w:rsidR="005F4095" w:rsidRDefault="005F4095" w:rsidP="00927659">
            <w:pPr>
              <w:ind w:left="397"/>
            </w:pPr>
            <w:r>
              <w:t>Фирма «Интеграл», г.Санкт-Петербург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Студия анализа риска 2011 «АХОВ»</w:t>
            </w:r>
          </w:p>
          <w:p w:rsidR="005F4095" w:rsidRDefault="005F4095" w:rsidP="00927659">
            <w:pPr>
              <w:ind w:left="397"/>
            </w:pPr>
            <w:r>
              <w:t>ООО «Айриск»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Студия анализа риска 2011 «Токси»</w:t>
            </w:r>
          </w:p>
          <w:p w:rsidR="005F4095" w:rsidRDefault="005F4095" w:rsidP="00927659">
            <w:pPr>
              <w:ind w:left="397"/>
            </w:pPr>
            <w:r>
              <w:t>ООО «Айриск»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Виртуальная лаборатория по теплотехнике</w:t>
            </w:r>
          </w:p>
          <w:p w:rsidR="005F4095" w:rsidRDefault="005F4095" w:rsidP="00927659">
            <w:pPr>
              <w:ind w:left="397"/>
            </w:pPr>
            <w:r>
              <w:t>Тверской государственный технический университет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  <w:tr w:rsidR="005F4095" w:rsidTr="00267AD1">
        <w:tc>
          <w:tcPr>
            <w:tcW w:w="817" w:type="dxa"/>
          </w:tcPr>
          <w:p w:rsidR="005F4095" w:rsidRDefault="005F4095" w:rsidP="00267AD1">
            <w:pPr>
              <w:jc w:val="center"/>
            </w:pPr>
          </w:p>
        </w:tc>
        <w:tc>
          <w:tcPr>
            <w:tcW w:w="9040" w:type="dxa"/>
          </w:tcPr>
          <w:p w:rsidR="005F4095" w:rsidRDefault="005F4095" w:rsidP="00927659">
            <w:pPr>
              <w:ind w:left="397"/>
            </w:pPr>
            <w:r>
              <w:t>Виртуальный лабораторный практику по гидравлике</w:t>
            </w:r>
          </w:p>
          <w:p w:rsidR="005F4095" w:rsidRDefault="005F4095" w:rsidP="00927659">
            <w:pPr>
              <w:ind w:left="397"/>
            </w:pPr>
            <w:r>
              <w:t>Тверской государственный технический университет</w:t>
            </w:r>
          </w:p>
        </w:tc>
        <w:tc>
          <w:tcPr>
            <w:tcW w:w="4929" w:type="dxa"/>
          </w:tcPr>
          <w:p w:rsidR="005F4095" w:rsidRPr="00152A59" w:rsidRDefault="005F4095" w:rsidP="00267AD1">
            <w:pPr>
              <w:jc w:val="both"/>
            </w:pPr>
            <w:r>
              <w:t>Бессрочный</w:t>
            </w:r>
            <w:r w:rsidRPr="00496FB3">
              <w:t xml:space="preserve">, </w:t>
            </w:r>
            <w:r>
              <w:t>договор на кафедре ТБ</w:t>
            </w:r>
          </w:p>
        </w:tc>
      </w:tr>
    </w:tbl>
    <w:p w:rsidR="005F4095" w:rsidRDefault="005F4095" w:rsidP="00007DC3">
      <w:pPr>
        <w:jc w:val="center"/>
      </w:pPr>
    </w:p>
    <w:p w:rsidR="005F4095" w:rsidRPr="00BB58C7" w:rsidRDefault="005F4095" w:rsidP="00007DC3">
      <w:pPr>
        <w:jc w:val="center"/>
        <w:rPr>
          <w:b/>
          <w:sz w:val="28"/>
          <w:szCs w:val="28"/>
        </w:rPr>
      </w:pPr>
      <w:r w:rsidRPr="00BB58C7">
        <w:rPr>
          <w:b/>
          <w:sz w:val="28"/>
          <w:szCs w:val="28"/>
        </w:rPr>
        <w:t>свободно распространяемое программное обеспечение</w:t>
      </w:r>
    </w:p>
    <w:p w:rsidR="005F4095" w:rsidRPr="00927659" w:rsidRDefault="005F4095" w:rsidP="00007DC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6"/>
        <w:gridCol w:w="6995"/>
        <w:gridCol w:w="6855"/>
      </w:tblGrid>
      <w:tr w:rsidR="005F4095" w:rsidRPr="0005207D" w:rsidTr="00267AD1">
        <w:tc>
          <w:tcPr>
            <w:tcW w:w="959" w:type="dxa"/>
          </w:tcPr>
          <w:p w:rsidR="005F4095" w:rsidRPr="00267AD1" w:rsidRDefault="005F4095" w:rsidP="00267AD1">
            <w:pPr>
              <w:jc w:val="center"/>
              <w:rPr>
                <w:b/>
              </w:rPr>
            </w:pPr>
            <w:r w:rsidRPr="00927659">
              <w:rPr>
                <w:b/>
              </w:rPr>
              <w:t>№</w:t>
            </w:r>
          </w:p>
        </w:tc>
        <w:tc>
          <w:tcPr>
            <w:tcW w:w="7229" w:type="dxa"/>
          </w:tcPr>
          <w:p w:rsidR="005F4095" w:rsidRPr="00927659" w:rsidRDefault="005F4095" w:rsidP="00267AD1">
            <w:pPr>
              <w:jc w:val="center"/>
            </w:pPr>
            <w:r w:rsidRPr="00267AD1">
              <w:rPr>
                <w:b/>
              </w:rPr>
              <w:t>наименование</w:t>
            </w:r>
          </w:p>
        </w:tc>
        <w:tc>
          <w:tcPr>
            <w:tcW w:w="6598" w:type="dxa"/>
          </w:tcPr>
          <w:p w:rsidR="005F4095" w:rsidRPr="00267AD1" w:rsidRDefault="005F4095" w:rsidP="00267AD1">
            <w:pPr>
              <w:jc w:val="center"/>
              <w:rPr>
                <w:b/>
              </w:rPr>
            </w:pPr>
            <w:r w:rsidRPr="00267AD1">
              <w:rPr>
                <w:b/>
              </w:rPr>
              <w:t>ссылка на сайт или соглашение о сотрудничестве</w:t>
            </w:r>
          </w:p>
        </w:tc>
      </w:tr>
      <w:tr w:rsidR="005F4095" w:rsidRPr="0005207D" w:rsidTr="00267AD1">
        <w:tc>
          <w:tcPr>
            <w:tcW w:w="959" w:type="dxa"/>
          </w:tcPr>
          <w:p w:rsidR="005F4095" w:rsidRPr="0005207D" w:rsidRDefault="005F4095" w:rsidP="00267AD1">
            <w:pPr>
              <w:jc w:val="center"/>
            </w:pPr>
            <w:r>
              <w:t>1</w:t>
            </w:r>
          </w:p>
        </w:tc>
        <w:tc>
          <w:tcPr>
            <w:tcW w:w="7229" w:type="dxa"/>
          </w:tcPr>
          <w:p w:rsidR="005F4095" w:rsidRPr="005056C9" w:rsidRDefault="005F4095" w:rsidP="00EF157C">
            <w:r w:rsidRPr="005056C9">
              <w:rPr>
                <w:lang w:val="en-US"/>
              </w:rPr>
              <w:t>Embarcadero</w:t>
            </w:r>
            <w:r w:rsidRPr="005056C9">
              <w:t xml:space="preserve"> </w:t>
            </w:r>
            <w:r w:rsidRPr="005056C9">
              <w:rPr>
                <w:lang w:val="en-US"/>
              </w:rPr>
              <w:t>Product</w:t>
            </w:r>
            <w:r w:rsidRPr="005056C9">
              <w:t xml:space="preserve"> </w:t>
            </w:r>
            <w:r w:rsidRPr="005056C9">
              <w:rPr>
                <w:lang w:val="en-US"/>
              </w:rPr>
              <w:t>Team</w:t>
            </w:r>
            <w:r w:rsidRPr="005056C9">
              <w:t xml:space="preserve">, регистрационный номер 737479, Сервер лицензий + </w:t>
            </w:r>
            <w:r w:rsidRPr="005056C9">
              <w:rPr>
                <w:lang w:val="en-US"/>
              </w:rPr>
              <w:t>RAD</w:t>
            </w:r>
            <w:r w:rsidRPr="005056C9">
              <w:t xml:space="preserve"> </w:t>
            </w:r>
            <w:r w:rsidRPr="005056C9">
              <w:rPr>
                <w:lang w:val="en-US"/>
              </w:rPr>
              <w:t>Studio</w:t>
            </w:r>
            <w:r w:rsidRPr="005056C9">
              <w:t xml:space="preserve"> 10.1 </w:t>
            </w:r>
            <w:r w:rsidRPr="005056C9">
              <w:rPr>
                <w:lang w:val="en-US"/>
              </w:rPr>
              <w:t>Berlin</w:t>
            </w:r>
            <w:r w:rsidRPr="005056C9">
              <w:t xml:space="preserve"> (среда для разработки учебная версия)</w:t>
            </w:r>
          </w:p>
        </w:tc>
        <w:tc>
          <w:tcPr>
            <w:tcW w:w="6598" w:type="dxa"/>
          </w:tcPr>
          <w:p w:rsidR="005F4095" w:rsidRPr="005056C9" w:rsidRDefault="005F4095" w:rsidP="00AC7DE5">
            <w:r w:rsidRPr="005056C9">
              <w:t>договорная форма от 15.02.2017</w:t>
            </w:r>
          </w:p>
        </w:tc>
      </w:tr>
      <w:tr w:rsidR="005F4095" w:rsidRPr="0005207D" w:rsidTr="00267AD1">
        <w:tc>
          <w:tcPr>
            <w:tcW w:w="959" w:type="dxa"/>
          </w:tcPr>
          <w:p w:rsidR="005F4095" w:rsidRPr="0005207D" w:rsidRDefault="005F4095" w:rsidP="00267AD1">
            <w:pPr>
              <w:jc w:val="center"/>
            </w:pPr>
            <w:r>
              <w:t>2</w:t>
            </w:r>
          </w:p>
        </w:tc>
        <w:tc>
          <w:tcPr>
            <w:tcW w:w="7229" w:type="dxa"/>
          </w:tcPr>
          <w:p w:rsidR="005F4095" w:rsidRPr="00EB2E22" w:rsidRDefault="005F4095" w:rsidP="00EB2E22">
            <w:pPr>
              <w:jc w:val="both"/>
            </w:pPr>
            <w:r w:rsidRPr="00EB2E22">
              <w:rPr>
                <w:bCs/>
              </w:rPr>
              <w:t>Lazarus</w:t>
            </w:r>
          </w:p>
        </w:tc>
        <w:tc>
          <w:tcPr>
            <w:tcW w:w="6598" w:type="dxa"/>
          </w:tcPr>
          <w:p w:rsidR="005F4095" w:rsidRPr="00AC7DE5" w:rsidRDefault="005F4095" w:rsidP="00AC7DE5">
            <w:hyperlink r:id="rId5" w:history="1">
              <w:r w:rsidRPr="00AC7DE5">
                <w:rPr>
                  <w:rStyle w:val="Hyperlink"/>
                </w:rPr>
                <w:t>https://ru.wikipedia.org/wiki/Lazarus</w:t>
              </w:r>
            </w:hyperlink>
          </w:p>
        </w:tc>
      </w:tr>
      <w:tr w:rsidR="005F4095" w:rsidRPr="0005207D" w:rsidTr="00267AD1">
        <w:tc>
          <w:tcPr>
            <w:tcW w:w="959" w:type="dxa"/>
          </w:tcPr>
          <w:p w:rsidR="005F4095" w:rsidRPr="0005207D" w:rsidRDefault="005F4095" w:rsidP="00267AD1">
            <w:pPr>
              <w:jc w:val="center"/>
            </w:pPr>
            <w:r>
              <w:t>3</w:t>
            </w:r>
          </w:p>
        </w:tc>
        <w:tc>
          <w:tcPr>
            <w:tcW w:w="7229" w:type="dxa"/>
          </w:tcPr>
          <w:p w:rsidR="005F4095" w:rsidRPr="00050709" w:rsidRDefault="005F4095" w:rsidP="00050709">
            <w:r w:rsidRPr="00050709">
              <w:t>7zip</w:t>
            </w:r>
          </w:p>
        </w:tc>
        <w:tc>
          <w:tcPr>
            <w:tcW w:w="6598" w:type="dxa"/>
          </w:tcPr>
          <w:p w:rsidR="005F4095" w:rsidRPr="00AC7DE5" w:rsidRDefault="005F4095" w:rsidP="00AC7DE5">
            <w:hyperlink r:id="rId6" w:history="1">
              <w:r w:rsidRPr="00AC7DE5">
                <w:rPr>
                  <w:rStyle w:val="Hyperlink"/>
                </w:rPr>
                <w:t>https://ru.wikipedia.org/wiki/7-Zip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05207D" w:rsidRDefault="005F4095" w:rsidP="00267AD1">
            <w:pPr>
              <w:jc w:val="center"/>
            </w:pPr>
            <w:r>
              <w:t>4</w:t>
            </w:r>
          </w:p>
        </w:tc>
        <w:tc>
          <w:tcPr>
            <w:tcW w:w="7229" w:type="dxa"/>
          </w:tcPr>
          <w:p w:rsidR="005F4095" w:rsidRPr="004E4423" w:rsidRDefault="005F4095" w:rsidP="00EB2E2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FreePascal</w:t>
            </w:r>
          </w:p>
        </w:tc>
        <w:tc>
          <w:tcPr>
            <w:tcW w:w="6598" w:type="dxa"/>
          </w:tcPr>
          <w:p w:rsidR="005F4095" w:rsidRPr="00AC7DE5" w:rsidRDefault="005F4095" w:rsidP="00AC7DE5">
            <w:pPr>
              <w:rPr>
                <w:lang w:val="en-US"/>
              </w:rPr>
            </w:pPr>
            <w:hyperlink r:id="rId7" w:history="1">
              <w:r w:rsidRPr="00AC7DE5">
                <w:rPr>
                  <w:rStyle w:val="Hyperlink"/>
                  <w:lang w:val="en-US"/>
                </w:rPr>
                <w:t>https://ru.wikipedia.org/wiki/Free_Pascal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5</w:t>
            </w:r>
          </w:p>
        </w:tc>
        <w:tc>
          <w:tcPr>
            <w:tcW w:w="7229" w:type="dxa"/>
          </w:tcPr>
          <w:p w:rsidR="005F4095" w:rsidRPr="003A7331" w:rsidRDefault="005F4095" w:rsidP="00EB2E2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GIMP</w:t>
            </w:r>
          </w:p>
        </w:tc>
        <w:tc>
          <w:tcPr>
            <w:tcW w:w="6598" w:type="dxa"/>
          </w:tcPr>
          <w:p w:rsidR="005F4095" w:rsidRPr="00AC7DE5" w:rsidRDefault="005F4095" w:rsidP="00AC7DE5">
            <w:pPr>
              <w:rPr>
                <w:lang w:val="en-US"/>
              </w:rPr>
            </w:pPr>
            <w:hyperlink r:id="rId8" w:history="1">
              <w:r w:rsidRPr="00AC7DE5">
                <w:rPr>
                  <w:rStyle w:val="Hyperlink"/>
                  <w:lang w:val="en-US"/>
                </w:rPr>
                <w:t>https://ru.wikipedia.org/wiki/GIMP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6</w:t>
            </w:r>
          </w:p>
        </w:tc>
        <w:tc>
          <w:tcPr>
            <w:tcW w:w="7229" w:type="dxa"/>
          </w:tcPr>
          <w:p w:rsidR="005F4095" w:rsidRDefault="005F4095" w:rsidP="00EB2E2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LibreOffice</w:t>
            </w:r>
          </w:p>
        </w:tc>
        <w:tc>
          <w:tcPr>
            <w:tcW w:w="6598" w:type="dxa"/>
          </w:tcPr>
          <w:p w:rsidR="005F4095" w:rsidRPr="00AC7DE5" w:rsidRDefault="005F4095" w:rsidP="00AC7DE5">
            <w:pPr>
              <w:rPr>
                <w:lang w:val="en-US"/>
              </w:rPr>
            </w:pPr>
            <w:hyperlink r:id="rId9" w:history="1">
              <w:r w:rsidRPr="00AC7DE5">
                <w:rPr>
                  <w:rStyle w:val="Hyperlink"/>
                  <w:lang w:val="en-US"/>
                </w:rPr>
                <w:t>https://ru.wikipedia.org/wiki/LibreOffice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7</w:t>
            </w:r>
          </w:p>
        </w:tc>
        <w:tc>
          <w:tcPr>
            <w:tcW w:w="7229" w:type="dxa"/>
          </w:tcPr>
          <w:p w:rsidR="005F4095" w:rsidRDefault="005F4095" w:rsidP="00EB2E22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R язык</w:t>
            </w:r>
          </w:p>
        </w:tc>
        <w:tc>
          <w:tcPr>
            <w:tcW w:w="6598" w:type="dxa"/>
          </w:tcPr>
          <w:p w:rsidR="005F4095" w:rsidRPr="00E93374" w:rsidRDefault="005F4095" w:rsidP="00C9357F">
            <w:pPr>
              <w:jc w:val="both"/>
              <w:rPr>
                <w:lang w:val="en-US"/>
              </w:rPr>
            </w:pPr>
            <w:hyperlink r:id="rId10" w:history="1">
              <w:r w:rsidRPr="00E93374">
                <w:rPr>
                  <w:rStyle w:val="Hyperlink"/>
                  <w:lang w:val="en-US"/>
                </w:rPr>
                <w:t>https://www.rstudio.com/products/rstudio/download/</w:t>
              </w:r>
            </w:hyperlink>
          </w:p>
          <w:p w:rsidR="005F4095" w:rsidRPr="004E1742" w:rsidRDefault="005F4095" w:rsidP="00C9357F">
            <w:pPr>
              <w:rPr>
                <w:lang w:val="en-US"/>
              </w:rPr>
            </w:pPr>
            <w:hyperlink r:id="rId11" w:history="1">
              <w:r w:rsidRPr="004E1742">
                <w:rPr>
                  <w:rStyle w:val="Hyperlink"/>
                  <w:lang w:val="en-US"/>
                </w:rPr>
                <w:t>https://www.r-project.org/</w:t>
              </w:r>
            </w:hyperlink>
          </w:p>
        </w:tc>
      </w:tr>
      <w:tr w:rsidR="005F4095" w:rsidRPr="00C9357F" w:rsidTr="00267AD1">
        <w:tc>
          <w:tcPr>
            <w:tcW w:w="959" w:type="dxa"/>
          </w:tcPr>
          <w:p w:rsidR="005F4095" w:rsidRPr="00C9357F" w:rsidRDefault="005F4095" w:rsidP="00267AD1">
            <w:pPr>
              <w:jc w:val="center"/>
            </w:pPr>
            <w:r>
              <w:t>8</w:t>
            </w:r>
          </w:p>
        </w:tc>
        <w:tc>
          <w:tcPr>
            <w:tcW w:w="7229" w:type="dxa"/>
          </w:tcPr>
          <w:p w:rsidR="005F4095" w:rsidRPr="00C9357F" w:rsidRDefault="005F4095" w:rsidP="00EB2E22">
            <w:pPr>
              <w:jc w:val="both"/>
            </w:pPr>
            <w:r w:rsidRPr="008B652D">
              <w:rPr>
                <w:lang w:val="en-US"/>
              </w:rPr>
              <w:t>SprutCAM 10</w:t>
            </w:r>
          </w:p>
        </w:tc>
        <w:tc>
          <w:tcPr>
            <w:tcW w:w="6598" w:type="dxa"/>
          </w:tcPr>
          <w:p w:rsidR="005F4095" w:rsidRDefault="005F4095" w:rsidP="00AC7DE5">
            <w:r>
              <w:t>предоставить письмо от ВУЗа</w:t>
            </w:r>
          </w:p>
          <w:p w:rsidR="005F4095" w:rsidRPr="005A185F" w:rsidRDefault="005F4095" w:rsidP="00AC7DE5">
            <w:hyperlink r:id="rId12" w:history="1">
              <w:r w:rsidRPr="00CE5E44">
                <w:rPr>
                  <w:rStyle w:val="Hyperlink"/>
                </w:rPr>
                <w:t>http://www.sprut.ru/products-and-solutions/how-to-buy/for-universities</w:t>
              </w:r>
            </w:hyperlink>
          </w:p>
        </w:tc>
      </w:tr>
      <w:tr w:rsidR="005F4095" w:rsidRPr="00C9357F" w:rsidTr="00267AD1">
        <w:tc>
          <w:tcPr>
            <w:tcW w:w="959" w:type="dxa"/>
          </w:tcPr>
          <w:p w:rsidR="005F4095" w:rsidRPr="00C9357F" w:rsidRDefault="005F4095" w:rsidP="00267AD1">
            <w:pPr>
              <w:jc w:val="center"/>
            </w:pPr>
            <w:r>
              <w:t>9</w:t>
            </w:r>
          </w:p>
        </w:tc>
        <w:tc>
          <w:tcPr>
            <w:tcW w:w="7229" w:type="dxa"/>
          </w:tcPr>
          <w:p w:rsidR="005F4095" w:rsidRPr="00393874" w:rsidRDefault="005F4095" w:rsidP="00393874">
            <w:r w:rsidRPr="00393874">
              <w:t>FreeCommander</w:t>
            </w:r>
          </w:p>
        </w:tc>
        <w:tc>
          <w:tcPr>
            <w:tcW w:w="6598" w:type="dxa"/>
          </w:tcPr>
          <w:p w:rsidR="005F4095" w:rsidRPr="00393874" w:rsidRDefault="005F4095" w:rsidP="00AC7DE5">
            <w:hyperlink r:id="rId13" w:history="1">
              <w:r w:rsidRPr="00CE5E44">
                <w:rPr>
                  <w:rStyle w:val="Hyperlink"/>
                </w:rPr>
                <w:t>https://ru.wikipedia.org/wiki/FreeCommander</w:t>
              </w:r>
            </w:hyperlink>
          </w:p>
        </w:tc>
      </w:tr>
      <w:tr w:rsidR="005F4095" w:rsidRPr="00C9357F" w:rsidTr="00267AD1">
        <w:tc>
          <w:tcPr>
            <w:tcW w:w="959" w:type="dxa"/>
          </w:tcPr>
          <w:p w:rsidR="005F4095" w:rsidRPr="00C9357F" w:rsidRDefault="005F4095" w:rsidP="00267AD1">
            <w:pPr>
              <w:jc w:val="center"/>
            </w:pPr>
            <w:r>
              <w:t>10</w:t>
            </w:r>
          </w:p>
        </w:tc>
        <w:tc>
          <w:tcPr>
            <w:tcW w:w="7229" w:type="dxa"/>
          </w:tcPr>
          <w:p w:rsidR="005F4095" w:rsidRPr="00C9357F" w:rsidRDefault="005F4095" w:rsidP="00EB2E22">
            <w:pPr>
              <w:jc w:val="both"/>
            </w:pPr>
            <w:r>
              <w:t>КОМПАС-3D LT</w:t>
            </w:r>
          </w:p>
        </w:tc>
        <w:tc>
          <w:tcPr>
            <w:tcW w:w="6598" w:type="dxa"/>
          </w:tcPr>
          <w:p w:rsidR="005F4095" w:rsidRPr="00227EA7" w:rsidRDefault="005F4095" w:rsidP="00AC7DE5">
            <w:hyperlink r:id="rId14" w:history="1">
              <w:r w:rsidRPr="00CE5E44">
                <w:rPr>
                  <w:rStyle w:val="Hyperlink"/>
                </w:rPr>
                <w:t>http://edu.ascon.ru/main/download/freeware/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C9357F" w:rsidRDefault="005F4095" w:rsidP="00267AD1">
            <w:pPr>
              <w:jc w:val="center"/>
            </w:pPr>
            <w:r>
              <w:t>11</w:t>
            </w:r>
          </w:p>
        </w:tc>
        <w:tc>
          <w:tcPr>
            <w:tcW w:w="7229" w:type="dxa"/>
          </w:tcPr>
          <w:p w:rsidR="005F4095" w:rsidRPr="00D313D4" w:rsidRDefault="005F4095" w:rsidP="00EB2E2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Blender</w:t>
            </w:r>
          </w:p>
        </w:tc>
        <w:tc>
          <w:tcPr>
            <w:tcW w:w="6598" w:type="dxa"/>
          </w:tcPr>
          <w:p w:rsidR="005F4095" w:rsidRPr="00D313D4" w:rsidRDefault="005F4095" w:rsidP="00AC7DE5">
            <w:pPr>
              <w:rPr>
                <w:lang w:val="en-US"/>
              </w:rPr>
            </w:pPr>
            <w:hyperlink r:id="rId15" w:history="1">
              <w:r w:rsidRPr="00CE5E44">
                <w:rPr>
                  <w:rStyle w:val="Hyperlink"/>
                  <w:lang w:val="en-US"/>
                </w:rPr>
                <w:t>https://ru.wikipedia.org/wiki/Blender</w:t>
              </w:r>
            </w:hyperlink>
          </w:p>
        </w:tc>
      </w:tr>
      <w:tr w:rsidR="005F4095" w:rsidRPr="00C9357F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12</w:t>
            </w:r>
          </w:p>
        </w:tc>
        <w:tc>
          <w:tcPr>
            <w:tcW w:w="7229" w:type="dxa"/>
          </w:tcPr>
          <w:p w:rsidR="005F4095" w:rsidRDefault="005F4095" w:rsidP="00EB2E22">
            <w:pPr>
              <w:jc w:val="both"/>
            </w:pPr>
            <w:r w:rsidRPr="0025571A">
              <w:t>MonoGame</w:t>
            </w:r>
          </w:p>
        </w:tc>
        <w:tc>
          <w:tcPr>
            <w:tcW w:w="6598" w:type="dxa"/>
          </w:tcPr>
          <w:p w:rsidR="005F4095" w:rsidRPr="00D313D4" w:rsidRDefault="005F4095" w:rsidP="00AC7DE5">
            <w:hyperlink r:id="rId16" w:history="1">
              <w:r w:rsidRPr="00CE5E44">
                <w:rPr>
                  <w:rStyle w:val="Hyperlink"/>
                </w:rPr>
                <w:t>https://ru.wikipedia.org/wiki/MonoGame</w:t>
              </w:r>
            </w:hyperlink>
          </w:p>
        </w:tc>
      </w:tr>
      <w:tr w:rsidR="005F4095" w:rsidRPr="00C9357F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13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Diptrace</w:t>
            </w:r>
          </w:p>
        </w:tc>
        <w:tc>
          <w:tcPr>
            <w:tcW w:w="6598" w:type="dxa"/>
          </w:tcPr>
          <w:p w:rsidR="005F4095" w:rsidRDefault="005F4095" w:rsidP="00AC7DE5">
            <w:r>
              <w:t>Требуется официально письмо в фирму на использование в учебных целях</w:t>
            </w:r>
          </w:p>
        </w:tc>
      </w:tr>
      <w:tr w:rsidR="005F4095" w:rsidRPr="00682BC8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14</w:t>
            </w:r>
          </w:p>
        </w:tc>
        <w:tc>
          <w:tcPr>
            <w:tcW w:w="7229" w:type="dxa"/>
          </w:tcPr>
          <w:p w:rsidR="005F4095" w:rsidRPr="00D313D4" w:rsidRDefault="005F4095" w:rsidP="00EB2E2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Altera Quartus</w:t>
            </w:r>
          </w:p>
        </w:tc>
        <w:tc>
          <w:tcPr>
            <w:tcW w:w="6598" w:type="dxa"/>
          </w:tcPr>
          <w:p w:rsidR="005F4095" w:rsidRPr="004E1742" w:rsidRDefault="005F4095" w:rsidP="00AC7DE5">
            <w:pPr>
              <w:rPr>
                <w:lang w:val="en-US"/>
              </w:rPr>
            </w:pPr>
            <w:hyperlink r:id="rId17" w:history="1">
              <w:r w:rsidRPr="004E1742">
                <w:rPr>
                  <w:rStyle w:val="Hyperlink"/>
                  <w:lang w:val="en-US"/>
                </w:rPr>
                <w:t>https://www.altera.com/downloads/download-center.html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15</w:t>
            </w:r>
          </w:p>
        </w:tc>
        <w:tc>
          <w:tcPr>
            <w:tcW w:w="7229" w:type="dxa"/>
          </w:tcPr>
          <w:p w:rsidR="005F4095" w:rsidRDefault="005F4095" w:rsidP="00EB2E2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Xilinx ISE</w:t>
            </w:r>
          </w:p>
        </w:tc>
        <w:tc>
          <w:tcPr>
            <w:tcW w:w="6598" w:type="dxa"/>
          </w:tcPr>
          <w:p w:rsidR="005F4095" w:rsidRPr="00D313D4" w:rsidRDefault="005F4095" w:rsidP="00AC7DE5">
            <w:pPr>
              <w:rPr>
                <w:lang w:val="en-US"/>
              </w:rPr>
            </w:pPr>
            <w:hyperlink r:id="rId18" w:history="1">
              <w:r w:rsidRPr="00CE5E44">
                <w:rPr>
                  <w:rStyle w:val="Hyperlink"/>
                  <w:lang w:val="en-US"/>
                </w:rPr>
                <w:t>https://www.xilinx.com/products/design-tools/ise-design-suite/ise-webpack.html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16</w:t>
            </w:r>
          </w:p>
        </w:tc>
        <w:tc>
          <w:tcPr>
            <w:tcW w:w="7229" w:type="dxa"/>
          </w:tcPr>
          <w:p w:rsidR="005F4095" w:rsidRDefault="005F4095" w:rsidP="00EB2E22">
            <w:pPr>
              <w:jc w:val="both"/>
              <w:rPr>
                <w:lang w:val="en-US"/>
              </w:rPr>
            </w:pPr>
            <w:r w:rsidRPr="00D313D4">
              <w:t>GPSS World Student Version</w:t>
            </w:r>
          </w:p>
        </w:tc>
        <w:tc>
          <w:tcPr>
            <w:tcW w:w="6598" w:type="dxa"/>
          </w:tcPr>
          <w:p w:rsidR="005F4095" w:rsidRPr="00D313D4" w:rsidRDefault="005F4095" w:rsidP="00AC7DE5">
            <w:pPr>
              <w:rPr>
                <w:lang w:val="en-US"/>
              </w:rPr>
            </w:pPr>
            <w:hyperlink r:id="rId19" w:history="1">
              <w:r w:rsidRPr="00CE5E44">
                <w:rPr>
                  <w:rStyle w:val="Hyperlink"/>
                  <w:lang w:val="en-US"/>
                </w:rPr>
                <w:t>http://www.minutemansoftware.com/downloads.asp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17</w:t>
            </w:r>
          </w:p>
        </w:tc>
        <w:tc>
          <w:tcPr>
            <w:tcW w:w="7229" w:type="dxa"/>
          </w:tcPr>
          <w:p w:rsidR="005F4095" w:rsidRDefault="005F4095" w:rsidP="00EB2E22">
            <w:pPr>
              <w:jc w:val="both"/>
            </w:pPr>
            <w:r w:rsidRPr="0025571A">
              <w:t>SCADA система КРУГ</w:t>
            </w:r>
          </w:p>
        </w:tc>
        <w:tc>
          <w:tcPr>
            <w:tcW w:w="6598" w:type="dxa"/>
          </w:tcPr>
          <w:p w:rsidR="005F4095" w:rsidRPr="002669B5" w:rsidRDefault="005F4095" w:rsidP="00AC7DE5">
            <w:r>
              <w:t>сформировать запрос</w:t>
            </w:r>
            <w:r w:rsidRPr="002669B5">
              <w:t xml:space="preserve"> </w:t>
            </w:r>
            <w:r>
              <w:t>официальным письмом производителю конфигурации бесплатной демо версии для обучения.</w:t>
            </w:r>
          </w:p>
        </w:tc>
      </w:tr>
      <w:tr w:rsidR="005F4095" w:rsidRPr="002669B5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18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Mozilla Firefox</w:t>
            </w:r>
          </w:p>
        </w:tc>
        <w:tc>
          <w:tcPr>
            <w:tcW w:w="6598" w:type="dxa"/>
          </w:tcPr>
          <w:p w:rsidR="005F4095" w:rsidRPr="004D3F70" w:rsidRDefault="005F4095" w:rsidP="00AC7DE5">
            <w:hyperlink r:id="rId20" w:history="1">
              <w:r w:rsidRPr="00CE5E44">
                <w:rPr>
                  <w:rStyle w:val="Hyperlink"/>
                </w:rPr>
                <w:t>https://ru.wikipedia.org/wiki/Mozilla_Firefox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Pr="004D3F70" w:rsidRDefault="005F4095" w:rsidP="00267AD1">
            <w:pPr>
              <w:jc w:val="center"/>
            </w:pPr>
            <w:r>
              <w:t>19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Cisco Packet Tracer</w:t>
            </w:r>
          </w:p>
        </w:tc>
        <w:tc>
          <w:tcPr>
            <w:tcW w:w="6598" w:type="dxa"/>
          </w:tcPr>
          <w:p w:rsidR="005F4095" w:rsidRPr="004D3F70" w:rsidRDefault="005F4095" w:rsidP="00AC7DE5">
            <w:hyperlink r:id="rId21" w:history="1">
              <w:r w:rsidRPr="00CE5E44">
                <w:rPr>
                  <w:rStyle w:val="Hyperlink"/>
                </w:rPr>
                <w:t>https://supportforums.cisco.com/t5/network-infrastructure-documents/cisco-packet-tracer-6-2-free-download-link/ta-p/3162090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Pr="004D3F70" w:rsidRDefault="005F4095" w:rsidP="00267AD1">
            <w:pPr>
              <w:jc w:val="center"/>
            </w:pPr>
            <w:r>
              <w:t>20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Oracle VirtualBox</w:t>
            </w:r>
          </w:p>
        </w:tc>
        <w:tc>
          <w:tcPr>
            <w:tcW w:w="6598" w:type="dxa"/>
          </w:tcPr>
          <w:p w:rsidR="005F4095" w:rsidRPr="004D3F70" w:rsidRDefault="005F4095" w:rsidP="00AC7DE5">
            <w:hyperlink r:id="rId22" w:history="1">
              <w:r w:rsidRPr="00CE5E44">
                <w:rPr>
                  <w:rStyle w:val="Hyperlink"/>
                </w:rPr>
                <w:t>https://ru.wikipedia.org/wiki/VirtualBox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Pr="004D3F70" w:rsidRDefault="005F4095" w:rsidP="00267AD1">
            <w:pPr>
              <w:jc w:val="center"/>
            </w:pPr>
            <w:r>
              <w:t>21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Ubuntu</w:t>
            </w:r>
          </w:p>
        </w:tc>
        <w:tc>
          <w:tcPr>
            <w:tcW w:w="6598" w:type="dxa"/>
          </w:tcPr>
          <w:p w:rsidR="005F4095" w:rsidRPr="004D3F70" w:rsidRDefault="005F4095" w:rsidP="00AC7DE5">
            <w:hyperlink r:id="rId23" w:history="1">
              <w:r w:rsidRPr="00CE5E44">
                <w:rPr>
                  <w:rStyle w:val="Hyperlink"/>
                </w:rPr>
                <w:t>https://ru.wikipedia.org/wiki/Ubuntu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Pr="004D3F70" w:rsidRDefault="005F4095" w:rsidP="00267AD1">
            <w:pPr>
              <w:jc w:val="center"/>
            </w:pPr>
            <w:r>
              <w:t>22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Apache HTTP-сервер</w:t>
            </w:r>
          </w:p>
        </w:tc>
        <w:tc>
          <w:tcPr>
            <w:tcW w:w="6598" w:type="dxa"/>
          </w:tcPr>
          <w:p w:rsidR="005F4095" w:rsidRPr="004D3F70" w:rsidRDefault="005F4095" w:rsidP="00AC7DE5">
            <w:hyperlink r:id="rId24" w:history="1">
              <w:r w:rsidRPr="00CE5E44">
                <w:rPr>
                  <w:rStyle w:val="Hyperlink"/>
                </w:rPr>
                <w:t>https://ru.wikipedia.org/wiki/Apache_HTTP_Server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Pr="004D3F70" w:rsidRDefault="005F4095" w:rsidP="00267AD1">
            <w:pPr>
              <w:jc w:val="center"/>
            </w:pPr>
            <w:r>
              <w:t>23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MPI библиотек</w:t>
            </w:r>
            <w:r>
              <w:t>и</w:t>
            </w:r>
          </w:p>
        </w:tc>
        <w:tc>
          <w:tcPr>
            <w:tcW w:w="6598" w:type="dxa"/>
          </w:tcPr>
          <w:p w:rsidR="005F4095" w:rsidRDefault="005F4095" w:rsidP="00AC7DE5">
            <w:r>
              <w:t>Бесплатно. Выбор преподавателя.</w:t>
            </w:r>
          </w:p>
        </w:tc>
      </w:tr>
      <w:tr w:rsidR="005F4095" w:rsidRPr="002669B5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24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NoSQL</w:t>
            </w:r>
          </w:p>
        </w:tc>
        <w:tc>
          <w:tcPr>
            <w:tcW w:w="6598" w:type="dxa"/>
          </w:tcPr>
          <w:p w:rsidR="005F4095" w:rsidRDefault="005F4095" w:rsidP="00AC7DE5">
            <w:r>
              <w:t>Бесплатно. Выбор преподавателя.</w:t>
            </w:r>
          </w:p>
        </w:tc>
      </w:tr>
      <w:tr w:rsidR="005F4095" w:rsidRPr="002669B5" w:rsidTr="00267AD1">
        <w:tc>
          <w:tcPr>
            <w:tcW w:w="959" w:type="dxa"/>
          </w:tcPr>
          <w:p w:rsidR="005F4095" w:rsidRPr="000010C7" w:rsidRDefault="005F4095" w:rsidP="00267AD1">
            <w:pPr>
              <w:jc w:val="center"/>
            </w:pPr>
            <w:r>
              <w:t>25</w:t>
            </w:r>
          </w:p>
        </w:tc>
        <w:tc>
          <w:tcPr>
            <w:tcW w:w="7229" w:type="dxa"/>
          </w:tcPr>
          <w:p w:rsidR="005F4095" w:rsidRPr="0025571A" w:rsidRDefault="005F4095" w:rsidP="00EB2E22">
            <w:pPr>
              <w:jc w:val="both"/>
            </w:pPr>
            <w:r w:rsidRPr="0025571A">
              <w:t>MongoDB</w:t>
            </w:r>
          </w:p>
        </w:tc>
        <w:tc>
          <w:tcPr>
            <w:tcW w:w="6598" w:type="dxa"/>
          </w:tcPr>
          <w:p w:rsidR="005F4095" w:rsidRDefault="005F4095" w:rsidP="00AC7DE5">
            <w:r>
              <w:t>Бесплатно. Выбор преподавателя.</w:t>
            </w:r>
          </w:p>
        </w:tc>
      </w:tr>
      <w:tr w:rsidR="005F4095" w:rsidRPr="002669B5" w:rsidTr="00267AD1">
        <w:tc>
          <w:tcPr>
            <w:tcW w:w="959" w:type="dxa"/>
          </w:tcPr>
          <w:p w:rsidR="005F4095" w:rsidRPr="00D21B3E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7229" w:type="dxa"/>
          </w:tcPr>
          <w:p w:rsidR="005F4095" w:rsidRPr="006E7E75" w:rsidRDefault="005F4095" w:rsidP="006E7E75">
            <w:r w:rsidRPr="006E7E75">
              <w:t>3d Grapher</w:t>
            </w:r>
          </w:p>
        </w:tc>
        <w:tc>
          <w:tcPr>
            <w:tcW w:w="6598" w:type="dxa"/>
          </w:tcPr>
          <w:p w:rsidR="005F4095" w:rsidRPr="006E7E75" w:rsidRDefault="005F4095" w:rsidP="00AC7DE5">
            <w:hyperlink r:id="rId25" w:history="1">
              <w:r w:rsidRPr="006E7E75">
                <w:rPr>
                  <w:rStyle w:val="Hyperlink"/>
                </w:rPr>
                <w:t>https://3d-grapher.en.softonic.com/download</w:t>
              </w:r>
            </w:hyperlink>
          </w:p>
        </w:tc>
      </w:tr>
      <w:tr w:rsidR="005F4095" w:rsidRPr="002669B5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7229" w:type="dxa"/>
          </w:tcPr>
          <w:p w:rsidR="005F4095" w:rsidRPr="006E7E75" w:rsidRDefault="005F4095" w:rsidP="006E7E75">
            <w:r w:rsidRPr="006E7E75">
              <w:t>Acrobat Reader</w:t>
            </w:r>
          </w:p>
        </w:tc>
        <w:tc>
          <w:tcPr>
            <w:tcW w:w="6598" w:type="dxa"/>
          </w:tcPr>
          <w:p w:rsidR="005F4095" w:rsidRPr="006E7E75" w:rsidRDefault="005F4095" w:rsidP="00AC7DE5">
            <w:hyperlink r:id="rId26" w:history="1">
              <w:r w:rsidRPr="006E7E75">
                <w:rPr>
                  <w:rStyle w:val="Hyperlink"/>
                </w:rPr>
                <w:t>https://get.adobe.com/ru/reader/otherversions/</w:t>
              </w:r>
            </w:hyperlink>
          </w:p>
        </w:tc>
      </w:tr>
      <w:tr w:rsidR="005F4095" w:rsidRPr="00C817AF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229" w:type="dxa"/>
          </w:tcPr>
          <w:p w:rsidR="005F4095" w:rsidRPr="006E7E75" w:rsidRDefault="005F4095" w:rsidP="006E7E75">
            <w:r w:rsidRPr="006E7E75">
              <w:t>ArgoUML</w:t>
            </w:r>
          </w:p>
        </w:tc>
        <w:tc>
          <w:tcPr>
            <w:tcW w:w="6598" w:type="dxa"/>
          </w:tcPr>
          <w:p w:rsidR="005F4095" w:rsidRPr="00C817AF" w:rsidRDefault="005F4095" w:rsidP="00AC7DE5">
            <w:hyperlink r:id="rId27" w:history="1">
              <w:r w:rsidRPr="006E7E75">
                <w:rPr>
                  <w:rStyle w:val="Hyperlink"/>
                  <w:lang w:val="en-US"/>
                </w:rPr>
                <w:t>https</w:t>
              </w:r>
              <w:r w:rsidRPr="00C817AF">
                <w:rPr>
                  <w:rStyle w:val="Hyperlink"/>
                </w:rPr>
                <w:t>://</w:t>
              </w:r>
              <w:r w:rsidRPr="006E7E75">
                <w:rPr>
                  <w:rStyle w:val="Hyperlink"/>
                  <w:lang w:val="en-US"/>
                </w:rPr>
                <w:t>ru</w:t>
              </w:r>
              <w:r w:rsidRPr="00C817AF">
                <w:rPr>
                  <w:rStyle w:val="Hyperlink"/>
                </w:rPr>
                <w:t>.</w:t>
              </w:r>
              <w:r w:rsidRPr="006E7E75">
                <w:rPr>
                  <w:rStyle w:val="Hyperlink"/>
                  <w:lang w:val="en-US"/>
                </w:rPr>
                <w:t>wikipedia</w:t>
              </w:r>
              <w:r w:rsidRPr="00C817AF">
                <w:rPr>
                  <w:rStyle w:val="Hyperlink"/>
                </w:rPr>
                <w:t>.</w:t>
              </w:r>
              <w:r w:rsidRPr="006E7E75">
                <w:rPr>
                  <w:rStyle w:val="Hyperlink"/>
                  <w:lang w:val="en-US"/>
                </w:rPr>
                <w:t>org</w:t>
              </w:r>
              <w:r w:rsidRPr="00C817AF">
                <w:rPr>
                  <w:rStyle w:val="Hyperlink"/>
                </w:rPr>
                <w:t>/</w:t>
              </w:r>
              <w:r w:rsidRPr="006E7E75">
                <w:rPr>
                  <w:rStyle w:val="Hyperlink"/>
                  <w:lang w:val="en-US"/>
                </w:rPr>
                <w:t>wiki</w:t>
              </w:r>
              <w:r w:rsidRPr="00C817AF">
                <w:rPr>
                  <w:rStyle w:val="Hyperlink"/>
                </w:rPr>
                <w:t>/</w:t>
              </w:r>
              <w:r w:rsidRPr="006E7E75">
                <w:rPr>
                  <w:rStyle w:val="Hyperlink"/>
                  <w:lang w:val="en-US"/>
                </w:rPr>
                <w:t>ArgoUML</w:t>
              </w:r>
            </w:hyperlink>
          </w:p>
        </w:tc>
      </w:tr>
      <w:tr w:rsidR="005F4095" w:rsidRPr="00C817AF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7229" w:type="dxa"/>
          </w:tcPr>
          <w:p w:rsidR="005F4095" w:rsidRPr="006E7E75" w:rsidRDefault="005F4095" w:rsidP="006E7E75">
            <w:r w:rsidRPr="006E7E75">
              <w:t>ARISExpress</w:t>
            </w:r>
          </w:p>
        </w:tc>
        <w:tc>
          <w:tcPr>
            <w:tcW w:w="6598" w:type="dxa"/>
          </w:tcPr>
          <w:p w:rsidR="005F4095" w:rsidRPr="00C817AF" w:rsidRDefault="005F4095" w:rsidP="00AC7DE5">
            <w:hyperlink r:id="rId28" w:history="1">
              <w:r w:rsidRPr="006E7E75">
                <w:rPr>
                  <w:rStyle w:val="Hyperlink"/>
                  <w:lang w:val="en-US"/>
                </w:rPr>
                <w:t>https</w:t>
              </w:r>
              <w:r w:rsidRPr="00C817AF">
                <w:rPr>
                  <w:rStyle w:val="Hyperlink"/>
                </w:rPr>
                <w:t>://</w:t>
              </w:r>
              <w:r w:rsidRPr="006E7E75">
                <w:rPr>
                  <w:rStyle w:val="Hyperlink"/>
                  <w:lang w:val="en-US"/>
                </w:rPr>
                <w:t>ru</w:t>
              </w:r>
              <w:r w:rsidRPr="00C817AF">
                <w:rPr>
                  <w:rStyle w:val="Hyperlink"/>
                </w:rPr>
                <w:t>.</w:t>
              </w:r>
              <w:r w:rsidRPr="006E7E75">
                <w:rPr>
                  <w:rStyle w:val="Hyperlink"/>
                  <w:lang w:val="en-US"/>
                </w:rPr>
                <w:t>wikipedia</w:t>
              </w:r>
              <w:r w:rsidRPr="00C817AF">
                <w:rPr>
                  <w:rStyle w:val="Hyperlink"/>
                </w:rPr>
                <w:t>.</w:t>
              </w:r>
              <w:r w:rsidRPr="006E7E75">
                <w:rPr>
                  <w:rStyle w:val="Hyperlink"/>
                  <w:lang w:val="en-US"/>
                </w:rPr>
                <w:t>org</w:t>
              </w:r>
              <w:r w:rsidRPr="00C817AF">
                <w:rPr>
                  <w:rStyle w:val="Hyperlink"/>
                </w:rPr>
                <w:t>/</w:t>
              </w:r>
              <w:r w:rsidRPr="006E7E75">
                <w:rPr>
                  <w:rStyle w:val="Hyperlink"/>
                  <w:lang w:val="en-US"/>
                </w:rPr>
                <w:t>wiki</w:t>
              </w:r>
              <w:r w:rsidRPr="00C817AF">
                <w:rPr>
                  <w:rStyle w:val="Hyperlink"/>
                </w:rPr>
                <w:t>/</w:t>
              </w:r>
              <w:r w:rsidRPr="006E7E75">
                <w:rPr>
                  <w:rStyle w:val="Hyperlink"/>
                  <w:lang w:val="en-US"/>
                </w:rPr>
                <w:t>ARIS</w:t>
              </w:r>
            </w:hyperlink>
          </w:p>
        </w:tc>
      </w:tr>
      <w:tr w:rsidR="005F4095" w:rsidRPr="006E7E75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7229" w:type="dxa"/>
          </w:tcPr>
          <w:p w:rsidR="005F4095" w:rsidRPr="002A26F1" w:rsidRDefault="005F4095" w:rsidP="002A26F1">
            <w:r w:rsidRPr="002A26F1">
              <w:t>Cpntools</w:t>
            </w:r>
          </w:p>
        </w:tc>
        <w:tc>
          <w:tcPr>
            <w:tcW w:w="6598" w:type="dxa"/>
          </w:tcPr>
          <w:p w:rsidR="005F4095" w:rsidRPr="00496FB3" w:rsidRDefault="005F4095" w:rsidP="00AC7DE5">
            <w:hyperlink r:id="rId29" w:history="1">
              <w:r w:rsidRPr="002A26F1">
                <w:rPr>
                  <w:rStyle w:val="Hyperlink"/>
                  <w:lang w:val="en-US"/>
                </w:rPr>
                <w:t>http</w:t>
              </w:r>
              <w:r w:rsidRPr="00496FB3">
                <w:rPr>
                  <w:rStyle w:val="Hyperlink"/>
                </w:rPr>
                <w:t>://</w:t>
              </w:r>
              <w:r w:rsidRPr="002A26F1">
                <w:rPr>
                  <w:rStyle w:val="Hyperlink"/>
                  <w:lang w:val="en-US"/>
                </w:rPr>
                <w:t>cpntools</w:t>
              </w:r>
              <w:r w:rsidRPr="00496FB3">
                <w:rPr>
                  <w:rStyle w:val="Hyperlink"/>
                </w:rPr>
                <w:t>.</w:t>
              </w:r>
              <w:r w:rsidRPr="002A26F1">
                <w:rPr>
                  <w:rStyle w:val="Hyperlink"/>
                  <w:lang w:val="en-US"/>
                </w:rPr>
                <w:t>org</w:t>
              </w:r>
              <w:r w:rsidRPr="00496FB3">
                <w:rPr>
                  <w:rStyle w:val="Hyperlink"/>
                </w:rPr>
                <w:t>/</w:t>
              </w:r>
              <w:r w:rsidRPr="002A26F1">
                <w:rPr>
                  <w:rStyle w:val="Hyperlink"/>
                  <w:lang w:val="en-US"/>
                </w:rPr>
                <w:t>license</w:t>
              </w:r>
              <w:r w:rsidRPr="00496FB3">
                <w:rPr>
                  <w:rStyle w:val="Hyperlink"/>
                </w:rPr>
                <w:t>/</w:t>
              </w:r>
              <w:r w:rsidRPr="002A26F1">
                <w:rPr>
                  <w:rStyle w:val="Hyperlink"/>
                  <w:lang w:val="en-US"/>
                </w:rPr>
                <w:t>start</w:t>
              </w:r>
            </w:hyperlink>
          </w:p>
        </w:tc>
      </w:tr>
      <w:tr w:rsidR="005F4095" w:rsidRPr="006E7E75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7229" w:type="dxa"/>
          </w:tcPr>
          <w:p w:rsidR="005F4095" w:rsidRPr="002A26F1" w:rsidRDefault="005F4095" w:rsidP="002A26F1">
            <w:r w:rsidRPr="002A26F1">
              <w:t>CPU-z</w:t>
            </w:r>
          </w:p>
        </w:tc>
        <w:tc>
          <w:tcPr>
            <w:tcW w:w="6598" w:type="dxa"/>
          </w:tcPr>
          <w:p w:rsidR="005F4095" w:rsidRPr="00496FB3" w:rsidRDefault="005F4095" w:rsidP="00AC7DE5">
            <w:hyperlink r:id="rId30" w:history="1">
              <w:r w:rsidRPr="002A26F1">
                <w:rPr>
                  <w:rStyle w:val="Hyperlink"/>
                  <w:lang w:val="en-US"/>
                </w:rPr>
                <w:t>https</w:t>
              </w:r>
              <w:r w:rsidRPr="00496FB3">
                <w:rPr>
                  <w:rStyle w:val="Hyperlink"/>
                </w:rPr>
                <w:t>://</w:t>
              </w:r>
              <w:r w:rsidRPr="002A26F1">
                <w:rPr>
                  <w:rStyle w:val="Hyperlink"/>
                  <w:lang w:val="en-US"/>
                </w:rPr>
                <w:t>ru</w:t>
              </w:r>
              <w:r w:rsidRPr="00496FB3">
                <w:rPr>
                  <w:rStyle w:val="Hyperlink"/>
                </w:rPr>
                <w:t>.</w:t>
              </w:r>
              <w:r w:rsidRPr="002A26F1">
                <w:rPr>
                  <w:rStyle w:val="Hyperlink"/>
                  <w:lang w:val="en-US"/>
                </w:rPr>
                <w:t>wikipedia</w:t>
              </w:r>
              <w:r w:rsidRPr="00496FB3">
                <w:rPr>
                  <w:rStyle w:val="Hyperlink"/>
                </w:rPr>
                <w:t>.</w:t>
              </w:r>
              <w:r w:rsidRPr="002A26F1">
                <w:rPr>
                  <w:rStyle w:val="Hyperlink"/>
                  <w:lang w:val="en-US"/>
                </w:rPr>
                <w:t>org</w:t>
              </w:r>
              <w:r w:rsidRPr="00496FB3">
                <w:rPr>
                  <w:rStyle w:val="Hyperlink"/>
                </w:rPr>
                <w:t>/</w:t>
              </w:r>
              <w:r w:rsidRPr="002A26F1">
                <w:rPr>
                  <w:rStyle w:val="Hyperlink"/>
                  <w:lang w:val="en-US"/>
                </w:rPr>
                <w:t>wiki</w:t>
              </w:r>
              <w:r w:rsidRPr="00496FB3">
                <w:rPr>
                  <w:rStyle w:val="Hyperlink"/>
                </w:rPr>
                <w:t>/</w:t>
              </w:r>
              <w:r w:rsidRPr="002A26F1">
                <w:rPr>
                  <w:rStyle w:val="Hyperlink"/>
                  <w:lang w:val="en-US"/>
                </w:rPr>
                <w:t>CPU</w:t>
              </w:r>
              <w:r w:rsidRPr="00496FB3">
                <w:rPr>
                  <w:rStyle w:val="Hyperlink"/>
                </w:rPr>
                <w:t>-</w:t>
              </w:r>
              <w:r w:rsidRPr="002A26F1">
                <w:rPr>
                  <w:rStyle w:val="Hyperlink"/>
                  <w:lang w:val="en-US"/>
                </w:rPr>
                <w:t>Z</w:t>
              </w:r>
            </w:hyperlink>
          </w:p>
        </w:tc>
      </w:tr>
      <w:tr w:rsidR="005F4095" w:rsidRPr="006E7E75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7229" w:type="dxa"/>
          </w:tcPr>
          <w:p w:rsidR="005F4095" w:rsidRPr="002A26F1" w:rsidRDefault="005F4095" w:rsidP="002A26F1">
            <w:r w:rsidRPr="002A26F1">
              <w:t>Denwer</w:t>
            </w:r>
          </w:p>
        </w:tc>
        <w:tc>
          <w:tcPr>
            <w:tcW w:w="6598" w:type="dxa"/>
          </w:tcPr>
          <w:p w:rsidR="005F4095" w:rsidRDefault="005F4095" w:rsidP="00AC7DE5">
            <w:pPr>
              <w:rPr>
                <w:lang w:val="en-US"/>
              </w:rPr>
            </w:pPr>
            <w:hyperlink r:id="rId31" w:tgtFrame="_blank" w:history="1">
              <w:r w:rsidRPr="002A26F1">
                <w:rPr>
                  <w:rStyle w:val="Hyperlink"/>
                </w:rPr>
                <w:t>Денвер (программа) — Википедия</w:t>
              </w:r>
            </w:hyperlink>
          </w:p>
        </w:tc>
      </w:tr>
      <w:tr w:rsidR="005F4095" w:rsidRPr="006E7E75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7229" w:type="dxa"/>
          </w:tcPr>
          <w:p w:rsidR="005F4095" w:rsidRPr="002A26F1" w:rsidRDefault="005F4095" w:rsidP="002A26F1">
            <w:r w:rsidRPr="002A26F1">
              <w:t>DjVu Editor</w:t>
            </w:r>
          </w:p>
        </w:tc>
        <w:tc>
          <w:tcPr>
            <w:tcW w:w="6598" w:type="dxa"/>
          </w:tcPr>
          <w:p w:rsidR="005F4095" w:rsidRPr="004507AB" w:rsidRDefault="005F4095" w:rsidP="00AC7DE5">
            <w:pPr>
              <w:rPr>
                <w:lang w:val="en-US"/>
              </w:rPr>
            </w:pPr>
            <w:hyperlink r:id="rId32" w:history="1">
              <w:r w:rsidRPr="002A26F1">
                <w:rPr>
                  <w:rStyle w:val="Hyperlink"/>
                  <w:lang w:val="en-US"/>
                </w:rPr>
                <w:t>http://djvu-editor.ru/</w:t>
              </w:r>
            </w:hyperlink>
          </w:p>
        </w:tc>
      </w:tr>
      <w:tr w:rsidR="005F4095" w:rsidRPr="006E7E75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7229" w:type="dxa"/>
          </w:tcPr>
          <w:p w:rsidR="005F4095" w:rsidRPr="002A26F1" w:rsidRDefault="005F4095" w:rsidP="002A26F1">
            <w:r w:rsidRPr="002A26F1">
              <w:t>Eclipse</w:t>
            </w:r>
          </w:p>
        </w:tc>
        <w:tc>
          <w:tcPr>
            <w:tcW w:w="6598" w:type="dxa"/>
          </w:tcPr>
          <w:p w:rsidR="005F4095" w:rsidRDefault="005F4095" w:rsidP="00AC7DE5">
            <w:pPr>
              <w:rPr>
                <w:lang w:val="en-US"/>
              </w:rPr>
            </w:pPr>
            <w:hyperlink r:id="rId33" w:tgtFrame="_blank" w:history="1">
              <w:r>
                <w:rPr>
                  <w:rStyle w:val="Hyperlink"/>
                </w:rPr>
                <w:t>Eclipse (среда разработки) — Википедия</w:t>
              </w:r>
            </w:hyperlink>
          </w:p>
        </w:tc>
      </w:tr>
      <w:tr w:rsidR="005F4095" w:rsidRPr="002A26F1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7229" w:type="dxa"/>
          </w:tcPr>
          <w:p w:rsidR="005F4095" w:rsidRPr="002A26F1" w:rsidRDefault="005F4095" w:rsidP="002A26F1">
            <w:r w:rsidRPr="002A26F1">
              <w:t>ELCUT</w:t>
            </w:r>
          </w:p>
        </w:tc>
        <w:tc>
          <w:tcPr>
            <w:tcW w:w="6598" w:type="dxa"/>
          </w:tcPr>
          <w:p w:rsidR="005F4095" w:rsidRPr="002A26F1" w:rsidRDefault="005F4095" w:rsidP="00AC7DE5">
            <w:hyperlink r:id="rId34" w:history="1">
              <w:r w:rsidRPr="004359FD">
                <w:rPr>
                  <w:rStyle w:val="Hyperlink"/>
                  <w:lang w:val="en-US"/>
                </w:rPr>
                <w:t>https</w:t>
              </w:r>
              <w:r w:rsidRPr="004359FD">
                <w:rPr>
                  <w:rStyle w:val="Hyperlink"/>
                </w:rPr>
                <w:t>://</w:t>
              </w:r>
              <w:r w:rsidRPr="004359FD">
                <w:rPr>
                  <w:rStyle w:val="Hyperlink"/>
                  <w:lang w:val="en-US"/>
                </w:rPr>
                <w:t>ru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wikipedia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org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wiki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ELCUT</w:t>
              </w:r>
            </w:hyperlink>
          </w:p>
        </w:tc>
      </w:tr>
      <w:tr w:rsidR="005F4095" w:rsidRPr="002A26F1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229" w:type="dxa"/>
          </w:tcPr>
          <w:p w:rsidR="005F4095" w:rsidRPr="003440E8" w:rsidRDefault="005F4095" w:rsidP="002A26F1">
            <w:r w:rsidRPr="003440E8">
              <w:rPr>
                <w:lang w:val="en-US"/>
              </w:rPr>
              <w:t>Foxit Reader</w:t>
            </w:r>
          </w:p>
        </w:tc>
        <w:tc>
          <w:tcPr>
            <w:tcW w:w="6598" w:type="dxa"/>
          </w:tcPr>
          <w:p w:rsidR="005F4095" w:rsidRPr="002A26F1" w:rsidRDefault="005F4095" w:rsidP="00AC7DE5">
            <w:hyperlink r:id="rId35" w:history="1">
              <w:r w:rsidRPr="004359FD">
                <w:rPr>
                  <w:rStyle w:val="Hyperlink"/>
                  <w:lang w:val="en-US"/>
                </w:rPr>
                <w:t>https</w:t>
              </w:r>
              <w:r w:rsidRPr="004359FD">
                <w:rPr>
                  <w:rStyle w:val="Hyperlink"/>
                </w:rPr>
                <w:t>://</w:t>
              </w:r>
              <w:r w:rsidRPr="004359FD">
                <w:rPr>
                  <w:rStyle w:val="Hyperlink"/>
                  <w:lang w:val="en-US"/>
                </w:rPr>
                <w:t>www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foxitsoftware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com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ru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pdf</w:t>
              </w:r>
              <w:r w:rsidRPr="004359FD">
                <w:rPr>
                  <w:rStyle w:val="Hyperlink"/>
                </w:rPr>
                <w:t>-</w:t>
              </w:r>
              <w:r w:rsidRPr="004359FD">
                <w:rPr>
                  <w:rStyle w:val="Hyperlink"/>
                  <w:lang w:val="en-US"/>
                </w:rPr>
                <w:t>reader</w:t>
              </w:r>
              <w:r w:rsidRPr="004359FD">
                <w:rPr>
                  <w:rStyle w:val="Hyperlink"/>
                </w:rPr>
                <w:t>/</w:t>
              </w:r>
            </w:hyperlink>
          </w:p>
        </w:tc>
      </w:tr>
      <w:tr w:rsidR="005F4095" w:rsidRPr="00B01666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7229" w:type="dxa"/>
          </w:tcPr>
          <w:p w:rsidR="005F4095" w:rsidRPr="003440E8" w:rsidRDefault="005F4095" w:rsidP="002A26F1">
            <w:r w:rsidRPr="003440E8">
              <w:rPr>
                <w:lang w:val="en-US"/>
              </w:rPr>
              <w:t>FreeBasic</w:t>
            </w:r>
          </w:p>
        </w:tc>
        <w:tc>
          <w:tcPr>
            <w:tcW w:w="6598" w:type="dxa"/>
          </w:tcPr>
          <w:p w:rsidR="005F4095" w:rsidRPr="00B01666" w:rsidRDefault="005F4095" w:rsidP="00AC7DE5">
            <w:hyperlink r:id="rId36" w:history="1">
              <w:r w:rsidRPr="004359FD">
                <w:rPr>
                  <w:rStyle w:val="Hyperlink"/>
                  <w:lang w:val="en-US"/>
                </w:rPr>
                <w:t>https</w:t>
              </w:r>
              <w:r w:rsidRPr="004359FD">
                <w:rPr>
                  <w:rStyle w:val="Hyperlink"/>
                </w:rPr>
                <w:t>://</w:t>
              </w:r>
              <w:r w:rsidRPr="004359FD">
                <w:rPr>
                  <w:rStyle w:val="Hyperlink"/>
                  <w:lang w:val="en-US"/>
                </w:rPr>
                <w:t>ru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wikipedia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org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wiki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FreeBASIC</w:t>
              </w:r>
            </w:hyperlink>
          </w:p>
        </w:tc>
      </w:tr>
      <w:tr w:rsidR="005F4095" w:rsidRPr="00B01666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7229" w:type="dxa"/>
          </w:tcPr>
          <w:p w:rsidR="005F4095" w:rsidRPr="003440E8" w:rsidRDefault="005F4095" w:rsidP="002A26F1">
            <w:r w:rsidRPr="003440E8">
              <w:t>Google SketchUp</w:t>
            </w:r>
          </w:p>
        </w:tc>
        <w:tc>
          <w:tcPr>
            <w:tcW w:w="6598" w:type="dxa"/>
          </w:tcPr>
          <w:p w:rsidR="005F4095" w:rsidRPr="00B01666" w:rsidRDefault="005F4095" w:rsidP="00AC7DE5">
            <w:hyperlink r:id="rId37" w:history="1">
              <w:r w:rsidRPr="004359FD">
                <w:rPr>
                  <w:rStyle w:val="Hyperlink"/>
                  <w:lang w:val="en-US"/>
                </w:rPr>
                <w:t>https</w:t>
              </w:r>
              <w:r w:rsidRPr="004359FD">
                <w:rPr>
                  <w:rStyle w:val="Hyperlink"/>
                </w:rPr>
                <w:t>://</w:t>
              </w:r>
              <w:r w:rsidRPr="004359FD">
                <w:rPr>
                  <w:rStyle w:val="Hyperlink"/>
                  <w:lang w:val="en-US"/>
                </w:rPr>
                <w:t>ru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wikipedia</w:t>
              </w:r>
              <w:r w:rsidRPr="004359FD">
                <w:rPr>
                  <w:rStyle w:val="Hyperlink"/>
                </w:rPr>
                <w:t>.</w:t>
              </w:r>
              <w:r w:rsidRPr="004359FD">
                <w:rPr>
                  <w:rStyle w:val="Hyperlink"/>
                  <w:lang w:val="en-US"/>
                </w:rPr>
                <w:t>org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wiki</w:t>
              </w:r>
              <w:r w:rsidRPr="004359FD">
                <w:rPr>
                  <w:rStyle w:val="Hyperlink"/>
                </w:rPr>
                <w:t>/</w:t>
              </w:r>
              <w:r w:rsidRPr="004359FD">
                <w:rPr>
                  <w:rStyle w:val="Hyperlink"/>
                  <w:lang w:val="en-US"/>
                </w:rPr>
                <w:t>SketchUp</w:t>
              </w:r>
            </w:hyperlink>
          </w:p>
        </w:tc>
      </w:tr>
      <w:tr w:rsidR="005F4095" w:rsidRPr="003440E8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7229" w:type="dxa"/>
          </w:tcPr>
          <w:p w:rsidR="005F4095" w:rsidRPr="00CA093C" w:rsidRDefault="005F4095" w:rsidP="00CA093C">
            <w:r w:rsidRPr="00CA093C">
              <w:t>Gretl</w:t>
            </w:r>
          </w:p>
        </w:tc>
        <w:tc>
          <w:tcPr>
            <w:tcW w:w="6598" w:type="dxa"/>
          </w:tcPr>
          <w:p w:rsidR="005F4095" w:rsidRPr="003440E8" w:rsidRDefault="005F4095" w:rsidP="00AC7DE5">
            <w:hyperlink r:id="rId38" w:history="1">
              <w:r w:rsidRPr="00CA093C">
                <w:rPr>
                  <w:rStyle w:val="Hyperlink"/>
                  <w:lang w:val="en-US"/>
                </w:rPr>
                <w:t>https</w:t>
              </w:r>
              <w:r w:rsidRPr="00CA093C">
                <w:rPr>
                  <w:rStyle w:val="Hyperlink"/>
                </w:rPr>
                <w:t>://</w:t>
              </w:r>
              <w:r w:rsidRPr="00CA093C">
                <w:rPr>
                  <w:rStyle w:val="Hyperlink"/>
                  <w:lang w:val="en-US"/>
                </w:rPr>
                <w:t>ru</w:t>
              </w:r>
              <w:r w:rsidRPr="00CA093C">
                <w:rPr>
                  <w:rStyle w:val="Hyperlink"/>
                </w:rPr>
                <w:t>.</w:t>
              </w:r>
              <w:r w:rsidRPr="00CA093C">
                <w:rPr>
                  <w:rStyle w:val="Hyperlink"/>
                  <w:lang w:val="en-US"/>
                </w:rPr>
                <w:t>wikipedia</w:t>
              </w:r>
              <w:r w:rsidRPr="00CA093C">
                <w:rPr>
                  <w:rStyle w:val="Hyperlink"/>
                </w:rPr>
                <w:t>.</w:t>
              </w:r>
              <w:r w:rsidRPr="00CA093C">
                <w:rPr>
                  <w:rStyle w:val="Hyperlink"/>
                  <w:lang w:val="en-US"/>
                </w:rPr>
                <w:t>org</w:t>
              </w:r>
              <w:r w:rsidRPr="00CA093C">
                <w:rPr>
                  <w:rStyle w:val="Hyperlink"/>
                </w:rPr>
                <w:t>/</w:t>
              </w:r>
              <w:r w:rsidRPr="00CA093C">
                <w:rPr>
                  <w:rStyle w:val="Hyperlink"/>
                  <w:lang w:val="en-US"/>
                </w:rPr>
                <w:t>wiki</w:t>
              </w:r>
              <w:r w:rsidRPr="00CA093C">
                <w:rPr>
                  <w:rStyle w:val="Hyperlink"/>
                </w:rPr>
                <w:t>/</w:t>
              </w:r>
              <w:r w:rsidRPr="00CA093C">
                <w:rPr>
                  <w:rStyle w:val="Hyperlink"/>
                  <w:lang w:val="en-US"/>
                </w:rPr>
                <w:t>Gretl</w:t>
              </w:r>
            </w:hyperlink>
          </w:p>
        </w:tc>
      </w:tr>
      <w:tr w:rsidR="005F4095" w:rsidRPr="00CA093C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HiAsm 4.4 build 186</w:t>
            </w:r>
          </w:p>
        </w:tc>
        <w:tc>
          <w:tcPr>
            <w:tcW w:w="6598" w:type="dxa"/>
          </w:tcPr>
          <w:p w:rsidR="005F4095" w:rsidRPr="00CA093C" w:rsidRDefault="005F4095" w:rsidP="00AC7DE5">
            <w:hyperlink r:id="rId39" w:history="1">
              <w:r w:rsidRPr="006F1ABD">
                <w:rPr>
                  <w:rStyle w:val="Hyperlink"/>
                </w:rPr>
                <w:t>https://ru.wikipedia.org/wiki/HiAsm</w:t>
              </w:r>
            </w:hyperlink>
          </w:p>
        </w:tc>
      </w:tr>
      <w:tr w:rsidR="005F4095" w:rsidRPr="00CA093C" w:rsidTr="00267AD1">
        <w:tc>
          <w:tcPr>
            <w:tcW w:w="959" w:type="dxa"/>
          </w:tcPr>
          <w:p w:rsidR="005F4095" w:rsidRPr="00CA093C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Inkscape</w:t>
            </w:r>
          </w:p>
        </w:tc>
        <w:tc>
          <w:tcPr>
            <w:tcW w:w="6598" w:type="dxa"/>
          </w:tcPr>
          <w:p w:rsidR="005F4095" w:rsidRPr="00CA093C" w:rsidRDefault="005F4095" w:rsidP="00AC7DE5">
            <w:hyperlink r:id="rId40" w:history="1">
              <w:r w:rsidRPr="006F1ABD">
                <w:rPr>
                  <w:rStyle w:val="Hyperlink"/>
                </w:rPr>
                <w:t>https://ru.wikipedia.org/wiki/Inkscape</w:t>
              </w:r>
            </w:hyperlink>
          </w:p>
        </w:tc>
      </w:tr>
      <w:tr w:rsidR="005F4095" w:rsidRPr="00CA093C" w:rsidTr="00267AD1">
        <w:tc>
          <w:tcPr>
            <w:tcW w:w="959" w:type="dxa"/>
          </w:tcPr>
          <w:p w:rsidR="005F4095" w:rsidRPr="00CA093C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Java</w:t>
            </w:r>
          </w:p>
        </w:tc>
        <w:tc>
          <w:tcPr>
            <w:tcW w:w="6598" w:type="dxa"/>
          </w:tcPr>
          <w:p w:rsidR="005F4095" w:rsidRPr="00CA093C" w:rsidRDefault="005F4095" w:rsidP="00AC7DE5">
            <w:hyperlink r:id="rId41" w:history="1">
              <w:r w:rsidRPr="006F1ABD">
                <w:rPr>
                  <w:rStyle w:val="Hyperlink"/>
                </w:rPr>
                <w:t>https://ru.wikipedia.org/wiki/Java</w:t>
              </w:r>
            </w:hyperlink>
          </w:p>
        </w:tc>
      </w:tr>
      <w:tr w:rsidR="005F4095" w:rsidRPr="00CA093C" w:rsidTr="00267AD1">
        <w:tc>
          <w:tcPr>
            <w:tcW w:w="959" w:type="dxa"/>
          </w:tcPr>
          <w:p w:rsidR="005F4095" w:rsidRPr="00CA093C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Netbeans</w:t>
            </w:r>
          </w:p>
        </w:tc>
        <w:tc>
          <w:tcPr>
            <w:tcW w:w="6598" w:type="dxa"/>
          </w:tcPr>
          <w:p w:rsidR="005F4095" w:rsidRPr="00496FB3" w:rsidRDefault="005F4095" w:rsidP="00AC7DE5">
            <w:hyperlink r:id="rId42" w:history="1">
              <w:r w:rsidRPr="006F1ABD">
                <w:rPr>
                  <w:rStyle w:val="Hyperlink"/>
                </w:rPr>
                <w:t>https://ru.wikipedia.org/wiki/NetBeans</w:t>
              </w:r>
            </w:hyperlink>
          </w:p>
        </w:tc>
      </w:tr>
      <w:tr w:rsidR="005F4095" w:rsidRPr="00ED5F04" w:rsidTr="00267AD1">
        <w:tc>
          <w:tcPr>
            <w:tcW w:w="959" w:type="dxa"/>
          </w:tcPr>
          <w:p w:rsidR="005F4095" w:rsidRPr="00CA093C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NetEmul</w:t>
            </w:r>
          </w:p>
        </w:tc>
        <w:tc>
          <w:tcPr>
            <w:tcW w:w="6598" w:type="dxa"/>
          </w:tcPr>
          <w:p w:rsidR="005F4095" w:rsidRPr="00ED5F04" w:rsidRDefault="005F4095" w:rsidP="00AC7DE5">
            <w:hyperlink r:id="rId43" w:history="1">
              <w:r w:rsidRPr="006F1ABD">
                <w:rPr>
                  <w:rStyle w:val="Hyperlink"/>
                </w:rPr>
                <w:t>http://netemul.sourceforge.net/ruindex.html</w:t>
              </w:r>
            </w:hyperlink>
          </w:p>
        </w:tc>
      </w:tr>
      <w:tr w:rsidR="005F4095" w:rsidRPr="00ED5F04" w:rsidTr="00267AD1">
        <w:tc>
          <w:tcPr>
            <w:tcW w:w="959" w:type="dxa"/>
          </w:tcPr>
          <w:p w:rsidR="005F4095" w:rsidRPr="00CA093C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Notepad++</w:t>
            </w:r>
          </w:p>
        </w:tc>
        <w:tc>
          <w:tcPr>
            <w:tcW w:w="6598" w:type="dxa"/>
          </w:tcPr>
          <w:p w:rsidR="005F4095" w:rsidRPr="00ED5F04" w:rsidRDefault="005F4095" w:rsidP="00AC7DE5">
            <w:hyperlink r:id="rId44" w:history="1">
              <w:r w:rsidRPr="006F1ABD">
                <w:rPr>
                  <w:rStyle w:val="Hyperlink"/>
                </w:rPr>
                <w:t>https://notepad-plus-plus.org/</w:t>
              </w:r>
            </w:hyperlink>
          </w:p>
        </w:tc>
      </w:tr>
      <w:tr w:rsidR="005F4095" w:rsidRPr="00ED5F04" w:rsidTr="00267AD1">
        <w:tc>
          <w:tcPr>
            <w:tcW w:w="959" w:type="dxa"/>
          </w:tcPr>
          <w:p w:rsidR="005F4095" w:rsidRPr="00CA093C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Open Modelica</w:t>
            </w:r>
          </w:p>
        </w:tc>
        <w:tc>
          <w:tcPr>
            <w:tcW w:w="6598" w:type="dxa"/>
          </w:tcPr>
          <w:p w:rsidR="005F4095" w:rsidRPr="00ED5F04" w:rsidRDefault="005F4095" w:rsidP="00AC7DE5">
            <w:hyperlink r:id="rId45" w:history="1">
              <w:r w:rsidRPr="006F1ABD">
                <w:rPr>
                  <w:rStyle w:val="Hyperlink"/>
                </w:rPr>
                <w:t>https://ru.wikipedia.org/wiki/Modelica</w:t>
              </w:r>
            </w:hyperlink>
          </w:p>
        </w:tc>
      </w:tr>
      <w:tr w:rsidR="005F4095" w:rsidRPr="00ED5F04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Open Office</w:t>
            </w:r>
          </w:p>
        </w:tc>
        <w:tc>
          <w:tcPr>
            <w:tcW w:w="6598" w:type="dxa"/>
          </w:tcPr>
          <w:p w:rsidR="005F4095" w:rsidRPr="006F1ABD" w:rsidRDefault="005F4095" w:rsidP="00AC7DE5">
            <w:hyperlink r:id="rId46" w:history="1">
              <w:r w:rsidRPr="006F1ABD">
                <w:rPr>
                  <w:rStyle w:val="Hyperlink"/>
                  <w:lang w:val="en-US"/>
                </w:rPr>
                <w:t>https</w:t>
              </w:r>
              <w:r w:rsidRPr="006F1ABD">
                <w:rPr>
                  <w:rStyle w:val="Hyperlink"/>
                </w:rPr>
                <w:t>://</w:t>
              </w:r>
              <w:r w:rsidRPr="006F1ABD">
                <w:rPr>
                  <w:rStyle w:val="Hyperlink"/>
                  <w:lang w:val="en-US"/>
                </w:rPr>
                <w:t>ru</w:t>
              </w:r>
              <w:r w:rsidRPr="006F1ABD">
                <w:rPr>
                  <w:rStyle w:val="Hyperlink"/>
                </w:rPr>
                <w:t>.</w:t>
              </w:r>
              <w:r w:rsidRPr="006F1ABD">
                <w:rPr>
                  <w:rStyle w:val="Hyperlink"/>
                  <w:lang w:val="en-US"/>
                </w:rPr>
                <w:t>wikipedia</w:t>
              </w:r>
              <w:r w:rsidRPr="006F1ABD">
                <w:rPr>
                  <w:rStyle w:val="Hyperlink"/>
                </w:rPr>
                <w:t>.</w:t>
              </w:r>
              <w:r w:rsidRPr="006F1ABD">
                <w:rPr>
                  <w:rStyle w:val="Hyperlink"/>
                  <w:lang w:val="en-US"/>
                </w:rPr>
                <w:t>org</w:t>
              </w:r>
              <w:r w:rsidRPr="006F1ABD">
                <w:rPr>
                  <w:rStyle w:val="Hyperlink"/>
                </w:rPr>
                <w:t>/</w:t>
              </w:r>
              <w:r w:rsidRPr="006F1ABD">
                <w:rPr>
                  <w:rStyle w:val="Hyperlink"/>
                  <w:lang w:val="en-US"/>
                </w:rPr>
                <w:t>wiki</w:t>
              </w:r>
              <w:r w:rsidRPr="006F1ABD">
                <w:rPr>
                  <w:rStyle w:val="Hyperlink"/>
                </w:rPr>
                <w:t>/</w:t>
              </w:r>
              <w:r w:rsidRPr="006F1ABD">
                <w:rPr>
                  <w:rStyle w:val="Hyperlink"/>
                  <w:lang w:val="en-US"/>
                </w:rPr>
                <w:t>OpenOffice</w:t>
              </w:r>
            </w:hyperlink>
          </w:p>
        </w:tc>
      </w:tr>
      <w:tr w:rsidR="005F4095" w:rsidRPr="00682BC8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7229" w:type="dxa"/>
          </w:tcPr>
          <w:p w:rsidR="005F4095" w:rsidRPr="00496FB3" w:rsidRDefault="005F4095" w:rsidP="006F1ABD">
            <w:pPr>
              <w:rPr>
                <w:lang w:val="en-US"/>
              </w:rPr>
            </w:pPr>
            <w:r w:rsidRPr="00496FB3">
              <w:rPr>
                <w:lang w:val="en-US"/>
              </w:rPr>
              <w:t>Riverbed IT Guru Acad. Edition 9.1</w:t>
            </w:r>
          </w:p>
        </w:tc>
        <w:tc>
          <w:tcPr>
            <w:tcW w:w="6598" w:type="dxa"/>
          </w:tcPr>
          <w:p w:rsidR="005F4095" w:rsidRPr="006F1ABD" w:rsidRDefault="005F4095" w:rsidP="00AC7DE5">
            <w:pPr>
              <w:rPr>
                <w:lang w:val="en-US"/>
              </w:rPr>
            </w:pPr>
            <w:hyperlink r:id="rId47" w:history="1">
              <w:r w:rsidRPr="006F1ABD">
                <w:rPr>
                  <w:rStyle w:val="Hyperlink"/>
                  <w:lang w:val="en-US"/>
                </w:rPr>
                <w:t>http://www.opnet.com/university_program/itguru_academic_edition/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RunaWFE</w:t>
            </w:r>
          </w:p>
        </w:tc>
        <w:tc>
          <w:tcPr>
            <w:tcW w:w="6598" w:type="dxa"/>
          </w:tcPr>
          <w:p w:rsidR="005F4095" w:rsidRDefault="005F4095" w:rsidP="00AC7DE5">
            <w:pPr>
              <w:rPr>
                <w:lang w:val="en-US"/>
              </w:rPr>
            </w:pPr>
            <w:hyperlink r:id="rId48" w:tgtFrame="_blank" w:history="1">
              <w:r w:rsidRPr="006F1ABD">
                <w:rPr>
                  <w:rStyle w:val="Hyperlink"/>
                </w:rPr>
                <w:t>О проекте — RunaWFE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Seagrand (Pixia)</w:t>
            </w:r>
          </w:p>
        </w:tc>
        <w:tc>
          <w:tcPr>
            <w:tcW w:w="6598" w:type="dxa"/>
          </w:tcPr>
          <w:p w:rsidR="005F4095" w:rsidRDefault="005F4095" w:rsidP="00AC7DE5">
            <w:pPr>
              <w:rPr>
                <w:lang w:val="en-US"/>
              </w:rPr>
            </w:pPr>
            <w:hyperlink r:id="rId49" w:tgtFrame="_blank" w:history="1">
              <w:r w:rsidRPr="006F1ABD">
                <w:rPr>
                  <w:rStyle w:val="Hyperlink"/>
                </w:rPr>
                <w:t>Pixia — Википедия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StartUML</w:t>
            </w:r>
          </w:p>
        </w:tc>
        <w:tc>
          <w:tcPr>
            <w:tcW w:w="6598" w:type="dxa"/>
          </w:tcPr>
          <w:p w:rsidR="005F4095" w:rsidRPr="00496FB3" w:rsidRDefault="005F4095" w:rsidP="00AC7DE5">
            <w:hyperlink r:id="rId50" w:history="1">
              <w:r w:rsidRPr="006F1ABD">
                <w:rPr>
                  <w:rStyle w:val="Hyperlink"/>
                  <w:lang w:val="en-US"/>
                </w:rPr>
                <w:t>https</w:t>
              </w:r>
              <w:r w:rsidRPr="00496FB3">
                <w:rPr>
                  <w:rStyle w:val="Hyperlink"/>
                </w:rPr>
                <w:t>://</w:t>
              </w:r>
              <w:r w:rsidRPr="006F1ABD">
                <w:rPr>
                  <w:rStyle w:val="Hyperlink"/>
                  <w:lang w:val="en-US"/>
                </w:rPr>
                <w:t>en</w:t>
              </w:r>
              <w:r w:rsidRPr="00496FB3">
                <w:rPr>
                  <w:rStyle w:val="Hyperlink"/>
                </w:rPr>
                <w:t>.</w:t>
              </w:r>
              <w:r w:rsidRPr="006F1ABD">
                <w:rPr>
                  <w:rStyle w:val="Hyperlink"/>
                  <w:lang w:val="en-US"/>
                </w:rPr>
                <w:t>wikipedia</w:t>
              </w:r>
              <w:r w:rsidRPr="00496FB3">
                <w:rPr>
                  <w:rStyle w:val="Hyperlink"/>
                </w:rPr>
                <w:t>.</w:t>
              </w:r>
              <w:r w:rsidRPr="006F1ABD">
                <w:rPr>
                  <w:rStyle w:val="Hyperlink"/>
                  <w:lang w:val="en-US"/>
                </w:rPr>
                <w:t>org</w:t>
              </w:r>
              <w:r w:rsidRPr="00496FB3">
                <w:rPr>
                  <w:rStyle w:val="Hyperlink"/>
                </w:rPr>
                <w:t>/</w:t>
              </w:r>
              <w:r w:rsidRPr="006F1ABD">
                <w:rPr>
                  <w:rStyle w:val="Hyperlink"/>
                  <w:lang w:val="en-US"/>
                </w:rPr>
                <w:t>wiki</w:t>
              </w:r>
              <w:r w:rsidRPr="00496FB3">
                <w:rPr>
                  <w:rStyle w:val="Hyperlink"/>
                </w:rPr>
                <w:t>/</w:t>
              </w:r>
              <w:r w:rsidRPr="006F1ABD">
                <w:rPr>
                  <w:rStyle w:val="Hyperlink"/>
                  <w:lang w:val="en-US"/>
                </w:rPr>
                <w:t>StarUML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7229" w:type="dxa"/>
          </w:tcPr>
          <w:p w:rsidR="005F4095" w:rsidRPr="006F1ABD" w:rsidRDefault="005F4095" w:rsidP="006F1ABD">
            <w:r w:rsidRPr="006F1ABD">
              <w:t>VirtualDUB</w:t>
            </w:r>
          </w:p>
        </w:tc>
        <w:tc>
          <w:tcPr>
            <w:tcW w:w="6598" w:type="dxa"/>
          </w:tcPr>
          <w:p w:rsidR="005F4095" w:rsidRDefault="005F4095" w:rsidP="00AC7DE5">
            <w:hyperlink r:id="rId51" w:tgtFrame="_blank" w:history="1">
              <w:r w:rsidRPr="006F1ABD">
                <w:rPr>
                  <w:rStyle w:val="Hyperlink"/>
                </w:rPr>
                <w:t>VirtualDub — Википедия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7229" w:type="dxa"/>
          </w:tcPr>
          <w:p w:rsidR="005F4095" w:rsidRPr="00916CEB" w:rsidRDefault="005F4095" w:rsidP="00916CEB">
            <w:r w:rsidRPr="00916CEB">
              <w:t>Xampp</w:t>
            </w:r>
          </w:p>
        </w:tc>
        <w:tc>
          <w:tcPr>
            <w:tcW w:w="6598" w:type="dxa"/>
          </w:tcPr>
          <w:p w:rsidR="005F4095" w:rsidRDefault="005F4095" w:rsidP="00AC7DE5">
            <w:hyperlink r:id="rId52" w:tgtFrame="_blank" w:history="1">
              <w:r w:rsidRPr="00916CEB">
                <w:rPr>
                  <w:rStyle w:val="Hyperlink"/>
                </w:rPr>
                <w:t>XAMPP — Википедия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7229" w:type="dxa"/>
          </w:tcPr>
          <w:p w:rsidR="005F4095" w:rsidRPr="00916CEB" w:rsidRDefault="005F4095" w:rsidP="00916CEB">
            <w:r w:rsidRPr="00916CEB">
              <w:t>XnView</w:t>
            </w:r>
          </w:p>
        </w:tc>
        <w:tc>
          <w:tcPr>
            <w:tcW w:w="6598" w:type="dxa"/>
          </w:tcPr>
          <w:p w:rsidR="005F4095" w:rsidRDefault="005F4095" w:rsidP="00AC7DE5">
            <w:hyperlink r:id="rId53" w:tgtFrame="_blank" w:history="1">
              <w:r w:rsidRPr="00916CEB">
                <w:rPr>
                  <w:rStyle w:val="Hyperlink"/>
                </w:rPr>
                <w:t>XnView — Википедия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7229" w:type="dxa"/>
          </w:tcPr>
          <w:p w:rsidR="005F4095" w:rsidRPr="00916CEB" w:rsidRDefault="005F4095" w:rsidP="00916CEB">
            <w:r w:rsidRPr="00916CEB">
              <w:t>Anaconda3-4.4.0</w:t>
            </w:r>
          </w:p>
        </w:tc>
        <w:tc>
          <w:tcPr>
            <w:tcW w:w="6598" w:type="dxa"/>
          </w:tcPr>
          <w:p w:rsidR="005F4095" w:rsidRDefault="005F4095" w:rsidP="00AC7DE5">
            <w:hyperlink r:id="rId54" w:tgtFrame="_blank" w:history="1">
              <w:r w:rsidRPr="00916CEB">
                <w:rPr>
                  <w:rStyle w:val="Hyperlink"/>
                </w:rPr>
                <w:t>Anaconda (дистрибутив Python) — Википедия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7229" w:type="dxa"/>
          </w:tcPr>
          <w:p w:rsidR="005F4095" w:rsidRPr="00916CEB" w:rsidRDefault="005F4095" w:rsidP="00916CEB">
            <w:r w:rsidRPr="00916CEB">
              <w:t>Dia 0.97.2</w:t>
            </w:r>
          </w:p>
        </w:tc>
        <w:tc>
          <w:tcPr>
            <w:tcW w:w="6598" w:type="dxa"/>
          </w:tcPr>
          <w:p w:rsidR="005F4095" w:rsidRDefault="005F4095" w:rsidP="00AC7DE5">
            <w:hyperlink r:id="rId55" w:tgtFrame="_blank" w:history="1">
              <w:r w:rsidRPr="00916CEB">
                <w:rPr>
                  <w:rStyle w:val="Hyperlink"/>
                </w:rPr>
                <w:t>Dia — Википедия</w:t>
              </w:r>
            </w:hyperlink>
          </w:p>
        </w:tc>
      </w:tr>
      <w:tr w:rsidR="005F4095" w:rsidRPr="006F1ABD" w:rsidTr="00267AD1">
        <w:tc>
          <w:tcPr>
            <w:tcW w:w="959" w:type="dxa"/>
          </w:tcPr>
          <w:p w:rsidR="005F4095" w:rsidRDefault="005F4095" w:rsidP="00267A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7229" w:type="dxa"/>
          </w:tcPr>
          <w:p w:rsidR="005F4095" w:rsidRPr="00682BC8" w:rsidRDefault="005F4095" w:rsidP="00682BC8">
            <w:r w:rsidRPr="00682BC8">
              <w:t>Elekta</w:t>
            </w:r>
          </w:p>
        </w:tc>
        <w:tc>
          <w:tcPr>
            <w:tcW w:w="6598" w:type="dxa"/>
          </w:tcPr>
          <w:p w:rsidR="005F4095" w:rsidRDefault="005F4095" w:rsidP="00AC7DE5">
            <w:r>
              <w:t>Разработка кафедры САПР ФГБОУ ВО ПГУ</w:t>
            </w:r>
          </w:p>
        </w:tc>
      </w:tr>
    </w:tbl>
    <w:p w:rsidR="005F4095" w:rsidRPr="003A4806" w:rsidRDefault="005F4095" w:rsidP="00007DC3">
      <w:pPr>
        <w:jc w:val="center"/>
        <w:sectPr w:rsidR="005F4095" w:rsidRPr="003A4806" w:rsidSect="00454BFC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5F4095" w:rsidRPr="003A4806" w:rsidRDefault="005F4095" w:rsidP="00007DC3">
      <w:pPr>
        <w:jc w:val="center"/>
      </w:pPr>
    </w:p>
    <w:p w:rsidR="005F4095" w:rsidRPr="00BB58C7" w:rsidRDefault="005F4095" w:rsidP="00007DC3">
      <w:pPr>
        <w:jc w:val="center"/>
        <w:rPr>
          <w:b/>
          <w:sz w:val="28"/>
          <w:szCs w:val="28"/>
        </w:rPr>
      </w:pPr>
      <w:r w:rsidRPr="00BB58C7">
        <w:rPr>
          <w:b/>
          <w:sz w:val="28"/>
          <w:szCs w:val="28"/>
        </w:rPr>
        <w:t>требуется приобрести</w:t>
      </w:r>
    </w:p>
    <w:p w:rsidR="005F4095" w:rsidRDefault="005F4095" w:rsidP="00007DC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8898"/>
        <w:gridCol w:w="4929"/>
      </w:tblGrid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№</w:t>
            </w:r>
          </w:p>
        </w:tc>
        <w:tc>
          <w:tcPr>
            <w:tcW w:w="8898" w:type="dxa"/>
          </w:tcPr>
          <w:p w:rsidR="005F4095" w:rsidRPr="00BE009B" w:rsidRDefault="005F4095" w:rsidP="00267AD1">
            <w:pPr>
              <w:jc w:val="center"/>
              <w:rPr>
                <w:b/>
              </w:rPr>
            </w:pPr>
            <w:r w:rsidRPr="00BE009B">
              <w:rPr>
                <w:b/>
              </w:rPr>
              <w:t>наименование</w:t>
            </w:r>
          </w:p>
        </w:tc>
        <w:tc>
          <w:tcPr>
            <w:tcW w:w="4929" w:type="dxa"/>
          </w:tcPr>
          <w:p w:rsidR="005F4095" w:rsidRPr="00BE009B" w:rsidRDefault="005F4095" w:rsidP="0064556D">
            <w:pPr>
              <w:jc w:val="center"/>
              <w:rPr>
                <w:b/>
              </w:rPr>
            </w:pPr>
            <w:r w:rsidRPr="00BE009B">
              <w:rPr>
                <w:b/>
              </w:rPr>
              <w:t>количество лицензий (шт.)</w:t>
            </w:r>
          </w:p>
          <w:p w:rsidR="005F4095" w:rsidRPr="00BE009B" w:rsidRDefault="005F4095" w:rsidP="0064556D">
            <w:pPr>
              <w:jc w:val="center"/>
              <w:rPr>
                <w:b/>
              </w:rPr>
            </w:pPr>
            <w:r w:rsidRPr="00BE009B">
              <w:rPr>
                <w:b/>
              </w:rPr>
              <w:t>и примерные сроки приобретения</w:t>
            </w:r>
          </w:p>
        </w:tc>
      </w:tr>
      <w:tr w:rsidR="005F4095" w:rsidRPr="00EB2E22" w:rsidTr="00267AD1">
        <w:tc>
          <w:tcPr>
            <w:tcW w:w="959" w:type="dxa"/>
          </w:tcPr>
          <w:p w:rsidR="005F4095" w:rsidRPr="00501DC4" w:rsidRDefault="005F4095" w:rsidP="00267AD1">
            <w:pPr>
              <w:jc w:val="center"/>
              <w:rPr>
                <w:lang w:val="en-US"/>
              </w:rPr>
            </w:pPr>
            <w:r w:rsidRPr="00501DC4">
              <w:rPr>
                <w:lang w:val="en-US"/>
              </w:rPr>
              <w:t>1</w:t>
            </w:r>
          </w:p>
        </w:tc>
        <w:tc>
          <w:tcPr>
            <w:tcW w:w="8898" w:type="dxa"/>
          </w:tcPr>
          <w:p w:rsidR="005F4095" w:rsidRPr="004E1742" w:rsidRDefault="005F4095" w:rsidP="00EB2E22">
            <w:pPr>
              <w:pStyle w:val="a"/>
              <w:rPr>
                <w:sz w:val="24"/>
                <w:szCs w:val="24"/>
                <w:lang w:val="en-US"/>
              </w:rPr>
            </w:pPr>
            <w:r w:rsidRPr="00501DC4">
              <w:rPr>
                <w:sz w:val="24"/>
                <w:szCs w:val="24"/>
              </w:rPr>
              <w:t>ПО</w:t>
            </w:r>
            <w:r w:rsidRPr="00501DC4">
              <w:rPr>
                <w:sz w:val="24"/>
                <w:szCs w:val="24"/>
                <w:lang w:val="en-US"/>
              </w:rPr>
              <w:t xml:space="preserve"> «Microsoft Windows» (Microsoft Imagine Standart)</w:t>
            </w:r>
          </w:p>
          <w:p w:rsidR="005F4095" w:rsidRPr="00501DC4" w:rsidRDefault="005F4095" w:rsidP="00EB2E22">
            <w:pPr>
              <w:pStyle w:val="a"/>
              <w:rPr>
                <w:sz w:val="24"/>
                <w:szCs w:val="24"/>
                <w:lang w:val="en-US"/>
              </w:rPr>
            </w:pPr>
            <w:r w:rsidRPr="00501DC4">
              <w:rPr>
                <w:sz w:val="24"/>
                <w:szCs w:val="24"/>
              </w:rPr>
              <w:t>подписка</w:t>
            </w:r>
            <w:r w:rsidRPr="00501DC4">
              <w:rPr>
                <w:sz w:val="24"/>
                <w:szCs w:val="24"/>
                <w:lang w:val="en-US"/>
              </w:rPr>
              <w:t xml:space="preserve"> </w:t>
            </w:r>
            <w:r w:rsidRPr="00501DC4">
              <w:rPr>
                <w:sz w:val="24"/>
                <w:szCs w:val="24"/>
              </w:rPr>
              <w:t>на</w:t>
            </w:r>
            <w:r w:rsidRPr="00501DC4">
              <w:rPr>
                <w:sz w:val="24"/>
                <w:szCs w:val="24"/>
                <w:lang w:val="en-US"/>
              </w:rPr>
              <w:t xml:space="preserve"> 2017-2020 </w:t>
            </w:r>
            <w:r w:rsidRPr="00501DC4">
              <w:rPr>
                <w:sz w:val="24"/>
                <w:szCs w:val="24"/>
              </w:rPr>
              <w:t>г</w:t>
            </w:r>
            <w:r w:rsidRPr="00501DC4">
              <w:rPr>
                <w:sz w:val="24"/>
                <w:szCs w:val="24"/>
                <w:lang w:val="en-US"/>
              </w:rPr>
              <w:t>.</w:t>
            </w:r>
            <w:r w:rsidRPr="00501DC4">
              <w:rPr>
                <w:sz w:val="24"/>
                <w:szCs w:val="24"/>
              </w:rPr>
              <w:t>г</w:t>
            </w:r>
            <w:r w:rsidRPr="00501DC4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929" w:type="dxa"/>
          </w:tcPr>
          <w:p w:rsidR="005F4095" w:rsidRPr="00501DC4" w:rsidRDefault="005F4095" w:rsidP="00267AD1">
            <w:pPr>
              <w:jc w:val="center"/>
            </w:pPr>
            <w:r w:rsidRPr="00501DC4"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2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</w:pPr>
            <w:r w:rsidRPr="000717A0">
              <w:t>«1С:Образование 5. Школа»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center"/>
            </w:pPr>
            <w:r>
              <w:t>10 лицензий</w:t>
            </w:r>
          </w:p>
          <w:p w:rsidR="005F4095" w:rsidRDefault="005F4095" w:rsidP="00267AD1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3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</w:pPr>
            <w:r w:rsidRPr="002625F8">
              <w:t>1С:Школа. Обществознание, 10-11 кл. Части 1 и 2 (лиц. обр\уч.)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center"/>
            </w:pPr>
            <w:r>
              <w:t>10 лицензий</w:t>
            </w:r>
          </w:p>
          <w:p w:rsidR="005F4095" w:rsidRDefault="005F4095" w:rsidP="00267AD1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4</w:t>
            </w:r>
          </w:p>
        </w:tc>
        <w:tc>
          <w:tcPr>
            <w:tcW w:w="8898" w:type="dxa"/>
          </w:tcPr>
          <w:p w:rsidR="005F4095" w:rsidRPr="00BB6E57" w:rsidRDefault="005F4095" w:rsidP="00267AD1">
            <w:pPr>
              <w:jc w:val="both"/>
            </w:pPr>
            <w:r w:rsidRPr="00BB6E57">
              <w:t>1С: Математический конструктор</w:t>
            </w:r>
          </w:p>
        </w:tc>
        <w:tc>
          <w:tcPr>
            <w:tcW w:w="4929" w:type="dxa"/>
          </w:tcPr>
          <w:p w:rsidR="005F4095" w:rsidRDefault="005F4095" w:rsidP="00BB6E57">
            <w:pPr>
              <w:jc w:val="center"/>
            </w:pPr>
            <w:r>
              <w:t>1</w:t>
            </w:r>
            <w:r>
              <w:rPr>
                <w:lang w:val="en-US"/>
              </w:rPr>
              <w:t>5</w:t>
            </w:r>
            <w:r>
              <w:t xml:space="preserve"> лицензий</w:t>
            </w:r>
          </w:p>
          <w:p w:rsidR="005F4095" w:rsidRDefault="005F4095" w:rsidP="00BB6E57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5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</w:pPr>
            <w:r w:rsidRPr="00255E57">
              <w:t>1С Предприятие 8.3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center"/>
            </w:pPr>
            <w:r>
              <w:t>15 лицензий</w:t>
            </w:r>
          </w:p>
          <w:p w:rsidR="005F4095" w:rsidRDefault="005F4095" w:rsidP="00267AD1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6</w:t>
            </w:r>
          </w:p>
        </w:tc>
        <w:tc>
          <w:tcPr>
            <w:tcW w:w="8898" w:type="dxa"/>
          </w:tcPr>
          <w:p w:rsidR="005F4095" w:rsidRPr="009E604F" w:rsidRDefault="005F4095" w:rsidP="00267AD1">
            <w:pPr>
              <w:jc w:val="both"/>
            </w:pPr>
            <w:r w:rsidRPr="009E604F">
              <w:t xml:space="preserve">Лицензия </w:t>
            </w:r>
            <w:r>
              <w:t>«</w:t>
            </w:r>
            <w:r w:rsidRPr="009E604F">
              <w:t>1С-Финконтроль 8</w:t>
            </w:r>
            <w:r>
              <w:t>»</w:t>
            </w:r>
            <w:r w:rsidRPr="009E604F">
              <w:t xml:space="preserve"> </w:t>
            </w:r>
            <w:r>
              <w:t>на</w:t>
            </w:r>
            <w:r w:rsidRPr="009E604F">
              <w:t xml:space="preserve"> 12 месяцев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center"/>
            </w:pPr>
            <w:r>
              <w:t>1 лицензия</w:t>
            </w:r>
          </w:p>
          <w:p w:rsidR="005F4095" w:rsidRDefault="005F4095" w:rsidP="00267AD1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7</w:t>
            </w:r>
          </w:p>
        </w:tc>
        <w:tc>
          <w:tcPr>
            <w:tcW w:w="8898" w:type="dxa"/>
          </w:tcPr>
          <w:p w:rsidR="005F4095" w:rsidRPr="00557090" w:rsidRDefault="005F4095" w:rsidP="00267AD1">
            <w:pPr>
              <w:jc w:val="both"/>
            </w:pPr>
            <w:r w:rsidRPr="00557090">
              <w:t>1C:Предприятие 8. Комплект для обучения в высших и средних учебных заведениях</w:t>
            </w:r>
          </w:p>
        </w:tc>
        <w:tc>
          <w:tcPr>
            <w:tcW w:w="4929" w:type="dxa"/>
          </w:tcPr>
          <w:p w:rsidR="005F4095" w:rsidRPr="00557090" w:rsidRDefault="005F4095" w:rsidP="00557090">
            <w:pPr>
              <w:jc w:val="center"/>
              <w:rPr>
                <w:lang w:val="en-US"/>
              </w:rPr>
            </w:pPr>
            <w:r>
              <w:t>10 лицензий</w:t>
            </w:r>
          </w:p>
          <w:p w:rsidR="005F4095" w:rsidRDefault="005F4095" w:rsidP="00557090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8</w:t>
            </w:r>
          </w:p>
        </w:tc>
        <w:tc>
          <w:tcPr>
            <w:tcW w:w="8898" w:type="dxa"/>
          </w:tcPr>
          <w:p w:rsidR="005F4095" w:rsidRPr="00557090" w:rsidRDefault="005F4095" w:rsidP="00267AD1">
            <w:pPr>
              <w:jc w:val="both"/>
            </w:pPr>
            <w:r w:rsidRPr="00557090">
              <w:t>1С:Упрощенка 8</w:t>
            </w:r>
          </w:p>
        </w:tc>
        <w:tc>
          <w:tcPr>
            <w:tcW w:w="4929" w:type="dxa"/>
          </w:tcPr>
          <w:p w:rsidR="005F4095" w:rsidRPr="00557090" w:rsidRDefault="005F4095" w:rsidP="00EC1404">
            <w:pPr>
              <w:jc w:val="center"/>
              <w:rPr>
                <w:lang w:val="en-US"/>
              </w:rPr>
            </w:pPr>
            <w:r>
              <w:t>10 лицензий</w:t>
            </w:r>
          </w:p>
          <w:p w:rsidR="005F4095" w:rsidRDefault="005F4095" w:rsidP="00EC1404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9</w:t>
            </w:r>
          </w:p>
        </w:tc>
        <w:tc>
          <w:tcPr>
            <w:tcW w:w="8898" w:type="dxa"/>
          </w:tcPr>
          <w:p w:rsidR="005F4095" w:rsidRDefault="005F4095" w:rsidP="00A17857">
            <w:pPr>
              <w:rPr>
                <w:color w:val="000000"/>
              </w:rPr>
            </w:pPr>
            <w:r>
              <w:rPr>
                <w:color w:val="000000"/>
              </w:rPr>
              <w:t>CD-ROM. Комплект электронных учебных материалов для школы по физике. Состав комплекта: 1С:Школа. Физика, 7 класс;</w:t>
            </w:r>
          </w:p>
          <w:p w:rsidR="005F4095" w:rsidRDefault="005F4095" w:rsidP="00A17857">
            <w:pPr>
              <w:rPr>
                <w:color w:val="000000"/>
              </w:rPr>
            </w:pPr>
            <w:r>
              <w:rPr>
                <w:color w:val="000000"/>
              </w:rPr>
              <w:t>1С:Школа. Физика, 8 класс;</w:t>
            </w:r>
          </w:p>
          <w:p w:rsidR="005F4095" w:rsidRDefault="005F4095" w:rsidP="00A17857">
            <w:pPr>
              <w:rPr>
                <w:color w:val="000000"/>
              </w:rPr>
            </w:pPr>
            <w:r>
              <w:rPr>
                <w:color w:val="000000"/>
              </w:rPr>
              <w:t>1С:Школа. Физика, 9 класс;</w:t>
            </w:r>
          </w:p>
          <w:p w:rsidR="005F4095" w:rsidRDefault="005F4095" w:rsidP="00A17857">
            <w:pPr>
              <w:rPr>
                <w:color w:val="000000"/>
              </w:rPr>
            </w:pPr>
            <w:r>
              <w:rPr>
                <w:color w:val="000000"/>
              </w:rPr>
              <w:t>1С:Школа. Физика, 10 класс;</w:t>
            </w:r>
          </w:p>
          <w:p w:rsidR="005F4095" w:rsidRPr="00557090" w:rsidRDefault="005F4095" w:rsidP="00A17857">
            <w:r>
              <w:rPr>
                <w:color w:val="000000"/>
              </w:rPr>
              <w:t>1С:Школа. Физика. Коллекция наглядных материалов,  7-11 классы</w:t>
            </w:r>
          </w:p>
        </w:tc>
        <w:tc>
          <w:tcPr>
            <w:tcW w:w="4929" w:type="dxa"/>
          </w:tcPr>
          <w:p w:rsidR="005F4095" w:rsidRDefault="005F4095" w:rsidP="00267AD1">
            <w:pPr>
              <w:jc w:val="center"/>
            </w:pPr>
            <w:r>
              <w:t>1 лицензия</w:t>
            </w:r>
          </w:p>
          <w:p w:rsidR="005F4095" w:rsidRDefault="005F4095" w:rsidP="00267AD1">
            <w:pPr>
              <w:jc w:val="center"/>
            </w:pPr>
            <w:r>
              <w:t>до декабря 2017 г.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10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</w:pPr>
            <w:r>
              <w:rPr>
                <w:color w:val="000000"/>
              </w:rPr>
              <w:t>Среда программирования Delphi 7 для Windows 7 64 бит</w:t>
            </w:r>
          </w:p>
        </w:tc>
        <w:tc>
          <w:tcPr>
            <w:tcW w:w="4929" w:type="dxa"/>
          </w:tcPr>
          <w:p w:rsidR="005F4095" w:rsidRPr="00050709" w:rsidRDefault="005F4095" w:rsidP="00050709">
            <w:pPr>
              <w:jc w:val="center"/>
            </w:pPr>
            <w:r w:rsidRPr="00050709">
              <w:t>заменить на Lazarus (свободно распространяемое ПО)</w:t>
            </w:r>
          </w:p>
        </w:tc>
      </w:tr>
      <w:tr w:rsidR="005F4095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11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Winrar-x64-501ru</w:t>
            </w:r>
          </w:p>
        </w:tc>
        <w:tc>
          <w:tcPr>
            <w:tcW w:w="4929" w:type="dxa"/>
          </w:tcPr>
          <w:p w:rsidR="005F4095" w:rsidRPr="00050709" w:rsidRDefault="005F4095" w:rsidP="00050709">
            <w:pPr>
              <w:jc w:val="center"/>
            </w:pPr>
            <w:r w:rsidRPr="00050709">
              <w:t>заменить на 7zip (свободно распространяемое ПО)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12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Турбо Паскаль 7.1</w:t>
            </w:r>
          </w:p>
        </w:tc>
        <w:tc>
          <w:tcPr>
            <w:tcW w:w="4929" w:type="dxa"/>
          </w:tcPr>
          <w:p w:rsidR="005F4095" w:rsidRPr="00050709" w:rsidRDefault="005F4095" w:rsidP="00050709">
            <w:pPr>
              <w:jc w:val="center"/>
            </w:pPr>
            <w:r w:rsidRPr="00050709">
              <w:t>заменить на freepascal (свободно распространяемое ПО)</w:t>
            </w:r>
          </w:p>
          <w:p w:rsidR="005F4095" w:rsidRPr="00050709" w:rsidRDefault="005F4095" w:rsidP="00050709">
            <w:pPr>
              <w:jc w:val="center"/>
            </w:pP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13</w:t>
            </w:r>
          </w:p>
        </w:tc>
        <w:tc>
          <w:tcPr>
            <w:tcW w:w="8898" w:type="dxa"/>
          </w:tcPr>
          <w:p w:rsidR="005F4095" w:rsidRDefault="005F4095" w:rsidP="00267AD1">
            <w:pPr>
              <w:jc w:val="both"/>
              <w:rPr>
                <w:color w:val="000000"/>
              </w:rPr>
            </w:pPr>
            <w:r w:rsidRPr="008C6918">
              <w:t>Adobe Acrobat DC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100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14</w:t>
            </w:r>
          </w:p>
        </w:tc>
        <w:tc>
          <w:tcPr>
            <w:tcW w:w="8898" w:type="dxa"/>
          </w:tcPr>
          <w:p w:rsidR="005F4095" w:rsidRPr="008C6918" w:rsidRDefault="005F4095" w:rsidP="00267AD1">
            <w:pPr>
              <w:jc w:val="both"/>
            </w:pPr>
            <w:r w:rsidRPr="005552AE">
              <w:t>Adobe Audition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1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15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5552AE">
              <w:t>Adobe Creative Suite CS6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4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16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5552AE">
              <w:t>Adobe Dreamweaver CC 2017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15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17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5552AE">
              <w:t>Adobe Illustration CS5,1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22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18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5552AE">
              <w:t>Adobe InDesign CS5,5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22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19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5552AE">
              <w:t>Adobe</w:t>
            </w:r>
            <w:r>
              <w:t xml:space="preserve"> </w:t>
            </w:r>
            <w:r w:rsidRPr="005552AE">
              <w:t>Premiere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1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г.</w:t>
            </w:r>
          </w:p>
        </w:tc>
      </w:tr>
      <w:tr w:rsidR="005F4095" w:rsidRPr="00563B1C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20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5552AE">
              <w:t>Photoshop CC 2017</w:t>
            </w:r>
          </w:p>
        </w:tc>
        <w:tc>
          <w:tcPr>
            <w:tcW w:w="4929" w:type="dxa"/>
          </w:tcPr>
          <w:p w:rsidR="005F4095" w:rsidRDefault="005F4095" w:rsidP="0062630E">
            <w:r w:rsidRPr="00563B1C">
              <w:t>заменить на GIMP</w:t>
            </w:r>
            <w:r>
              <w:t xml:space="preserve"> </w:t>
            </w:r>
            <w:r w:rsidRPr="00050709">
              <w:t>(свободно распространяемое ПО)</w:t>
            </w:r>
            <w:r w:rsidRPr="003A7331">
              <w:t xml:space="preserve"> </w:t>
            </w:r>
          </w:p>
          <w:p w:rsidR="005F4095" w:rsidRDefault="005F4095" w:rsidP="000655F2">
            <w:pPr>
              <w:jc w:val="both"/>
            </w:pPr>
            <w:r>
              <w:t>или</w:t>
            </w:r>
            <w:r w:rsidRPr="00563B1C">
              <w:t xml:space="preserve"> заменить на</w:t>
            </w:r>
            <w:r>
              <w:t xml:space="preserve"> Adobe Photoshop Express (</w:t>
            </w:r>
            <w:r w:rsidRPr="00050709">
              <w:t>свободно распространяемое ПО</w:t>
            </w:r>
            <w:r>
              <w:t>)</w:t>
            </w:r>
          </w:p>
          <w:p w:rsidR="005F4095" w:rsidRPr="00050709" w:rsidRDefault="005F4095" w:rsidP="000655F2">
            <w:pPr>
              <w:jc w:val="both"/>
            </w:pPr>
            <w:r>
              <w:t>или приобрести 50 лицензий до декабря 2017 г.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21</w:t>
            </w:r>
          </w:p>
        </w:tc>
        <w:tc>
          <w:tcPr>
            <w:tcW w:w="8898" w:type="dxa"/>
          </w:tcPr>
          <w:p w:rsidR="005F4095" w:rsidRPr="005552AE" w:rsidRDefault="005F4095" w:rsidP="00267AD1">
            <w:pPr>
              <w:jc w:val="both"/>
            </w:pPr>
            <w:r w:rsidRPr="006B4C4B">
              <w:t>Adoble</w:t>
            </w:r>
            <w:r>
              <w:t xml:space="preserve"> </w:t>
            </w:r>
            <w:r w:rsidRPr="006B4C4B">
              <w:t>Macromedia Flash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25</w:t>
            </w:r>
          </w:p>
          <w:p w:rsidR="005F4095" w:rsidRPr="00050709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Default="005F4095" w:rsidP="00267AD1">
            <w:pPr>
              <w:jc w:val="center"/>
            </w:pPr>
            <w:r>
              <w:t>22</w:t>
            </w:r>
          </w:p>
        </w:tc>
        <w:tc>
          <w:tcPr>
            <w:tcW w:w="8898" w:type="dxa"/>
          </w:tcPr>
          <w:p w:rsidR="005F4095" w:rsidRPr="00563B1C" w:rsidRDefault="005F4095" w:rsidP="00267AD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All Fusion BPWin Process  Modeller 7</w:t>
            </w:r>
          </w:p>
        </w:tc>
        <w:tc>
          <w:tcPr>
            <w:tcW w:w="4929" w:type="dxa"/>
          </w:tcPr>
          <w:p w:rsidR="005F4095" w:rsidRDefault="005F4095" w:rsidP="007B1490">
            <w:pPr>
              <w:jc w:val="center"/>
            </w:pPr>
            <w:r>
              <w:t>25</w:t>
            </w:r>
          </w:p>
          <w:p w:rsidR="005F4095" w:rsidRPr="00563B1C" w:rsidRDefault="005F4095" w:rsidP="007B1490">
            <w:pPr>
              <w:jc w:val="center"/>
              <w:rPr>
                <w:lang w:val="en-US"/>
              </w:rPr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23</w:t>
            </w:r>
          </w:p>
        </w:tc>
        <w:tc>
          <w:tcPr>
            <w:tcW w:w="8898" w:type="dxa"/>
          </w:tcPr>
          <w:p w:rsidR="005F4095" w:rsidRPr="00563B1C" w:rsidRDefault="005F4095" w:rsidP="00267AD1">
            <w:pPr>
              <w:jc w:val="both"/>
              <w:rPr>
                <w:lang w:val="en-US"/>
              </w:rPr>
            </w:pPr>
            <w:r w:rsidRPr="00CA1320">
              <w:t>Altami Studio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2</w:t>
            </w:r>
          </w:p>
          <w:p w:rsidR="005F4095" w:rsidRPr="007B1490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24</w:t>
            </w:r>
          </w:p>
        </w:tc>
        <w:tc>
          <w:tcPr>
            <w:tcW w:w="8898" w:type="dxa"/>
          </w:tcPr>
          <w:p w:rsidR="005F4095" w:rsidRPr="00563B1C" w:rsidRDefault="005F4095" w:rsidP="00267AD1">
            <w:pPr>
              <w:jc w:val="both"/>
              <w:rPr>
                <w:lang w:val="en-US"/>
              </w:rPr>
            </w:pPr>
            <w:r w:rsidRPr="00CA1320">
              <w:t>Altium Designer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50</w:t>
            </w:r>
          </w:p>
          <w:p w:rsidR="005F4095" w:rsidRPr="007B1490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25</w:t>
            </w:r>
          </w:p>
        </w:tc>
        <w:tc>
          <w:tcPr>
            <w:tcW w:w="8898" w:type="dxa"/>
          </w:tcPr>
          <w:p w:rsidR="005F4095" w:rsidRPr="00B76F37" w:rsidRDefault="005F4095" w:rsidP="00267AD1">
            <w:pPr>
              <w:jc w:val="both"/>
            </w:pPr>
            <w:r w:rsidRPr="00B76F37">
              <w:t>Ansys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50</w:t>
            </w:r>
          </w:p>
          <w:p w:rsidR="005F4095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26</w:t>
            </w:r>
          </w:p>
        </w:tc>
        <w:tc>
          <w:tcPr>
            <w:tcW w:w="8898" w:type="dxa"/>
          </w:tcPr>
          <w:p w:rsidR="005F4095" w:rsidRPr="00B76F37" w:rsidRDefault="005F4095" w:rsidP="00267AD1">
            <w:pPr>
              <w:jc w:val="both"/>
              <w:rPr>
                <w:lang w:val="en-US"/>
              </w:rPr>
            </w:pPr>
            <w:r w:rsidRPr="00B76F37">
              <w:rPr>
                <w:lang w:val="en-US"/>
              </w:rPr>
              <w:t>CA Erwin process modeler 7</w:t>
            </w:r>
          </w:p>
        </w:tc>
        <w:tc>
          <w:tcPr>
            <w:tcW w:w="4929" w:type="dxa"/>
          </w:tcPr>
          <w:p w:rsidR="005F4095" w:rsidRDefault="005F4095" w:rsidP="00B76F37">
            <w:pPr>
              <w:jc w:val="center"/>
            </w:pPr>
            <w:r>
              <w:t>25</w:t>
            </w:r>
          </w:p>
          <w:p w:rsidR="005F4095" w:rsidRPr="00563B1C" w:rsidRDefault="005F4095" w:rsidP="00B76F37">
            <w:pPr>
              <w:jc w:val="center"/>
              <w:rPr>
                <w:lang w:val="en-US"/>
              </w:rPr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27</w:t>
            </w:r>
          </w:p>
        </w:tc>
        <w:tc>
          <w:tcPr>
            <w:tcW w:w="8898" w:type="dxa"/>
          </w:tcPr>
          <w:p w:rsidR="005F4095" w:rsidRPr="0098683A" w:rsidRDefault="005F4095" w:rsidP="00267AD1">
            <w:pPr>
              <w:jc w:val="both"/>
              <w:rPr>
                <w:lang w:val="en-US"/>
              </w:rPr>
            </w:pPr>
            <w:r w:rsidRPr="0098683A">
              <w:rPr>
                <w:lang w:val="en-US"/>
              </w:rPr>
              <w:t>Comcol Multiphysics</w:t>
            </w:r>
          </w:p>
        </w:tc>
        <w:tc>
          <w:tcPr>
            <w:tcW w:w="4929" w:type="dxa"/>
          </w:tcPr>
          <w:p w:rsidR="005F4095" w:rsidRDefault="005F4095" w:rsidP="0098683A">
            <w:pPr>
              <w:jc w:val="center"/>
            </w:pPr>
            <w:r>
              <w:t>12</w:t>
            </w:r>
          </w:p>
          <w:p w:rsidR="005F4095" w:rsidRPr="00563B1C" w:rsidRDefault="005F4095" w:rsidP="0098683A">
            <w:pPr>
              <w:jc w:val="center"/>
              <w:rPr>
                <w:lang w:val="en-US"/>
              </w:rPr>
            </w:pPr>
            <w:r>
              <w:t>до декабря 2017 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28</w:t>
            </w:r>
          </w:p>
        </w:tc>
        <w:tc>
          <w:tcPr>
            <w:tcW w:w="8898" w:type="dxa"/>
          </w:tcPr>
          <w:p w:rsidR="005F4095" w:rsidRPr="00563B1C" w:rsidRDefault="005F4095" w:rsidP="00267AD1">
            <w:pPr>
              <w:jc w:val="both"/>
              <w:rPr>
                <w:lang w:val="en-US"/>
              </w:rPr>
            </w:pPr>
            <w:r>
              <w:t>CorelDRAW Graphics Suite X8</w:t>
            </w:r>
          </w:p>
        </w:tc>
        <w:tc>
          <w:tcPr>
            <w:tcW w:w="4929" w:type="dxa"/>
          </w:tcPr>
          <w:p w:rsidR="005F4095" w:rsidRPr="004E1742" w:rsidRDefault="005F4095" w:rsidP="0098683A">
            <w:pPr>
              <w:jc w:val="both"/>
            </w:pPr>
            <w:r>
              <w:t>Аналог</w:t>
            </w:r>
            <w:r w:rsidRPr="004E1742">
              <w:t xml:space="preserve"> </w:t>
            </w:r>
            <w:r>
              <w:t>с</w:t>
            </w:r>
            <w:r w:rsidRPr="004E1742">
              <w:t xml:space="preserve"> </w:t>
            </w:r>
            <w:r>
              <w:t>продуктами</w:t>
            </w:r>
            <w:r w:rsidRPr="004E1742">
              <w:t xml:space="preserve"> </w:t>
            </w:r>
            <w:r>
              <w:rPr>
                <w:lang w:val="en-US"/>
              </w:rPr>
              <w:t>Adobe</w:t>
            </w:r>
            <w:r w:rsidRPr="004E1742">
              <w:t xml:space="preserve">. </w:t>
            </w:r>
          </w:p>
          <w:p w:rsidR="005F4095" w:rsidRPr="004E1742" w:rsidRDefault="005F4095" w:rsidP="0098683A">
            <w:pPr>
              <w:jc w:val="both"/>
            </w:pPr>
            <w:r>
              <w:t>Можно</w:t>
            </w:r>
            <w:r w:rsidRPr="004E1742">
              <w:t xml:space="preserve"> </w:t>
            </w:r>
            <w:r>
              <w:t>согласовать</w:t>
            </w:r>
            <w:r w:rsidRPr="004E1742">
              <w:t xml:space="preserve">, </w:t>
            </w:r>
            <w:r>
              <w:t>что</w:t>
            </w:r>
            <w:r w:rsidRPr="004E1742">
              <w:t xml:space="preserve"> </w:t>
            </w:r>
            <w:r>
              <w:t>купить</w:t>
            </w:r>
            <w:r w:rsidRPr="004E1742">
              <w:t>.</w:t>
            </w:r>
          </w:p>
          <w:p w:rsidR="005F4095" w:rsidRPr="0062630E" w:rsidRDefault="005F4095" w:rsidP="00CF5FEE">
            <w:pPr>
              <w:jc w:val="center"/>
              <w:rPr>
                <w:lang w:val="en-US"/>
              </w:rPr>
            </w:pPr>
            <w:r w:rsidRPr="0062630E">
              <w:rPr>
                <w:lang w:val="en-US"/>
              </w:rPr>
              <w:t xml:space="preserve">40 </w:t>
            </w:r>
            <w:r>
              <w:t>лицензий</w:t>
            </w:r>
          </w:p>
          <w:p w:rsidR="005F4095" w:rsidRPr="0062630E" w:rsidRDefault="005F4095" w:rsidP="00CF5FEE">
            <w:pPr>
              <w:jc w:val="center"/>
              <w:rPr>
                <w:lang w:val="en-US"/>
              </w:rPr>
            </w:pPr>
            <w:r>
              <w:t>до</w:t>
            </w:r>
            <w:r w:rsidRPr="0062630E">
              <w:rPr>
                <w:lang w:val="en-US"/>
              </w:rPr>
              <w:t xml:space="preserve"> </w:t>
            </w:r>
            <w:r>
              <w:t>декабря</w:t>
            </w:r>
            <w:r w:rsidRPr="0062630E">
              <w:rPr>
                <w:lang w:val="en-US"/>
              </w:rPr>
              <w:t xml:space="preserve"> 2017 </w:t>
            </w:r>
            <w:r>
              <w:t>г</w:t>
            </w:r>
          </w:p>
        </w:tc>
      </w:tr>
      <w:tr w:rsidR="005F4095" w:rsidRPr="00050709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29</w:t>
            </w:r>
          </w:p>
        </w:tc>
        <w:tc>
          <w:tcPr>
            <w:tcW w:w="8898" w:type="dxa"/>
          </w:tcPr>
          <w:p w:rsidR="005F4095" w:rsidRPr="005F03E1" w:rsidRDefault="005F4095" w:rsidP="00267AD1">
            <w:pPr>
              <w:jc w:val="both"/>
              <w:rPr>
                <w:lang w:val="en-US"/>
              </w:rPr>
            </w:pPr>
            <w:r w:rsidRPr="005F03E1">
              <w:rPr>
                <w:lang w:val="en-US"/>
              </w:rPr>
              <w:t>CST MicroWave Studio (CST Studio Suite 2010)</w:t>
            </w:r>
          </w:p>
        </w:tc>
        <w:tc>
          <w:tcPr>
            <w:tcW w:w="4929" w:type="dxa"/>
          </w:tcPr>
          <w:p w:rsidR="005F4095" w:rsidRPr="0062630E" w:rsidRDefault="005F4095" w:rsidP="00050709">
            <w:pPr>
              <w:jc w:val="center"/>
              <w:rPr>
                <w:lang w:val="en-US"/>
              </w:rPr>
            </w:pPr>
            <w:r w:rsidRPr="0062630E">
              <w:rPr>
                <w:lang w:val="en-US"/>
              </w:rPr>
              <w:t>15</w:t>
            </w:r>
          </w:p>
          <w:p w:rsidR="005F4095" w:rsidRPr="0062630E" w:rsidRDefault="005F4095" w:rsidP="00050709">
            <w:pPr>
              <w:jc w:val="center"/>
              <w:rPr>
                <w:lang w:val="en-US"/>
              </w:rPr>
            </w:pPr>
            <w:r>
              <w:t>до</w:t>
            </w:r>
            <w:r w:rsidRPr="0062630E">
              <w:rPr>
                <w:lang w:val="en-US"/>
              </w:rPr>
              <w:t xml:space="preserve"> </w:t>
            </w:r>
            <w:r>
              <w:t>декабря</w:t>
            </w:r>
            <w:r w:rsidRPr="0062630E">
              <w:rPr>
                <w:lang w:val="en-US"/>
              </w:rPr>
              <w:t xml:space="preserve"> 2017 </w:t>
            </w:r>
            <w:r>
              <w:t>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30</w:t>
            </w:r>
          </w:p>
        </w:tc>
        <w:tc>
          <w:tcPr>
            <w:tcW w:w="8898" w:type="dxa"/>
          </w:tcPr>
          <w:p w:rsidR="005F4095" w:rsidRPr="005F03E1" w:rsidRDefault="005F4095" w:rsidP="00267AD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Electronics Workbench</w:t>
            </w:r>
          </w:p>
        </w:tc>
        <w:tc>
          <w:tcPr>
            <w:tcW w:w="4929" w:type="dxa"/>
          </w:tcPr>
          <w:p w:rsidR="005F4095" w:rsidRPr="005F03E1" w:rsidRDefault="005F4095" w:rsidP="00393874">
            <w:pPr>
              <w:rPr>
                <w:lang w:eastAsia="en-US"/>
              </w:rPr>
            </w:pPr>
            <w:r w:rsidRPr="009314F8">
              <w:rPr>
                <w:sz w:val="22"/>
                <w:szCs w:val="22"/>
                <w:lang w:eastAsia="en-US"/>
              </w:rPr>
              <w:t>Продукт</w:t>
            </w:r>
            <w:r w:rsidRPr="004E1742">
              <w:rPr>
                <w:sz w:val="22"/>
                <w:szCs w:val="22"/>
                <w:lang w:eastAsia="en-US"/>
              </w:rPr>
              <w:t xml:space="preserve"> </w:t>
            </w:r>
            <w:r w:rsidRPr="0062630E">
              <w:rPr>
                <w:sz w:val="22"/>
                <w:szCs w:val="22"/>
                <w:lang w:val="en-US" w:eastAsia="en-US"/>
              </w:rPr>
              <w:t>Electronic</w:t>
            </w:r>
            <w:r w:rsidRPr="004E1742">
              <w:rPr>
                <w:sz w:val="22"/>
                <w:szCs w:val="22"/>
                <w:lang w:eastAsia="en-US"/>
              </w:rPr>
              <w:t xml:space="preserve"> </w:t>
            </w:r>
            <w:r w:rsidRPr="0062630E">
              <w:rPr>
                <w:sz w:val="22"/>
                <w:szCs w:val="22"/>
                <w:lang w:val="en-US" w:eastAsia="en-US"/>
              </w:rPr>
              <w:t>Workbench</w:t>
            </w:r>
            <w:r w:rsidRPr="004E1742">
              <w:rPr>
                <w:sz w:val="22"/>
                <w:szCs w:val="22"/>
                <w:lang w:eastAsia="en-US"/>
              </w:rPr>
              <w:t xml:space="preserve"> </w:t>
            </w:r>
            <w:r w:rsidRPr="009314F8">
              <w:rPr>
                <w:sz w:val="22"/>
                <w:szCs w:val="22"/>
                <w:lang w:eastAsia="en-US"/>
              </w:rPr>
              <w:t>не</w:t>
            </w:r>
            <w:r w:rsidRPr="004E174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продается</w:t>
            </w:r>
            <w:r w:rsidRPr="009314F8">
              <w:rPr>
                <w:sz w:val="22"/>
                <w:szCs w:val="22"/>
                <w:lang w:eastAsia="en-US"/>
              </w:rPr>
              <w:t xml:space="preserve">. </w:t>
            </w:r>
          </w:p>
          <w:p w:rsidR="005F4095" w:rsidRPr="00454BFC" w:rsidRDefault="005F4095" w:rsidP="00393874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</w:t>
            </w:r>
            <w:r w:rsidRPr="009314F8">
              <w:rPr>
                <w:sz w:val="22"/>
                <w:szCs w:val="22"/>
                <w:lang w:eastAsia="en-US"/>
              </w:rPr>
              <w:t xml:space="preserve">еперь его заменил </w:t>
            </w:r>
            <w:r>
              <w:rPr>
                <w:sz w:val="22"/>
                <w:szCs w:val="22"/>
                <w:lang w:val="en-US" w:eastAsia="en-US"/>
              </w:rPr>
              <w:t>NI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314F8">
              <w:rPr>
                <w:sz w:val="22"/>
                <w:szCs w:val="22"/>
                <w:lang w:eastAsia="en-US"/>
              </w:rPr>
              <w:t>Multisim.</w:t>
            </w:r>
          </w:p>
          <w:p w:rsidR="005F4095" w:rsidRPr="00AC2C68" w:rsidRDefault="005F4095" w:rsidP="00393874">
            <w:r>
              <w:t>См. П.53 данной таблицы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393874" w:rsidRDefault="005F4095" w:rsidP="00267AD1">
            <w:pPr>
              <w:jc w:val="center"/>
            </w:pPr>
            <w:r>
              <w:t>31</w:t>
            </w:r>
          </w:p>
        </w:tc>
        <w:tc>
          <w:tcPr>
            <w:tcW w:w="8898" w:type="dxa"/>
          </w:tcPr>
          <w:p w:rsidR="005F4095" w:rsidRPr="008B652D" w:rsidRDefault="005F4095" w:rsidP="00267AD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FeatureCAM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</w:p>
          <w:p w:rsidR="005F4095" w:rsidRPr="009314F8" w:rsidRDefault="005F4095" w:rsidP="00050709">
            <w:pPr>
              <w:jc w:val="center"/>
              <w:rPr>
                <w:lang w:eastAsia="en-US"/>
              </w:rPr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32</w:t>
            </w:r>
          </w:p>
        </w:tc>
        <w:tc>
          <w:tcPr>
            <w:tcW w:w="8898" w:type="dxa"/>
          </w:tcPr>
          <w:p w:rsidR="005F4095" w:rsidRPr="008B652D" w:rsidRDefault="005F4095" w:rsidP="00267AD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ABBYY FineReader 14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35</w:t>
            </w:r>
          </w:p>
          <w:p w:rsidR="005F4095" w:rsidRPr="009314F8" w:rsidRDefault="005F4095" w:rsidP="00050709">
            <w:pPr>
              <w:jc w:val="center"/>
              <w:rPr>
                <w:lang w:eastAsia="en-US"/>
              </w:rPr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33</w:t>
            </w:r>
          </w:p>
        </w:tc>
        <w:tc>
          <w:tcPr>
            <w:tcW w:w="8898" w:type="dxa"/>
          </w:tcPr>
          <w:p w:rsidR="005F4095" w:rsidRPr="008B652D" w:rsidRDefault="005F4095" w:rsidP="00267AD1">
            <w:pPr>
              <w:jc w:val="both"/>
              <w:rPr>
                <w:lang w:val="en-US"/>
              </w:rPr>
            </w:pPr>
            <w:r w:rsidRPr="00171547">
              <w:t>Электронный словарь ABBYY Lingvo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  <w:p w:rsidR="005F4095" w:rsidRPr="009314F8" w:rsidRDefault="005F4095" w:rsidP="00050709">
            <w:pPr>
              <w:jc w:val="center"/>
              <w:rPr>
                <w:lang w:eastAsia="en-US"/>
              </w:rPr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34</w:t>
            </w:r>
          </w:p>
        </w:tc>
        <w:tc>
          <w:tcPr>
            <w:tcW w:w="8898" w:type="dxa"/>
          </w:tcPr>
          <w:p w:rsidR="005F4095" w:rsidRPr="008B652D" w:rsidRDefault="005F4095" w:rsidP="00267AD1">
            <w:pPr>
              <w:jc w:val="both"/>
              <w:rPr>
                <w:lang w:val="en-US"/>
              </w:rPr>
            </w:pPr>
            <w:r w:rsidRPr="006B4C4B">
              <w:t xml:space="preserve">National Instruments </w:t>
            </w:r>
            <w:r w:rsidRPr="00171547">
              <w:t xml:space="preserve">LabVIEW 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</w:t>
            </w:r>
          </w:p>
          <w:p w:rsidR="005F4095" w:rsidRPr="009314F8" w:rsidRDefault="005F4095" w:rsidP="00050709">
            <w:pPr>
              <w:jc w:val="center"/>
              <w:rPr>
                <w:lang w:eastAsia="en-US"/>
              </w:rPr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35</w:t>
            </w:r>
          </w:p>
        </w:tc>
        <w:tc>
          <w:tcPr>
            <w:tcW w:w="8898" w:type="dxa"/>
          </w:tcPr>
          <w:p w:rsidR="005F4095" w:rsidRPr="008B652D" w:rsidRDefault="005F4095" w:rsidP="00267AD1">
            <w:pPr>
              <w:jc w:val="both"/>
              <w:rPr>
                <w:lang w:val="en-US"/>
              </w:rPr>
            </w:pPr>
            <w:r w:rsidRPr="006B4C4B">
              <w:t>ArtSoft Mach3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26</w:t>
            </w:r>
          </w:p>
          <w:p w:rsidR="005F4095" w:rsidRPr="009314F8" w:rsidRDefault="005F4095" w:rsidP="00050709">
            <w:pPr>
              <w:jc w:val="center"/>
              <w:rPr>
                <w:lang w:eastAsia="en-US"/>
              </w:rPr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36</w:t>
            </w:r>
          </w:p>
        </w:tc>
        <w:tc>
          <w:tcPr>
            <w:tcW w:w="8898" w:type="dxa"/>
          </w:tcPr>
          <w:p w:rsidR="005F4095" w:rsidRPr="008B652D" w:rsidRDefault="005F4095" w:rsidP="00267AD1">
            <w:pPr>
              <w:jc w:val="both"/>
              <w:rPr>
                <w:lang w:val="en-US"/>
              </w:rPr>
            </w:pPr>
            <w:r w:rsidRPr="00035822">
              <w:t>Waterloo Maple Inc. Maple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50</w:t>
            </w:r>
          </w:p>
          <w:p w:rsidR="005F4095" w:rsidRPr="009314F8" w:rsidRDefault="005F4095" w:rsidP="00050709">
            <w:pPr>
              <w:jc w:val="center"/>
              <w:rPr>
                <w:lang w:eastAsia="en-US"/>
              </w:rPr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37</w:t>
            </w:r>
          </w:p>
        </w:tc>
        <w:tc>
          <w:tcPr>
            <w:tcW w:w="8898" w:type="dxa"/>
          </w:tcPr>
          <w:p w:rsidR="005F4095" w:rsidRPr="006E7C88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Mathemati</w:t>
            </w:r>
            <w:r>
              <w:t>с</w:t>
            </w:r>
            <w:r w:rsidRPr="008B652D">
              <w:rPr>
                <w:lang w:val="en-US"/>
              </w:rPr>
              <w:t>a 11</w:t>
            </w:r>
            <w:r w:rsidRPr="006E7C88">
              <w:rPr>
                <w:lang w:val="en-US"/>
              </w:rPr>
              <w:t xml:space="preserve"> </w:t>
            </w:r>
            <w:r w:rsidRPr="00035822">
              <w:t>или</w:t>
            </w:r>
            <w:r w:rsidRPr="008B652D">
              <w:rPr>
                <w:lang w:val="en-US"/>
              </w:rPr>
              <w:t xml:space="preserve"> </w:t>
            </w:r>
            <w:r w:rsidRPr="00035822">
              <w:t>выше</w:t>
            </w:r>
            <w:r w:rsidRPr="008B652D">
              <w:rPr>
                <w:lang w:val="en-US"/>
              </w:rPr>
              <w:t>(Wolfram Mathematica)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32</w:t>
            </w:r>
          </w:p>
          <w:p w:rsidR="005F4095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38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DB33B4">
              <w:t>MathСad 15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50</w:t>
            </w:r>
          </w:p>
          <w:p w:rsidR="005F4095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39</w:t>
            </w:r>
          </w:p>
        </w:tc>
        <w:tc>
          <w:tcPr>
            <w:tcW w:w="8898" w:type="dxa"/>
          </w:tcPr>
          <w:p w:rsidR="005F4095" w:rsidRPr="00DB33B4" w:rsidRDefault="005F4095" w:rsidP="002D53B1">
            <w:pPr>
              <w:jc w:val="both"/>
            </w:pPr>
            <w:r w:rsidRPr="00231996">
              <w:t>MATLAB 2015a 8.5 PRO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50</w:t>
            </w:r>
          </w:p>
          <w:p w:rsidR="005F4095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40</w:t>
            </w:r>
          </w:p>
        </w:tc>
        <w:tc>
          <w:tcPr>
            <w:tcW w:w="8898" w:type="dxa"/>
          </w:tcPr>
          <w:p w:rsidR="005F4095" w:rsidRPr="00DB33B4" w:rsidRDefault="005F4095" w:rsidP="002D53B1">
            <w:pPr>
              <w:jc w:val="both"/>
            </w:pPr>
            <w:r w:rsidRPr="008B652D">
              <w:rPr>
                <w:lang w:val="en-US"/>
              </w:rPr>
              <w:t>Spectrum Software Micro Cap</w:t>
            </w:r>
          </w:p>
        </w:tc>
        <w:tc>
          <w:tcPr>
            <w:tcW w:w="4929" w:type="dxa"/>
          </w:tcPr>
          <w:p w:rsidR="005F4095" w:rsidRDefault="005F4095" w:rsidP="00050709">
            <w:pPr>
              <w:jc w:val="center"/>
            </w:pPr>
            <w:r>
              <w:t>27</w:t>
            </w:r>
          </w:p>
          <w:p w:rsidR="005F4095" w:rsidRDefault="005F4095" w:rsidP="00050709">
            <w:pPr>
              <w:jc w:val="center"/>
            </w:pPr>
            <w:r>
              <w:t>до декабря 2017 г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6F07C0" w:rsidRDefault="005F4095" w:rsidP="00267AD1">
            <w:pPr>
              <w:jc w:val="center"/>
            </w:pPr>
            <w:r>
              <w:t>41</w:t>
            </w:r>
          </w:p>
        </w:tc>
        <w:tc>
          <w:tcPr>
            <w:tcW w:w="8898" w:type="dxa"/>
          </w:tcPr>
          <w:p w:rsidR="005F4095" w:rsidRPr="00DB33B4" w:rsidRDefault="005F4095" w:rsidP="002D53B1">
            <w:pPr>
              <w:jc w:val="both"/>
            </w:pPr>
            <w:r w:rsidRPr="008B652D">
              <w:rPr>
                <w:lang w:val="en-US"/>
              </w:rPr>
              <w:t>Microsoft Project</w:t>
            </w:r>
          </w:p>
        </w:tc>
        <w:tc>
          <w:tcPr>
            <w:tcW w:w="4929" w:type="dxa"/>
          </w:tcPr>
          <w:p w:rsidR="005F4095" w:rsidRDefault="005F4095" w:rsidP="00501DC4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501DC4">
            <w:pPr>
              <w:jc w:val="both"/>
            </w:pPr>
            <w:r>
              <w:t>П.1 требуется приобрести</w:t>
            </w:r>
          </w:p>
          <w:p w:rsidR="005F4095" w:rsidRDefault="005F4095" w:rsidP="00501DC4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501DC4">
              <w:t xml:space="preserve"> </w:t>
            </w:r>
            <w:r w:rsidRPr="00501DC4">
              <w:rPr>
                <w:lang w:val="en-US"/>
              </w:rPr>
              <w:t>Imagine</w:t>
            </w:r>
            <w:r w:rsidRPr="00501DC4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501DC4" w:rsidRDefault="005F4095" w:rsidP="00267AD1">
            <w:pPr>
              <w:jc w:val="center"/>
            </w:pPr>
            <w:r>
              <w:t>42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Microsoft SQL Server</w:t>
            </w:r>
          </w:p>
        </w:tc>
        <w:tc>
          <w:tcPr>
            <w:tcW w:w="4929" w:type="dxa"/>
          </w:tcPr>
          <w:p w:rsidR="005F4095" w:rsidRDefault="005F4095" w:rsidP="00E93374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E93374">
            <w:pPr>
              <w:jc w:val="both"/>
            </w:pPr>
            <w:r>
              <w:t>П.1 требуется приобрести</w:t>
            </w:r>
          </w:p>
          <w:p w:rsidR="005F4095" w:rsidRDefault="005F4095" w:rsidP="00E93374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501DC4">
              <w:t xml:space="preserve"> </w:t>
            </w:r>
            <w:r w:rsidRPr="00501DC4">
              <w:rPr>
                <w:lang w:val="en-US"/>
              </w:rPr>
              <w:t>Imagine</w:t>
            </w:r>
            <w:r w:rsidRPr="00501DC4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5F03E1" w:rsidTr="00267AD1">
        <w:tc>
          <w:tcPr>
            <w:tcW w:w="959" w:type="dxa"/>
          </w:tcPr>
          <w:p w:rsidR="005F4095" w:rsidRPr="00501DC4" w:rsidRDefault="005F4095" w:rsidP="00267AD1">
            <w:pPr>
              <w:jc w:val="center"/>
            </w:pPr>
            <w:r>
              <w:t>43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Microsoft Visio</w:t>
            </w:r>
          </w:p>
        </w:tc>
        <w:tc>
          <w:tcPr>
            <w:tcW w:w="4929" w:type="dxa"/>
          </w:tcPr>
          <w:p w:rsidR="005F4095" w:rsidRDefault="005F4095" w:rsidP="00E93374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E93374">
            <w:pPr>
              <w:jc w:val="both"/>
            </w:pPr>
            <w:r>
              <w:t>П.1 требуется приобрести</w:t>
            </w:r>
          </w:p>
          <w:p w:rsidR="005F4095" w:rsidRDefault="005F4095" w:rsidP="00E93374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501DC4">
              <w:t xml:space="preserve"> </w:t>
            </w:r>
            <w:r w:rsidRPr="00501DC4">
              <w:rPr>
                <w:lang w:val="en-US"/>
              </w:rPr>
              <w:t>Imagine</w:t>
            </w:r>
            <w:r w:rsidRPr="00501DC4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501DC4" w:rsidTr="00267AD1">
        <w:tc>
          <w:tcPr>
            <w:tcW w:w="959" w:type="dxa"/>
          </w:tcPr>
          <w:p w:rsidR="005F4095" w:rsidRPr="00501DC4" w:rsidRDefault="005F4095" w:rsidP="00267AD1">
            <w:pPr>
              <w:jc w:val="center"/>
            </w:pPr>
            <w:r>
              <w:t>44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Microsoft Visual Studio (C++, C#)</w:t>
            </w:r>
          </w:p>
        </w:tc>
        <w:tc>
          <w:tcPr>
            <w:tcW w:w="4929" w:type="dxa"/>
          </w:tcPr>
          <w:p w:rsidR="005F4095" w:rsidRDefault="005F4095" w:rsidP="00E93374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E93374">
            <w:pPr>
              <w:jc w:val="both"/>
            </w:pPr>
            <w:r>
              <w:t>П.1 требуется приобрести</w:t>
            </w:r>
          </w:p>
          <w:p w:rsidR="005F4095" w:rsidRDefault="005F4095" w:rsidP="00E93374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501DC4">
              <w:t xml:space="preserve"> </w:t>
            </w:r>
            <w:r w:rsidRPr="00501DC4">
              <w:rPr>
                <w:lang w:val="en-US"/>
              </w:rPr>
              <w:t>Imagine</w:t>
            </w:r>
            <w:r w:rsidRPr="00501DC4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501DC4" w:rsidRDefault="005F4095" w:rsidP="00267AD1">
            <w:pPr>
              <w:jc w:val="center"/>
            </w:pPr>
            <w:r>
              <w:t>45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Microsoft Windows 8.1</w:t>
            </w:r>
          </w:p>
        </w:tc>
        <w:tc>
          <w:tcPr>
            <w:tcW w:w="4929" w:type="dxa"/>
          </w:tcPr>
          <w:p w:rsidR="005F4095" w:rsidRDefault="005F4095" w:rsidP="00E93374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E93374">
            <w:pPr>
              <w:jc w:val="both"/>
            </w:pPr>
            <w:r>
              <w:t>П.1 требуется приобрести</w:t>
            </w:r>
          </w:p>
          <w:p w:rsidR="005F4095" w:rsidRDefault="005F4095" w:rsidP="00E93374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7E0D75">
              <w:t xml:space="preserve"> </w:t>
            </w:r>
            <w:r w:rsidRPr="00501DC4">
              <w:rPr>
                <w:lang w:val="en-US"/>
              </w:rPr>
              <w:t>Imagine</w:t>
            </w:r>
            <w:r w:rsidRPr="007E0D75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6E7C88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46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Microsoft Office</w:t>
            </w:r>
          </w:p>
        </w:tc>
        <w:tc>
          <w:tcPr>
            <w:tcW w:w="4929" w:type="dxa"/>
          </w:tcPr>
          <w:p w:rsidR="005F4095" w:rsidRPr="006E7C88" w:rsidRDefault="005F4095" w:rsidP="007E0D75">
            <w:pPr>
              <w:jc w:val="both"/>
            </w:pPr>
            <w:r>
              <w:t xml:space="preserve">Заменить на </w:t>
            </w:r>
            <w:r>
              <w:rPr>
                <w:lang w:val="en-US"/>
              </w:rPr>
              <w:t>LibreOffice</w:t>
            </w:r>
            <w:r w:rsidRPr="006E7C88">
              <w:t xml:space="preserve"> </w:t>
            </w:r>
            <w:r w:rsidRPr="00050709">
              <w:t>(свободно распространяемое ПО)</w:t>
            </w:r>
          </w:p>
        </w:tc>
      </w:tr>
      <w:tr w:rsidR="005F4095" w:rsidRPr="006E7C88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47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CD2E32">
              <w:t>Microsoft</w:t>
            </w:r>
            <w:r>
              <w:t xml:space="preserve"> </w:t>
            </w:r>
            <w:r w:rsidRPr="00CD2E32">
              <w:t>Windows 10</w:t>
            </w:r>
          </w:p>
        </w:tc>
        <w:tc>
          <w:tcPr>
            <w:tcW w:w="4929" w:type="dxa"/>
          </w:tcPr>
          <w:p w:rsidR="005F4095" w:rsidRDefault="005F4095" w:rsidP="007E0D75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7E0D75">
            <w:pPr>
              <w:jc w:val="both"/>
            </w:pPr>
            <w:r>
              <w:t>П.1 требуется приобрести</w:t>
            </w:r>
          </w:p>
          <w:p w:rsidR="005F4095" w:rsidRDefault="005F4095" w:rsidP="007E0D75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7E0D75">
              <w:t xml:space="preserve"> </w:t>
            </w:r>
            <w:r w:rsidRPr="00501DC4">
              <w:rPr>
                <w:lang w:val="en-US"/>
              </w:rPr>
              <w:t>Imagine</w:t>
            </w:r>
            <w:r w:rsidRPr="007E0D75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6E7C88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48</w:t>
            </w:r>
          </w:p>
        </w:tc>
        <w:tc>
          <w:tcPr>
            <w:tcW w:w="8898" w:type="dxa"/>
          </w:tcPr>
          <w:p w:rsidR="005F4095" w:rsidRPr="00CD2E32" w:rsidRDefault="005F4095" w:rsidP="002D53B1">
            <w:pPr>
              <w:jc w:val="both"/>
            </w:pPr>
            <w:r w:rsidRPr="00CD2E32">
              <w:t>Microsoft</w:t>
            </w:r>
            <w:r>
              <w:t xml:space="preserve"> </w:t>
            </w:r>
            <w:r w:rsidRPr="00CD2E32">
              <w:t xml:space="preserve">Windows </w:t>
            </w:r>
            <w:r>
              <w:t>7</w:t>
            </w:r>
          </w:p>
        </w:tc>
        <w:tc>
          <w:tcPr>
            <w:tcW w:w="4929" w:type="dxa"/>
          </w:tcPr>
          <w:p w:rsidR="005F4095" w:rsidRDefault="005F4095" w:rsidP="007E0D75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7E0D75">
            <w:pPr>
              <w:jc w:val="both"/>
            </w:pPr>
            <w:r>
              <w:t>П.1 требуется приобрести</w:t>
            </w:r>
          </w:p>
          <w:p w:rsidR="005F4095" w:rsidRDefault="005F4095" w:rsidP="007E0D75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7E0D75">
              <w:t xml:space="preserve"> </w:t>
            </w:r>
            <w:r w:rsidRPr="00501DC4">
              <w:rPr>
                <w:lang w:val="en-US"/>
              </w:rPr>
              <w:t>Imagine</w:t>
            </w:r>
            <w:r w:rsidRPr="007E0D75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6E7C88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49</w:t>
            </w:r>
          </w:p>
        </w:tc>
        <w:tc>
          <w:tcPr>
            <w:tcW w:w="8898" w:type="dxa"/>
          </w:tcPr>
          <w:p w:rsidR="005F4095" w:rsidRPr="00CD2E32" w:rsidRDefault="005F4095" w:rsidP="002D53B1">
            <w:pPr>
              <w:jc w:val="both"/>
            </w:pPr>
            <w:r w:rsidRPr="00A31BE1">
              <w:t>Microsoft Analysis Services</w:t>
            </w:r>
          </w:p>
        </w:tc>
        <w:tc>
          <w:tcPr>
            <w:tcW w:w="4929" w:type="dxa"/>
          </w:tcPr>
          <w:p w:rsidR="005F4095" w:rsidRDefault="005F4095" w:rsidP="007E0D75">
            <w:pPr>
              <w:jc w:val="both"/>
            </w:pPr>
            <w:r>
              <w:t>Входит в состав П.1. данной таблицы</w:t>
            </w:r>
          </w:p>
          <w:p w:rsidR="005F4095" w:rsidRDefault="005F4095" w:rsidP="007E0D75">
            <w:pPr>
              <w:jc w:val="both"/>
            </w:pPr>
            <w:r>
              <w:t>П.1 требуется приобрести</w:t>
            </w:r>
          </w:p>
          <w:p w:rsidR="005F4095" w:rsidRDefault="005F4095" w:rsidP="007E0D75">
            <w:pPr>
              <w:jc w:val="both"/>
            </w:pPr>
            <w:r>
              <w:t xml:space="preserve">Пакет </w:t>
            </w:r>
            <w:r w:rsidRPr="00501DC4">
              <w:rPr>
                <w:lang w:val="en-US"/>
              </w:rPr>
              <w:t>Microsoft</w:t>
            </w:r>
            <w:r w:rsidRPr="007E0D75">
              <w:t xml:space="preserve"> </w:t>
            </w:r>
            <w:r w:rsidRPr="00501DC4">
              <w:rPr>
                <w:lang w:val="en-US"/>
              </w:rPr>
              <w:t>Imagine</w:t>
            </w:r>
            <w:r w:rsidRPr="007E0D75">
              <w:t xml:space="preserve"> </w:t>
            </w:r>
            <w:r w:rsidRPr="00501DC4">
              <w:rPr>
                <w:lang w:val="en-US"/>
              </w:rPr>
              <w:t>Standart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50</w:t>
            </w:r>
          </w:p>
        </w:tc>
        <w:tc>
          <w:tcPr>
            <w:tcW w:w="8898" w:type="dxa"/>
          </w:tcPr>
          <w:p w:rsidR="005F4095" w:rsidRPr="007E0D75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MicroWave Office (AWR Design Environment)</w:t>
            </w:r>
          </w:p>
        </w:tc>
        <w:tc>
          <w:tcPr>
            <w:tcW w:w="4929" w:type="dxa"/>
          </w:tcPr>
          <w:p w:rsidR="005F4095" w:rsidRDefault="005F4095" w:rsidP="007E0D75">
            <w:pPr>
              <w:jc w:val="center"/>
            </w:pPr>
            <w:r>
              <w:t>15</w:t>
            </w:r>
          </w:p>
          <w:p w:rsidR="005F4095" w:rsidRPr="007E0D75" w:rsidRDefault="005F4095" w:rsidP="007E0D75">
            <w:pPr>
              <w:jc w:val="center"/>
            </w:pPr>
            <w:r>
              <w:t>до декабря 2017 г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51</w:t>
            </w:r>
          </w:p>
        </w:tc>
        <w:tc>
          <w:tcPr>
            <w:tcW w:w="8898" w:type="dxa"/>
          </w:tcPr>
          <w:p w:rsidR="005F4095" w:rsidRPr="007E0D75" w:rsidRDefault="005F4095" w:rsidP="002D53B1">
            <w:pPr>
              <w:jc w:val="both"/>
            </w:pPr>
            <w:r w:rsidRPr="008B652D">
              <w:rPr>
                <w:lang w:val="en-US"/>
              </w:rPr>
              <w:t>NEXSYS</w:t>
            </w:r>
            <w:r w:rsidRPr="00BF2E44">
              <w:t xml:space="preserve"> </w:t>
            </w:r>
            <w:r w:rsidRPr="008B652D">
              <w:rPr>
                <w:lang w:val="en-US"/>
              </w:rPr>
              <w:t>ImageExpert</w:t>
            </w:r>
            <w:r w:rsidRPr="00BF2E44">
              <w:t xml:space="preserve"> </w:t>
            </w:r>
            <w:r w:rsidRPr="008B652D">
              <w:rPr>
                <w:lang w:val="en-US"/>
              </w:rPr>
              <w:t>Pro</w:t>
            </w:r>
            <w:r>
              <w:t xml:space="preserve"> (</w:t>
            </w:r>
            <w:r w:rsidRPr="00BF2E44">
              <w:t>Новые экспертные системы</w:t>
            </w:r>
            <w:r>
              <w:t>)</w:t>
            </w:r>
          </w:p>
        </w:tc>
        <w:tc>
          <w:tcPr>
            <w:tcW w:w="4929" w:type="dxa"/>
          </w:tcPr>
          <w:p w:rsidR="005F4095" w:rsidRDefault="005F4095" w:rsidP="007E0D75">
            <w:pPr>
              <w:jc w:val="center"/>
            </w:pPr>
            <w:r>
              <w:t>2</w:t>
            </w:r>
          </w:p>
          <w:p w:rsidR="005F4095" w:rsidRPr="007E0D75" w:rsidRDefault="005F4095" w:rsidP="007E0D75">
            <w:pPr>
              <w:jc w:val="center"/>
            </w:pPr>
            <w:r>
              <w:t>до декабря 2017 г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52</w:t>
            </w:r>
          </w:p>
        </w:tc>
        <w:tc>
          <w:tcPr>
            <w:tcW w:w="8898" w:type="dxa"/>
          </w:tcPr>
          <w:p w:rsidR="005F4095" w:rsidRPr="007E0D75" w:rsidRDefault="005F4095" w:rsidP="002D53B1">
            <w:pPr>
              <w:jc w:val="both"/>
            </w:pPr>
            <w:r w:rsidRPr="008B652D">
              <w:rPr>
                <w:lang w:val="en-US"/>
              </w:rPr>
              <w:t>NI Circuit Design Suite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15</w:t>
            </w:r>
          </w:p>
          <w:p w:rsidR="005F4095" w:rsidRPr="007E0D7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53</w:t>
            </w:r>
          </w:p>
        </w:tc>
        <w:tc>
          <w:tcPr>
            <w:tcW w:w="8898" w:type="dxa"/>
          </w:tcPr>
          <w:p w:rsidR="005F4095" w:rsidRPr="007E0D75" w:rsidRDefault="005F4095" w:rsidP="002D53B1">
            <w:pPr>
              <w:jc w:val="both"/>
            </w:pPr>
            <w:r w:rsidRPr="008B652D">
              <w:rPr>
                <w:lang w:val="en-US"/>
              </w:rPr>
              <w:t>NI Multisim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120</w:t>
            </w:r>
          </w:p>
          <w:p w:rsidR="005F4095" w:rsidRPr="007E0D7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54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OrCAD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24</w:t>
            </w:r>
          </w:p>
          <w:p w:rsidR="005F409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55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ORIGIN Lab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1</w:t>
            </w:r>
          </w:p>
          <w:p w:rsidR="005F409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7E0D75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56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PACS/RIS «ЛУЧ-С»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1</w:t>
            </w:r>
          </w:p>
          <w:p w:rsidR="005F409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4A1186" w:rsidTr="00267AD1">
        <w:tc>
          <w:tcPr>
            <w:tcW w:w="959" w:type="dxa"/>
          </w:tcPr>
          <w:p w:rsidR="005F4095" w:rsidRPr="007E0D75" w:rsidRDefault="005F4095" w:rsidP="00267AD1">
            <w:pPr>
              <w:jc w:val="center"/>
            </w:pPr>
            <w:r>
              <w:t>57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PCAD</w:t>
            </w:r>
          </w:p>
        </w:tc>
        <w:tc>
          <w:tcPr>
            <w:tcW w:w="4929" w:type="dxa"/>
          </w:tcPr>
          <w:p w:rsidR="005F4095" w:rsidRPr="00454BFC" w:rsidRDefault="005F4095" w:rsidP="00C9357F">
            <w:pPr>
              <w:jc w:val="center"/>
            </w:pPr>
            <w:r>
              <w:t>заменен</w:t>
            </w:r>
            <w:r w:rsidRPr="00454BFC">
              <w:t xml:space="preserve"> </w:t>
            </w:r>
            <w:r>
              <w:t>на</w:t>
            </w:r>
            <w:r w:rsidRPr="00454BFC">
              <w:t xml:space="preserve"> </w:t>
            </w:r>
            <w:r w:rsidRPr="008B652D">
              <w:rPr>
                <w:lang w:val="en-US"/>
              </w:rPr>
              <w:t>Altium</w:t>
            </w:r>
            <w:r w:rsidRPr="00454BFC">
              <w:t xml:space="preserve"> </w:t>
            </w:r>
            <w:r w:rsidRPr="008B652D">
              <w:rPr>
                <w:lang w:val="en-US"/>
              </w:rPr>
              <w:t>Designer</w:t>
            </w:r>
          </w:p>
          <w:p w:rsidR="005F4095" w:rsidRPr="00B153B1" w:rsidRDefault="005F4095" w:rsidP="004A1186">
            <w:pPr>
              <w:jc w:val="both"/>
            </w:pPr>
            <w:r>
              <w:t>См</w:t>
            </w:r>
            <w:r w:rsidRPr="00454BFC">
              <w:t xml:space="preserve">. </w:t>
            </w:r>
            <w:r>
              <w:t>П</w:t>
            </w:r>
            <w:r w:rsidRPr="00454BFC">
              <w:t>.24</w:t>
            </w:r>
            <w:r>
              <w:t xml:space="preserve"> данной таблицы</w:t>
            </w:r>
          </w:p>
        </w:tc>
      </w:tr>
      <w:tr w:rsidR="005F4095" w:rsidRPr="00DC2A43" w:rsidTr="00267AD1">
        <w:tc>
          <w:tcPr>
            <w:tcW w:w="959" w:type="dxa"/>
          </w:tcPr>
          <w:p w:rsidR="005F4095" w:rsidRPr="00DC2A43" w:rsidRDefault="005F4095" w:rsidP="00267AD1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58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Proteus</w:t>
            </w:r>
          </w:p>
        </w:tc>
        <w:tc>
          <w:tcPr>
            <w:tcW w:w="4929" w:type="dxa"/>
          </w:tcPr>
          <w:p w:rsidR="005F4095" w:rsidRPr="00DC2A43" w:rsidRDefault="005F4095" w:rsidP="00C9357F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50</w:t>
            </w:r>
          </w:p>
          <w:p w:rsidR="005F4095" w:rsidRPr="00DC2A43" w:rsidRDefault="005F4095" w:rsidP="00C9357F">
            <w:pPr>
              <w:jc w:val="center"/>
              <w:rPr>
                <w:lang w:val="en-US"/>
              </w:rPr>
            </w:pPr>
            <w:r>
              <w:t>до</w:t>
            </w:r>
            <w:r w:rsidRPr="00DC2A43">
              <w:rPr>
                <w:lang w:val="en-US"/>
              </w:rPr>
              <w:t xml:space="preserve"> </w:t>
            </w:r>
            <w:r>
              <w:t>декабря</w:t>
            </w:r>
            <w:r w:rsidRPr="00DC2A43">
              <w:rPr>
                <w:lang w:val="en-US"/>
              </w:rPr>
              <w:t xml:space="preserve"> 2017 </w:t>
            </w:r>
            <w:r>
              <w:t>г</w:t>
            </w:r>
          </w:p>
        </w:tc>
      </w:tr>
      <w:tr w:rsidR="005F4095" w:rsidRPr="00DC2A43" w:rsidTr="00267AD1">
        <w:tc>
          <w:tcPr>
            <w:tcW w:w="959" w:type="dxa"/>
          </w:tcPr>
          <w:p w:rsidR="005F4095" w:rsidRPr="00DC2A43" w:rsidRDefault="005F4095" w:rsidP="00267AD1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59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SPSS Statistics</w:t>
            </w:r>
          </w:p>
        </w:tc>
        <w:tc>
          <w:tcPr>
            <w:tcW w:w="4929" w:type="dxa"/>
          </w:tcPr>
          <w:p w:rsidR="005F4095" w:rsidRPr="00DC2A43" w:rsidRDefault="005F4095" w:rsidP="00C9357F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20</w:t>
            </w:r>
          </w:p>
          <w:p w:rsidR="005F4095" w:rsidRPr="00DC2A43" w:rsidRDefault="005F4095" w:rsidP="00C9357F">
            <w:pPr>
              <w:jc w:val="center"/>
              <w:rPr>
                <w:lang w:val="en-US"/>
              </w:rPr>
            </w:pPr>
            <w:r>
              <w:t>до</w:t>
            </w:r>
            <w:r w:rsidRPr="00DC2A43">
              <w:rPr>
                <w:lang w:val="en-US"/>
              </w:rPr>
              <w:t xml:space="preserve"> </w:t>
            </w:r>
            <w:r>
              <w:t>декабря</w:t>
            </w:r>
            <w:r w:rsidRPr="00DC2A43">
              <w:rPr>
                <w:lang w:val="en-US"/>
              </w:rPr>
              <w:t xml:space="preserve"> 2017 </w:t>
            </w:r>
            <w:r>
              <w:t>г</w:t>
            </w:r>
          </w:p>
        </w:tc>
      </w:tr>
      <w:tr w:rsidR="005F4095" w:rsidRPr="00DC2A43" w:rsidTr="00267AD1">
        <w:tc>
          <w:tcPr>
            <w:tcW w:w="959" w:type="dxa"/>
          </w:tcPr>
          <w:p w:rsidR="005F4095" w:rsidRPr="00DC2A43" w:rsidRDefault="005F4095" w:rsidP="00267AD1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60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DC2A43">
              <w:rPr>
                <w:lang w:val="en-US"/>
              </w:rPr>
              <w:t>Dell STATISTICA</w:t>
            </w:r>
          </w:p>
        </w:tc>
        <w:tc>
          <w:tcPr>
            <w:tcW w:w="4929" w:type="dxa"/>
          </w:tcPr>
          <w:p w:rsidR="005F4095" w:rsidRPr="00DC2A43" w:rsidRDefault="005F4095" w:rsidP="00393874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25</w:t>
            </w:r>
          </w:p>
          <w:p w:rsidR="005F4095" w:rsidRPr="00DC2A43" w:rsidRDefault="005F4095" w:rsidP="00393874">
            <w:pPr>
              <w:jc w:val="center"/>
              <w:rPr>
                <w:lang w:val="en-US"/>
              </w:rPr>
            </w:pPr>
            <w:r>
              <w:t>до</w:t>
            </w:r>
            <w:r w:rsidRPr="00DC2A43">
              <w:rPr>
                <w:lang w:val="en-US"/>
              </w:rPr>
              <w:t xml:space="preserve"> </w:t>
            </w:r>
            <w:r>
              <w:t>декабря</w:t>
            </w:r>
            <w:r w:rsidRPr="00DC2A43">
              <w:rPr>
                <w:lang w:val="en-US"/>
              </w:rPr>
              <w:t xml:space="preserve"> 2017 </w:t>
            </w:r>
            <w:r>
              <w:t>г</w:t>
            </w:r>
          </w:p>
        </w:tc>
      </w:tr>
      <w:tr w:rsidR="005F4095" w:rsidRPr="00393874" w:rsidTr="00267AD1">
        <w:tc>
          <w:tcPr>
            <w:tcW w:w="959" w:type="dxa"/>
          </w:tcPr>
          <w:p w:rsidR="005F4095" w:rsidRPr="00DC2A43" w:rsidRDefault="005F4095" w:rsidP="00267AD1">
            <w:pPr>
              <w:jc w:val="center"/>
              <w:rPr>
                <w:lang w:val="en-US"/>
              </w:rPr>
            </w:pPr>
            <w:r w:rsidRPr="00DC2A43">
              <w:rPr>
                <w:lang w:val="en-US"/>
              </w:rPr>
              <w:t>61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Statistica for Windows/StatSoft STATISTICA 10.0.1011.0 Russian Portable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25</w:t>
            </w:r>
          </w:p>
          <w:p w:rsidR="005F4095" w:rsidRPr="00393874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393874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62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Total Commander</w:t>
            </w:r>
          </w:p>
        </w:tc>
        <w:tc>
          <w:tcPr>
            <w:tcW w:w="4929" w:type="dxa"/>
          </w:tcPr>
          <w:p w:rsidR="005F4095" w:rsidRPr="00393874" w:rsidRDefault="005F4095" w:rsidP="00C9357F">
            <w:pPr>
              <w:jc w:val="center"/>
            </w:pPr>
            <w:r>
              <w:t xml:space="preserve">заменить на freecommander </w:t>
            </w:r>
            <w:r w:rsidRPr="00050709">
              <w:t xml:space="preserve"> (свободно распространяемое ПО)</w:t>
            </w:r>
          </w:p>
        </w:tc>
      </w:tr>
      <w:tr w:rsidR="005F4095" w:rsidRPr="00393874" w:rsidTr="00267AD1">
        <w:tc>
          <w:tcPr>
            <w:tcW w:w="959" w:type="dxa"/>
          </w:tcPr>
          <w:p w:rsidR="005F4095" w:rsidRPr="00393874" w:rsidRDefault="005F4095" w:rsidP="00267AD1">
            <w:pPr>
              <w:jc w:val="center"/>
            </w:pPr>
            <w:r>
              <w:t>63</w:t>
            </w:r>
          </w:p>
        </w:tc>
        <w:tc>
          <w:tcPr>
            <w:tcW w:w="8898" w:type="dxa"/>
          </w:tcPr>
          <w:p w:rsidR="005F4095" w:rsidRPr="008B652D" w:rsidRDefault="005F4095" w:rsidP="002D53B1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Visual Paradigm Community Edition 14.0 (Standard)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15</w:t>
            </w:r>
          </w:p>
          <w:p w:rsidR="005F4095" w:rsidRPr="00393874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393874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64</w:t>
            </w:r>
          </w:p>
        </w:tc>
        <w:tc>
          <w:tcPr>
            <w:tcW w:w="8898" w:type="dxa"/>
          </w:tcPr>
          <w:p w:rsidR="005F4095" w:rsidRPr="008B652D" w:rsidRDefault="005F4095" w:rsidP="000F50A9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Visual Prolog</w:t>
            </w:r>
          </w:p>
          <w:p w:rsidR="005F4095" w:rsidRPr="008B652D" w:rsidRDefault="005F4095" w:rsidP="000F50A9">
            <w:pPr>
              <w:jc w:val="both"/>
              <w:rPr>
                <w:lang w:val="en-US"/>
              </w:rPr>
            </w:pPr>
            <w:r w:rsidRPr="008B652D">
              <w:rPr>
                <w:lang w:val="en-US"/>
              </w:rPr>
              <w:t>(Prolog Development Center)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40</w:t>
            </w:r>
          </w:p>
          <w:p w:rsidR="005F4095" w:rsidRPr="000F50A9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65</w:t>
            </w:r>
          </w:p>
        </w:tc>
        <w:tc>
          <w:tcPr>
            <w:tcW w:w="8898" w:type="dxa"/>
          </w:tcPr>
          <w:p w:rsidR="005F4095" w:rsidRPr="00F41245" w:rsidRDefault="005F4095" w:rsidP="002D53B1">
            <w:pPr>
              <w:jc w:val="both"/>
            </w:pPr>
            <w:r w:rsidRPr="00891756">
              <w:t>ГИС «Интеграция» (ГИС «Оператор»)</w:t>
            </w:r>
            <w:r>
              <w:t xml:space="preserve"> (</w:t>
            </w:r>
            <w:r w:rsidRPr="00891756">
              <w:t>ФГУП НИИ ТП, ЗАО "КБ Панорама"</w:t>
            </w:r>
            <w:r>
              <w:t>)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20</w:t>
            </w:r>
          </w:p>
          <w:p w:rsidR="005F4095" w:rsidRPr="00F4124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66</w:t>
            </w:r>
          </w:p>
        </w:tc>
        <w:tc>
          <w:tcPr>
            <w:tcW w:w="8898" w:type="dxa"/>
          </w:tcPr>
          <w:p w:rsidR="005F4095" w:rsidRPr="00891756" w:rsidRDefault="005F4095" w:rsidP="002D53B1">
            <w:pPr>
              <w:jc w:val="both"/>
            </w:pPr>
            <w:r w:rsidRPr="00891756">
              <w:t>Интерактивные творческие задания: Физика 7-9 класс. Мультимедийная обучающая программа.</w:t>
            </w:r>
            <w:r>
              <w:t xml:space="preserve"> (</w:t>
            </w:r>
            <w:r w:rsidRPr="00891756">
              <w:t>EduArt</w:t>
            </w:r>
            <w:r>
              <w:t>)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1</w:t>
            </w:r>
          </w:p>
          <w:p w:rsidR="005F4095" w:rsidRDefault="005F4095" w:rsidP="00C9357F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67</w:t>
            </w:r>
          </w:p>
        </w:tc>
        <w:tc>
          <w:tcPr>
            <w:tcW w:w="8898" w:type="dxa"/>
          </w:tcPr>
          <w:p w:rsidR="005F4095" w:rsidRPr="00891756" w:rsidRDefault="005F4095" w:rsidP="002D53B1">
            <w:pPr>
              <w:jc w:val="both"/>
            </w:pPr>
            <w:r>
              <w:t xml:space="preserve">Антивирус </w:t>
            </w:r>
            <w:r w:rsidRPr="00891756">
              <w:t>Касперский</w:t>
            </w:r>
            <w:r>
              <w:t xml:space="preserve"> 2017 – 2018 г.г.</w:t>
            </w:r>
          </w:p>
        </w:tc>
        <w:tc>
          <w:tcPr>
            <w:tcW w:w="4929" w:type="dxa"/>
          </w:tcPr>
          <w:p w:rsidR="005F4095" w:rsidRDefault="005F4095" w:rsidP="00F41245">
            <w:pPr>
              <w:jc w:val="both"/>
            </w:pPr>
            <w:r>
              <w:t>Заявка и документация на аукцион подготовлена.</w:t>
            </w:r>
          </w:p>
          <w:p w:rsidR="005F4095" w:rsidRDefault="005F4095" w:rsidP="00F41245">
            <w:pPr>
              <w:jc w:val="both"/>
            </w:pPr>
            <w:r>
              <w:t>Передана контрактной службе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68</w:t>
            </w:r>
          </w:p>
        </w:tc>
        <w:tc>
          <w:tcPr>
            <w:tcW w:w="8898" w:type="dxa"/>
          </w:tcPr>
          <w:p w:rsidR="005F4095" w:rsidRPr="00891756" w:rsidRDefault="005F4095" w:rsidP="002D53B1">
            <w:pPr>
              <w:jc w:val="both"/>
            </w:pPr>
            <w:r w:rsidRPr="00891756">
              <w:t>Компас 3D</w:t>
            </w:r>
            <w:r>
              <w:t xml:space="preserve"> (Аскон)</w:t>
            </w:r>
          </w:p>
        </w:tc>
        <w:tc>
          <w:tcPr>
            <w:tcW w:w="4929" w:type="dxa"/>
          </w:tcPr>
          <w:p w:rsidR="005F4095" w:rsidRDefault="005F4095" w:rsidP="00C9357F">
            <w:pPr>
              <w:jc w:val="center"/>
            </w:pPr>
            <w:r>
              <w:t>250</w:t>
            </w:r>
          </w:p>
          <w:p w:rsidR="005F4095" w:rsidRDefault="005F4095" w:rsidP="00C9357F">
            <w:pPr>
              <w:jc w:val="center"/>
            </w:pPr>
            <w:r>
              <w:t>до декабря 2017 г</w:t>
            </w:r>
          </w:p>
          <w:p w:rsidR="005F4095" w:rsidRDefault="005F4095" w:rsidP="00C9357F">
            <w:pPr>
              <w:jc w:val="center"/>
            </w:pPr>
            <w:r>
              <w:t>возможно заменить на КОМПАС -3D LT (бесплатная пробная версия)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69</w:t>
            </w:r>
          </w:p>
        </w:tc>
        <w:tc>
          <w:tcPr>
            <w:tcW w:w="8898" w:type="dxa"/>
          </w:tcPr>
          <w:p w:rsidR="005F4095" w:rsidRDefault="005F4095" w:rsidP="00BB5773">
            <w:r>
              <w:t>ОС МСВС 5.0 ЦАВМ.11004-01</w:t>
            </w:r>
          </w:p>
          <w:p w:rsidR="005F4095" w:rsidRPr="00891756" w:rsidRDefault="005F4095" w:rsidP="00BB5773">
            <w:pPr>
              <w:jc w:val="both"/>
            </w:pPr>
            <w:r>
              <w:t>(в комплекте с ПО СУБД «Линтер-ВС»; КП ОФИС»; ПС «Графика»; ПС «Сканер»;КСЗИ НСД; КСЗИ СВАС; КП «Система печати»; Межсетевой экран; Система обнаружения атак; Программа «Сервер ГОД»; Программа «Клиент ГОД»)</w:t>
            </w:r>
          </w:p>
        </w:tc>
        <w:tc>
          <w:tcPr>
            <w:tcW w:w="4929" w:type="dxa"/>
          </w:tcPr>
          <w:p w:rsidR="005F4095" w:rsidRDefault="005F4095" w:rsidP="00BB5773">
            <w:r>
              <w:t>вместо данного решения:</w:t>
            </w:r>
          </w:p>
          <w:p w:rsidR="005F4095" w:rsidRPr="004E1742" w:rsidRDefault="005F4095" w:rsidP="00BB5773">
            <w:r w:rsidRPr="00BB5773">
              <w:rPr>
                <w:lang w:val="en-US"/>
              </w:rPr>
              <w:t>Astra</w:t>
            </w:r>
            <w:r w:rsidRPr="004E1742">
              <w:t xml:space="preserve"> </w:t>
            </w:r>
            <w:r w:rsidRPr="00BB5773">
              <w:rPr>
                <w:lang w:val="en-US"/>
              </w:rPr>
              <w:t>Linux</w:t>
            </w:r>
            <w:r w:rsidRPr="004E1742">
              <w:t xml:space="preserve"> </w:t>
            </w:r>
            <w:r w:rsidRPr="00BB5773">
              <w:rPr>
                <w:lang w:val="en-US"/>
              </w:rPr>
              <w:t>Special</w:t>
            </w:r>
            <w:r w:rsidRPr="004E1742">
              <w:t xml:space="preserve"> </w:t>
            </w:r>
            <w:r w:rsidRPr="00BB5773">
              <w:rPr>
                <w:lang w:val="en-US"/>
              </w:rPr>
              <w:t>Edition</w:t>
            </w:r>
            <w:r w:rsidRPr="004E1742">
              <w:t xml:space="preserve"> (20 </w:t>
            </w:r>
            <w:r>
              <w:t>рабочих</w:t>
            </w:r>
            <w:r w:rsidRPr="004E1742">
              <w:t xml:space="preserve"> </w:t>
            </w:r>
            <w:r>
              <w:t>мест</w:t>
            </w:r>
            <w:r w:rsidRPr="004E1742">
              <w:t>,</w:t>
            </w:r>
          </w:p>
          <w:p w:rsidR="005F4095" w:rsidRDefault="005F4095" w:rsidP="00BB5773">
            <w:r>
              <w:t>средства разработки для Astra Linux (1 раб. место), ГИС "Оператор" для силовых структур (версия 12, для платформы "x64")</w:t>
            </w:r>
          </w:p>
          <w:p w:rsidR="005F4095" w:rsidRDefault="005F4095" w:rsidP="00BB5773">
            <w:r>
              <w:t>1 раб.место</w:t>
            </w:r>
          </w:p>
          <w:p w:rsidR="005F4095" w:rsidRDefault="005F4095" w:rsidP="00BB5773">
            <w:pPr>
              <w:jc w:val="center"/>
            </w:pPr>
            <w:r>
              <w:t>купить 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70</w:t>
            </w:r>
          </w:p>
        </w:tc>
        <w:tc>
          <w:tcPr>
            <w:tcW w:w="8898" w:type="dxa"/>
          </w:tcPr>
          <w:p w:rsidR="005F4095" w:rsidRDefault="005F4095" w:rsidP="00BB5773">
            <w:r w:rsidRPr="00891756">
              <w:t>Переводчик PROMT Professional</w:t>
            </w:r>
          </w:p>
        </w:tc>
        <w:tc>
          <w:tcPr>
            <w:tcW w:w="4929" w:type="dxa"/>
          </w:tcPr>
          <w:p w:rsidR="005F4095" w:rsidRDefault="005F4095" w:rsidP="00BB5773">
            <w:pPr>
              <w:jc w:val="center"/>
            </w:pPr>
            <w:r>
              <w:t>18</w:t>
            </w:r>
          </w:p>
          <w:p w:rsidR="005F4095" w:rsidRDefault="005F4095" w:rsidP="00BB5773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71</w:t>
            </w:r>
          </w:p>
        </w:tc>
        <w:tc>
          <w:tcPr>
            <w:tcW w:w="8898" w:type="dxa"/>
          </w:tcPr>
          <w:p w:rsidR="005F4095" w:rsidRPr="00891756" w:rsidRDefault="005F4095" w:rsidP="00BB5773">
            <w:r w:rsidRPr="00891756">
              <w:t>Редактор формул MathType, MikTeX29</w:t>
            </w:r>
          </w:p>
        </w:tc>
        <w:tc>
          <w:tcPr>
            <w:tcW w:w="4929" w:type="dxa"/>
          </w:tcPr>
          <w:p w:rsidR="005F4095" w:rsidRDefault="005F4095" w:rsidP="00BB5773">
            <w:pPr>
              <w:jc w:val="center"/>
            </w:pPr>
            <w:r>
              <w:t>60</w:t>
            </w:r>
          </w:p>
          <w:p w:rsidR="005F4095" w:rsidRDefault="005F4095" w:rsidP="00BB5773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72</w:t>
            </w:r>
          </w:p>
        </w:tc>
        <w:tc>
          <w:tcPr>
            <w:tcW w:w="8898" w:type="dxa"/>
          </w:tcPr>
          <w:p w:rsidR="005F4095" w:rsidRPr="00891756" w:rsidRDefault="005F4095" w:rsidP="00BB5773">
            <w:r w:rsidRPr="00891756">
              <w:t>Система автоматизированного перевода Trados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18</w:t>
            </w:r>
          </w:p>
          <w:p w:rsidR="005F4095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73</w:t>
            </w:r>
          </w:p>
        </w:tc>
        <w:tc>
          <w:tcPr>
            <w:tcW w:w="8898" w:type="dxa"/>
          </w:tcPr>
          <w:p w:rsidR="005F4095" w:rsidRPr="00891756" w:rsidRDefault="005F4095" w:rsidP="00BB5773">
            <w:r w:rsidRPr="00891756">
              <w:t>Технология. 5-8 классы. Оценка предметных умений учащихся. Обучающая программа.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41245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74</w:t>
            </w:r>
          </w:p>
        </w:tc>
        <w:tc>
          <w:tcPr>
            <w:tcW w:w="8898" w:type="dxa"/>
          </w:tcPr>
          <w:p w:rsidR="005F4095" w:rsidRPr="00891756" w:rsidRDefault="005F4095" w:rsidP="00BB5773">
            <w:r w:rsidRPr="00CA4B8B">
              <w:t>Физика. 7-11 классы. Рекомендации. Разработки уроков. Дополнительный материал. Обучающая программа.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41245" w:rsidRDefault="005F4095" w:rsidP="00267AD1">
            <w:pPr>
              <w:jc w:val="center"/>
            </w:pPr>
            <w:r>
              <w:t>75</w:t>
            </w:r>
          </w:p>
        </w:tc>
        <w:tc>
          <w:tcPr>
            <w:tcW w:w="8898" w:type="dxa"/>
          </w:tcPr>
          <w:p w:rsidR="005F4095" w:rsidRDefault="005F4095" w:rsidP="00F95A4A">
            <w:r w:rsidRPr="00CA4B8B">
              <w:t>Электронная библиотечная система «КнигаФонд»</w:t>
            </w:r>
          </w:p>
          <w:p w:rsidR="005F4095" w:rsidRPr="004E1742" w:rsidRDefault="005F4095" w:rsidP="00F95A4A">
            <w:r w:rsidRPr="004E1742">
              <w:t>(</w:t>
            </w:r>
            <w:r w:rsidRPr="008B652D">
              <w:rPr>
                <w:lang w:val="en-US"/>
              </w:rPr>
              <w:t>Digital</w:t>
            </w:r>
            <w:r w:rsidRPr="004E1742">
              <w:t xml:space="preserve"> </w:t>
            </w:r>
            <w:r w:rsidRPr="008B652D">
              <w:rPr>
                <w:lang w:val="en-US"/>
              </w:rPr>
              <w:t>Distribution</w:t>
            </w:r>
            <w:r w:rsidRPr="004E1742">
              <w:t xml:space="preserve"> </w:t>
            </w:r>
            <w:r w:rsidRPr="008B652D">
              <w:rPr>
                <w:lang w:val="en-US"/>
              </w:rPr>
              <w:t>Center</w:t>
            </w:r>
            <w:r w:rsidRPr="004E1742">
              <w:t xml:space="preserve"> (</w:t>
            </w:r>
            <w:r w:rsidRPr="00CA4B8B">
              <w:t>ООО</w:t>
            </w:r>
            <w:r w:rsidRPr="004E1742">
              <w:t xml:space="preserve"> «</w:t>
            </w:r>
            <w:r w:rsidRPr="00CA4B8B">
              <w:t>Центр</w:t>
            </w:r>
            <w:r w:rsidRPr="004E1742">
              <w:t xml:space="preserve"> </w:t>
            </w:r>
            <w:r w:rsidRPr="00CA4B8B">
              <w:t>цифровой</w:t>
            </w:r>
            <w:r w:rsidRPr="004E1742">
              <w:t xml:space="preserve"> </w:t>
            </w:r>
            <w:r w:rsidRPr="00CA4B8B">
              <w:t>дистрибуции</w:t>
            </w:r>
            <w:r w:rsidRPr="004E1742">
              <w:t>»))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25</w:t>
            </w:r>
          </w:p>
          <w:p w:rsidR="005F4095" w:rsidRPr="00F95A4A" w:rsidRDefault="005F4095" w:rsidP="00F95A4A">
            <w:pPr>
              <w:jc w:val="center"/>
              <w:rPr>
                <w:lang w:val="en-US"/>
              </w:rPr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E15FC7" w:rsidRDefault="005F4095" w:rsidP="00267AD1">
            <w:pPr>
              <w:jc w:val="center"/>
            </w:pPr>
            <w:r>
              <w:t>76</w:t>
            </w:r>
          </w:p>
        </w:tc>
        <w:tc>
          <w:tcPr>
            <w:tcW w:w="8898" w:type="dxa"/>
          </w:tcPr>
          <w:p w:rsidR="005F4095" w:rsidRPr="00F95A4A" w:rsidRDefault="005F4095" w:rsidP="00BB5773">
            <w:r w:rsidRPr="00CA4B8B">
              <w:t xml:space="preserve">Электронная библиотечная система </w:t>
            </w:r>
            <w:r w:rsidRPr="008B652D">
              <w:rPr>
                <w:lang w:val="en-US"/>
              </w:rPr>
              <w:t>Book</w:t>
            </w:r>
            <w:r w:rsidRPr="00CA4B8B">
              <w:t>.</w:t>
            </w:r>
            <w:r w:rsidRPr="008B652D">
              <w:rPr>
                <w:lang w:val="en-US"/>
              </w:rPr>
              <w:t>ru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25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77</w:t>
            </w:r>
          </w:p>
        </w:tc>
        <w:tc>
          <w:tcPr>
            <w:tcW w:w="8898" w:type="dxa"/>
          </w:tcPr>
          <w:p w:rsidR="005F4095" w:rsidRPr="00F95A4A" w:rsidRDefault="005F4095" w:rsidP="00BB5773">
            <w:r w:rsidRPr="00CA4B8B">
              <w:t>Электронно-библиотечная система Znanium. com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25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78</w:t>
            </w:r>
          </w:p>
        </w:tc>
        <w:tc>
          <w:tcPr>
            <w:tcW w:w="8898" w:type="dxa"/>
          </w:tcPr>
          <w:p w:rsidR="005F4095" w:rsidRDefault="005F4095" w:rsidP="00F95A4A">
            <w:r>
              <w:t>Учебные курсы ООО «Термика» для ОлимпОКС</w:t>
            </w:r>
          </w:p>
          <w:p w:rsidR="005F4095" w:rsidRPr="00F95A4A" w:rsidRDefault="005F4095" w:rsidP="00F95A4A">
            <w:r>
              <w:t>П 112.12 «Пожарно-технический минимум для руководителей, главных специалистов и лиц, ответственных за обеспечение пожарной безопасности организаций»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10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79</w:t>
            </w:r>
          </w:p>
        </w:tc>
        <w:tc>
          <w:tcPr>
            <w:tcW w:w="8898" w:type="dxa"/>
          </w:tcPr>
          <w:p w:rsidR="005F4095" w:rsidRDefault="005F4095" w:rsidP="00F95A4A">
            <w:r>
              <w:t>Учебные курсы ООО «Термика» для ОлимпОКС</w:t>
            </w:r>
          </w:p>
          <w:p w:rsidR="005F4095" w:rsidRPr="00F95A4A" w:rsidRDefault="005F4095" w:rsidP="00F95A4A">
            <w:r>
              <w:t>ЭБ 172.12 «Подготовка и аттестация руководителей и специалистов организаций, осуществляющих эксплуатацию тепловых энергоустановок и тепловых сетей» (версия на 10 р.м.)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10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80</w:t>
            </w:r>
          </w:p>
        </w:tc>
        <w:tc>
          <w:tcPr>
            <w:tcW w:w="8898" w:type="dxa"/>
          </w:tcPr>
          <w:p w:rsidR="005F4095" w:rsidRPr="00F95A4A" w:rsidRDefault="005F4095" w:rsidP="00BB5773">
            <w:r w:rsidRPr="007F0C75">
              <w:t>НДС-Эколог 2.7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81</w:t>
            </w:r>
          </w:p>
        </w:tc>
        <w:tc>
          <w:tcPr>
            <w:tcW w:w="8898" w:type="dxa"/>
          </w:tcPr>
          <w:p w:rsidR="005F4095" w:rsidRPr="00F95A4A" w:rsidRDefault="005F4095" w:rsidP="00BB5773">
            <w:r w:rsidRPr="007F0C75">
              <w:t>Расчет объемов поверхностного стока 3.0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82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«ПДВ-ЭКОЛОГ» 4.60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83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Приложение к «ПДВ-Эколог» 4.60 «Подробный расчет показателя опасности выбросов» вер. 1.0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84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«Инвентаризация» 2.6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85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УПРЗА «Эколог» 4.0 — программа для расчета концентраций загрязняющих веществ в атмосфере.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86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Расчетный блок СРЕДНИЕ 4.0.  Расчет осредненных концентраций загрязняющих веществ в атмосфере.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1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87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Flow Vision</w:t>
            </w:r>
          </w:p>
        </w:tc>
        <w:tc>
          <w:tcPr>
            <w:tcW w:w="4929" w:type="dxa"/>
          </w:tcPr>
          <w:p w:rsidR="005F4095" w:rsidRDefault="005F4095" w:rsidP="00BB5773">
            <w:pPr>
              <w:jc w:val="center"/>
            </w:pPr>
            <w:r>
              <w:t>30</w:t>
            </w:r>
          </w:p>
          <w:p w:rsidR="005F4095" w:rsidRPr="00F95A4A" w:rsidRDefault="005F4095" w:rsidP="00BB5773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88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Программный комплекс TULER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30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89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AutoPlay Media Studio</w:t>
            </w:r>
          </w:p>
        </w:tc>
        <w:tc>
          <w:tcPr>
            <w:tcW w:w="4929" w:type="dxa"/>
          </w:tcPr>
          <w:p w:rsidR="005F4095" w:rsidRDefault="005F4095" w:rsidP="00F95A4A">
            <w:pPr>
              <w:jc w:val="center"/>
            </w:pPr>
            <w:r>
              <w:t>30</w:t>
            </w:r>
          </w:p>
          <w:p w:rsidR="005F4095" w:rsidRPr="00F95A4A" w:rsidRDefault="005F4095" w:rsidP="00F95A4A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90</w:t>
            </w:r>
          </w:p>
        </w:tc>
        <w:tc>
          <w:tcPr>
            <w:tcW w:w="8898" w:type="dxa"/>
          </w:tcPr>
          <w:p w:rsidR="005F4095" w:rsidRPr="007F0C75" w:rsidRDefault="005F4095" w:rsidP="00BB5773">
            <w:r w:rsidRPr="007F0C75">
              <w:t>Crypto Pro</w:t>
            </w:r>
          </w:p>
        </w:tc>
        <w:tc>
          <w:tcPr>
            <w:tcW w:w="4929" w:type="dxa"/>
          </w:tcPr>
          <w:p w:rsidR="005F4095" w:rsidRPr="00F95A4A" w:rsidRDefault="005F4095" w:rsidP="00BB5773">
            <w:pPr>
              <w:jc w:val="center"/>
            </w:pP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91</w:t>
            </w:r>
          </w:p>
        </w:tc>
        <w:tc>
          <w:tcPr>
            <w:tcW w:w="8898" w:type="dxa"/>
          </w:tcPr>
          <w:p w:rsidR="005F4095" w:rsidRPr="004E1742" w:rsidRDefault="005F4095" w:rsidP="00D204E9">
            <w:pPr>
              <w:ind w:left="397"/>
              <w:rPr>
                <w:rFonts w:eastAsia="T3Font_0"/>
              </w:rPr>
            </w:pPr>
            <w:r>
              <w:rPr>
                <w:rFonts w:eastAsia="Arial Unicode MS"/>
                <w:lang w:val="en-US"/>
              </w:rPr>
              <w:t>Mentor</w:t>
            </w:r>
            <w:r w:rsidRPr="00984A35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Graphics</w:t>
            </w:r>
            <w:r w:rsidRPr="00E559FE">
              <w:rPr>
                <w:rFonts w:eastAsia="T3Font_0"/>
              </w:rPr>
              <w:t xml:space="preserve"> </w:t>
            </w:r>
            <w:r>
              <w:rPr>
                <w:rFonts w:eastAsia="T3Font_0"/>
                <w:lang w:val="en-US"/>
              </w:rPr>
              <w:t>FPGA</w:t>
            </w:r>
            <w:r w:rsidRPr="00927659">
              <w:rPr>
                <w:rFonts w:eastAsia="T3Font_0"/>
              </w:rPr>
              <w:t xml:space="preserve"> </w:t>
            </w:r>
            <w:r>
              <w:rPr>
                <w:rFonts w:eastAsia="T3Font_0"/>
                <w:lang w:val="en-US"/>
              </w:rPr>
              <w:t>Advantage</w:t>
            </w:r>
            <w:r w:rsidRPr="00927659">
              <w:rPr>
                <w:rFonts w:eastAsia="T3Font_0"/>
              </w:rPr>
              <w:t>.</w:t>
            </w:r>
          </w:p>
          <w:p w:rsidR="005F4095" w:rsidRPr="007F0C75" w:rsidRDefault="005F4095" w:rsidP="00D204E9">
            <w:r w:rsidRPr="00E559FE">
              <w:rPr>
                <w:rFonts w:eastAsia="T3Font_0"/>
              </w:rPr>
              <w:t>Программный пакет</w:t>
            </w:r>
            <w:r>
              <w:rPr>
                <w:rFonts w:eastAsia="T3Font_0"/>
              </w:rPr>
              <w:t xml:space="preserve"> </w:t>
            </w:r>
            <w:r w:rsidRPr="00E559FE">
              <w:rPr>
                <w:rFonts w:eastAsia="T3Font_0"/>
              </w:rPr>
              <w:t>проектирования и верификации СБИС на системном и</w:t>
            </w:r>
            <w:r>
              <w:rPr>
                <w:rFonts w:eastAsia="T3Font_0"/>
              </w:rPr>
              <w:t xml:space="preserve"> </w:t>
            </w:r>
            <w:r w:rsidRPr="00E559FE">
              <w:rPr>
                <w:rFonts w:eastAsia="T3Font_0"/>
              </w:rPr>
              <w:t xml:space="preserve">функциональном уровне - </w:t>
            </w:r>
            <w:r w:rsidRPr="009B5D6F">
              <w:rPr>
                <w:rFonts w:eastAsia="T3Font_0"/>
                <w:b/>
                <w:bCs/>
              </w:rPr>
              <w:t>HEP Spt 2014-Design Verification Bnd SW</w:t>
            </w:r>
            <w:r w:rsidRPr="00FA7101">
              <w:rPr>
                <w:rFonts w:eastAsia="T3Font_0"/>
                <w:b/>
              </w:rPr>
              <w:t xml:space="preserve"> (годовая лицензия)</w:t>
            </w:r>
          </w:p>
        </w:tc>
        <w:tc>
          <w:tcPr>
            <w:tcW w:w="4929" w:type="dxa"/>
          </w:tcPr>
          <w:p w:rsidR="005F4095" w:rsidRDefault="005F4095" w:rsidP="00BB5773">
            <w:pPr>
              <w:jc w:val="center"/>
            </w:pPr>
            <w:r>
              <w:t>1</w:t>
            </w:r>
          </w:p>
          <w:p w:rsidR="005F4095" w:rsidRPr="00F95A4A" w:rsidRDefault="005F4095" w:rsidP="00BB5773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92</w:t>
            </w:r>
          </w:p>
        </w:tc>
        <w:tc>
          <w:tcPr>
            <w:tcW w:w="8898" w:type="dxa"/>
          </w:tcPr>
          <w:p w:rsidR="005F4095" w:rsidRDefault="005F4095" w:rsidP="00D204E9">
            <w:pPr>
              <w:ind w:left="397"/>
              <w:rPr>
                <w:rFonts w:eastAsia="Arial Unicode MS"/>
                <w:lang w:val="en-US"/>
              </w:rPr>
            </w:pPr>
            <w:r w:rsidRPr="0025571A">
              <w:t>ESRI ArcView GIS</w:t>
            </w:r>
          </w:p>
        </w:tc>
        <w:tc>
          <w:tcPr>
            <w:tcW w:w="4929" w:type="dxa"/>
          </w:tcPr>
          <w:p w:rsidR="005F4095" w:rsidRDefault="005F4095" w:rsidP="005476DB">
            <w:pPr>
              <w:jc w:val="center"/>
            </w:pPr>
            <w:r>
              <w:t>10</w:t>
            </w:r>
          </w:p>
          <w:p w:rsidR="005F4095" w:rsidRDefault="005F4095" w:rsidP="005476DB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93</w:t>
            </w:r>
          </w:p>
        </w:tc>
        <w:tc>
          <w:tcPr>
            <w:tcW w:w="8898" w:type="dxa"/>
          </w:tcPr>
          <w:p w:rsidR="005F4095" w:rsidRPr="0025571A" w:rsidRDefault="005F4095" w:rsidP="00D204E9">
            <w:pPr>
              <w:ind w:left="397"/>
            </w:pPr>
            <w:r w:rsidRPr="0025571A">
              <w:t>Easy Trace</w:t>
            </w:r>
          </w:p>
        </w:tc>
        <w:tc>
          <w:tcPr>
            <w:tcW w:w="4929" w:type="dxa"/>
          </w:tcPr>
          <w:p w:rsidR="005F4095" w:rsidRDefault="005F4095" w:rsidP="005476DB">
            <w:pPr>
              <w:jc w:val="center"/>
            </w:pPr>
            <w:r>
              <w:t>10</w:t>
            </w:r>
          </w:p>
          <w:p w:rsidR="005F4095" w:rsidRDefault="005F4095" w:rsidP="005476DB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94</w:t>
            </w:r>
          </w:p>
        </w:tc>
        <w:tc>
          <w:tcPr>
            <w:tcW w:w="8898" w:type="dxa"/>
          </w:tcPr>
          <w:p w:rsidR="005F4095" w:rsidRPr="0025571A" w:rsidRDefault="005F4095" w:rsidP="00D204E9">
            <w:pPr>
              <w:ind w:left="397"/>
            </w:pPr>
            <w:r w:rsidRPr="0025571A">
              <w:t>HUGS  98</w:t>
            </w:r>
          </w:p>
        </w:tc>
        <w:tc>
          <w:tcPr>
            <w:tcW w:w="4929" w:type="dxa"/>
          </w:tcPr>
          <w:p w:rsidR="005F4095" w:rsidRDefault="005F4095" w:rsidP="005476DB">
            <w:pPr>
              <w:jc w:val="center"/>
            </w:pPr>
            <w:r>
              <w:t>10</w:t>
            </w:r>
          </w:p>
          <w:p w:rsidR="005F4095" w:rsidRDefault="005F4095" w:rsidP="005476DB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95</w:t>
            </w:r>
          </w:p>
        </w:tc>
        <w:tc>
          <w:tcPr>
            <w:tcW w:w="8898" w:type="dxa"/>
          </w:tcPr>
          <w:p w:rsidR="005F4095" w:rsidRPr="0025571A" w:rsidRDefault="005F4095" w:rsidP="00D204E9">
            <w:pPr>
              <w:ind w:left="397"/>
            </w:pPr>
            <w:r w:rsidRPr="0025571A">
              <w:t>Riverbed Modeller Academic Edition</w:t>
            </w:r>
          </w:p>
        </w:tc>
        <w:tc>
          <w:tcPr>
            <w:tcW w:w="4929" w:type="dxa"/>
          </w:tcPr>
          <w:p w:rsidR="005F4095" w:rsidRDefault="005F4095" w:rsidP="005476DB">
            <w:pPr>
              <w:jc w:val="center"/>
            </w:pPr>
            <w:r>
              <w:t>10</w:t>
            </w:r>
          </w:p>
          <w:p w:rsidR="005F4095" w:rsidRDefault="005F4095" w:rsidP="005476DB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96</w:t>
            </w:r>
          </w:p>
        </w:tc>
        <w:tc>
          <w:tcPr>
            <w:tcW w:w="8898" w:type="dxa"/>
          </w:tcPr>
          <w:p w:rsidR="005F4095" w:rsidRPr="0025571A" w:rsidRDefault="005F4095" w:rsidP="00D204E9">
            <w:pPr>
              <w:ind w:left="397"/>
            </w:pPr>
            <w:r w:rsidRPr="0025571A">
              <w:t>3d max studio</w:t>
            </w:r>
          </w:p>
        </w:tc>
        <w:tc>
          <w:tcPr>
            <w:tcW w:w="4929" w:type="dxa"/>
          </w:tcPr>
          <w:p w:rsidR="005F4095" w:rsidRDefault="005F4095" w:rsidP="00BB5773">
            <w:pPr>
              <w:jc w:val="center"/>
            </w:pPr>
            <w:r>
              <w:t>10</w:t>
            </w:r>
          </w:p>
          <w:p w:rsidR="005F4095" w:rsidRDefault="005F4095" w:rsidP="00652D0C">
            <w:pPr>
              <w:jc w:val="center"/>
            </w:pPr>
            <w:r>
              <w:t>до декабря 2017 г</w:t>
            </w:r>
          </w:p>
          <w:p w:rsidR="005F4095" w:rsidRDefault="005F4095" w:rsidP="00652D0C">
            <w:pPr>
              <w:jc w:val="center"/>
            </w:pPr>
            <w:r>
              <w:t>возможно заменить на Blender (свободно распространяемое ПО)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97</w:t>
            </w:r>
          </w:p>
        </w:tc>
        <w:tc>
          <w:tcPr>
            <w:tcW w:w="8898" w:type="dxa"/>
          </w:tcPr>
          <w:p w:rsidR="005F4095" w:rsidRPr="0025571A" w:rsidRDefault="005F4095" w:rsidP="00D204E9">
            <w:pPr>
              <w:ind w:left="397"/>
            </w:pPr>
            <w:r w:rsidRPr="0025571A">
              <w:t>Rational Rose Enterprise</w:t>
            </w:r>
          </w:p>
        </w:tc>
        <w:tc>
          <w:tcPr>
            <w:tcW w:w="4929" w:type="dxa"/>
          </w:tcPr>
          <w:p w:rsidR="005F4095" w:rsidRDefault="005F4095" w:rsidP="002669B5">
            <w:pPr>
              <w:jc w:val="center"/>
            </w:pPr>
            <w:r>
              <w:t>10</w:t>
            </w:r>
          </w:p>
          <w:p w:rsidR="005F4095" w:rsidRDefault="005F4095" w:rsidP="002669B5">
            <w:pPr>
              <w:jc w:val="center"/>
            </w:pPr>
            <w:r>
              <w:t>до декабря 2017 г</w:t>
            </w:r>
          </w:p>
        </w:tc>
      </w:tr>
      <w:tr w:rsidR="005F4095" w:rsidRPr="00F95A4A" w:rsidTr="00267AD1">
        <w:tc>
          <w:tcPr>
            <w:tcW w:w="959" w:type="dxa"/>
          </w:tcPr>
          <w:p w:rsidR="005F4095" w:rsidRPr="00F95A4A" w:rsidRDefault="005F4095" w:rsidP="00267AD1">
            <w:pPr>
              <w:jc w:val="center"/>
            </w:pPr>
            <w:r>
              <w:t>98</w:t>
            </w:r>
          </w:p>
        </w:tc>
        <w:tc>
          <w:tcPr>
            <w:tcW w:w="8898" w:type="dxa"/>
          </w:tcPr>
          <w:p w:rsidR="005F4095" w:rsidRPr="00056305" w:rsidRDefault="005F4095" w:rsidP="00BB5773">
            <w:r w:rsidRPr="00056305">
              <w:t>Бизнес-курс: Корпорация Плюс Версия 4. Коллективный вариант</w:t>
            </w:r>
            <w:r>
              <w:t>.</w:t>
            </w:r>
          </w:p>
        </w:tc>
        <w:tc>
          <w:tcPr>
            <w:tcW w:w="4929" w:type="dxa"/>
          </w:tcPr>
          <w:p w:rsidR="005F4095" w:rsidRDefault="005F4095" w:rsidP="00BB5773">
            <w:pPr>
              <w:jc w:val="center"/>
            </w:pPr>
            <w:r>
              <w:t>10</w:t>
            </w:r>
          </w:p>
          <w:p w:rsidR="005F4095" w:rsidRPr="00F95A4A" w:rsidRDefault="005F4095" w:rsidP="00BB5773">
            <w:pPr>
              <w:jc w:val="center"/>
            </w:pPr>
            <w:r>
              <w:t>до декабря 2017 г</w:t>
            </w:r>
          </w:p>
        </w:tc>
      </w:tr>
    </w:tbl>
    <w:p w:rsidR="005F4095" w:rsidRPr="00F95A4A" w:rsidRDefault="005F4095" w:rsidP="00007DC3">
      <w:pPr>
        <w:jc w:val="center"/>
      </w:pPr>
    </w:p>
    <w:sectPr w:rsidR="005F4095" w:rsidRPr="00F95A4A" w:rsidSect="00454BF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3Font_0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EE42B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D209A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BE481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7B07A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D384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956F1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E5E0B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04E2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2C5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F806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82D"/>
    <w:rsid w:val="000010C7"/>
    <w:rsid w:val="00007DC3"/>
    <w:rsid w:val="00014072"/>
    <w:rsid w:val="00035822"/>
    <w:rsid w:val="00050709"/>
    <w:rsid w:val="0005207D"/>
    <w:rsid w:val="00056305"/>
    <w:rsid w:val="000655F2"/>
    <w:rsid w:val="00070676"/>
    <w:rsid w:val="000717A0"/>
    <w:rsid w:val="000A68EE"/>
    <w:rsid w:val="000B5A38"/>
    <w:rsid w:val="000F50A9"/>
    <w:rsid w:val="00100C58"/>
    <w:rsid w:val="0010184E"/>
    <w:rsid w:val="00114A66"/>
    <w:rsid w:val="00127928"/>
    <w:rsid w:val="00152A59"/>
    <w:rsid w:val="001657D6"/>
    <w:rsid w:val="00171547"/>
    <w:rsid w:val="0018784B"/>
    <w:rsid w:val="001B02C2"/>
    <w:rsid w:val="001B0A06"/>
    <w:rsid w:val="001E3E8E"/>
    <w:rsid w:val="001E67E2"/>
    <w:rsid w:val="00211C0F"/>
    <w:rsid w:val="0021616A"/>
    <w:rsid w:val="00227EA7"/>
    <w:rsid w:val="00231996"/>
    <w:rsid w:val="0025221D"/>
    <w:rsid w:val="0025571A"/>
    <w:rsid w:val="00255E57"/>
    <w:rsid w:val="002625F8"/>
    <w:rsid w:val="002669B5"/>
    <w:rsid w:val="00266F4E"/>
    <w:rsid w:val="00266FF3"/>
    <w:rsid w:val="00267AD1"/>
    <w:rsid w:val="00272145"/>
    <w:rsid w:val="00276D54"/>
    <w:rsid w:val="002A26F1"/>
    <w:rsid w:val="002B7FD0"/>
    <w:rsid w:val="002D53B1"/>
    <w:rsid w:val="002E1C2D"/>
    <w:rsid w:val="002E372E"/>
    <w:rsid w:val="002E44D1"/>
    <w:rsid w:val="00312BD0"/>
    <w:rsid w:val="00333453"/>
    <w:rsid w:val="003352B3"/>
    <w:rsid w:val="003440E8"/>
    <w:rsid w:val="00366B43"/>
    <w:rsid w:val="00390F0E"/>
    <w:rsid w:val="00393874"/>
    <w:rsid w:val="00396BAD"/>
    <w:rsid w:val="003A4806"/>
    <w:rsid w:val="003A7331"/>
    <w:rsid w:val="003F2F0A"/>
    <w:rsid w:val="00431E1A"/>
    <w:rsid w:val="004359FD"/>
    <w:rsid w:val="004375FE"/>
    <w:rsid w:val="004428A7"/>
    <w:rsid w:val="004507AB"/>
    <w:rsid w:val="00450D75"/>
    <w:rsid w:val="00454BFC"/>
    <w:rsid w:val="00456443"/>
    <w:rsid w:val="00456A85"/>
    <w:rsid w:val="00463BAB"/>
    <w:rsid w:val="004709E5"/>
    <w:rsid w:val="00475462"/>
    <w:rsid w:val="004760A7"/>
    <w:rsid w:val="004858E4"/>
    <w:rsid w:val="00493795"/>
    <w:rsid w:val="00495BDF"/>
    <w:rsid w:val="00496FB3"/>
    <w:rsid w:val="004A1186"/>
    <w:rsid w:val="004D3F70"/>
    <w:rsid w:val="004E0BBB"/>
    <w:rsid w:val="004E1742"/>
    <w:rsid w:val="004E3DFB"/>
    <w:rsid w:val="004E4423"/>
    <w:rsid w:val="004E7DC3"/>
    <w:rsid w:val="00501DC4"/>
    <w:rsid w:val="00502A59"/>
    <w:rsid w:val="00503469"/>
    <w:rsid w:val="005056C9"/>
    <w:rsid w:val="005476DB"/>
    <w:rsid w:val="005520BB"/>
    <w:rsid w:val="005552AE"/>
    <w:rsid w:val="00557090"/>
    <w:rsid w:val="00563B1C"/>
    <w:rsid w:val="00597CBB"/>
    <w:rsid w:val="005A185F"/>
    <w:rsid w:val="005C4033"/>
    <w:rsid w:val="005F03E1"/>
    <w:rsid w:val="005F0762"/>
    <w:rsid w:val="005F4095"/>
    <w:rsid w:val="00611B61"/>
    <w:rsid w:val="00623C43"/>
    <w:rsid w:val="0062630E"/>
    <w:rsid w:val="0063033C"/>
    <w:rsid w:val="006305A8"/>
    <w:rsid w:val="0064556D"/>
    <w:rsid w:val="00652D0C"/>
    <w:rsid w:val="00682BC8"/>
    <w:rsid w:val="006B4C4B"/>
    <w:rsid w:val="006D4B0D"/>
    <w:rsid w:val="006E7C88"/>
    <w:rsid w:val="006E7E75"/>
    <w:rsid w:val="006F07C0"/>
    <w:rsid w:val="006F1ABD"/>
    <w:rsid w:val="006F1D46"/>
    <w:rsid w:val="006F4E7F"/>
    <w:rsid w:val="006F700F"/>
    <w:rsid w:val="0074425A"/>
    <w:rsid w:val="00777648"/>
    <w:rsid w:val="00782B0D"/>
    <w:rsid w:val="00793CC2"/>
    <w:rsid w:val="007A4E28"/>
    <w:rsid w:val="007B1490"/>
    <w:rsid w:val="007E0D75"/>
    <w:rsid w:val="007F0C75"/>
    <w:rsid w:val="007F4E3E"/>
    <w:rsid w:val="00815A3A"/>
    <w:rsid w:val="008175B6"/>
    <w:rsid w:val="008200A2"/>
    <w:rsid w:val="0085079D"/>
    <w:rsid w:val="00891756"/>
    <w:rsid w:val="008954B6"/>
    <w:rsid w:val="008B652D"/>
    <w:rsid w:val="008C6918"/>
    <w:rsid w:val="008D419B"/>
    <w:rsid w:val="008F5DF6"/>
    <w:rsid w:val="00916CEB"/>
    <w:rsid w:val="00924EBB"/>
    <w:rsid w:val="00927659"/>
    <w:rsid w:val="009314F8"/>
    <w:rsid w:val="009439C7"/>
    <w:rsid w:val="00953A34"/>
    <w:rsid w:val="00966215"/>
    <w:rsid w:val="00977133"/>
    <w:rsid w:val="00977274"/>
    <w:rsid w:val="00984A35"/>
    <w:rsid w:val="0098683A"/>
    <w:rsid w:val="00993F83"/>
    <w:rsid w:val="009A2B62"/>
    <w:rsid w:val="009B5D6F"/>
    <w:rsid w:val="009D2749"/>
    <w:rsid w:val="009E171A"/>
    <w:rsid w:val="009E604F"/>
    <w:rsid w:val="009E689A"/>
    <w:rsid w:val="009E7F8F"/>
    <w:rsid w:val="00A17857"/>
    <w:rsid w:val="00A23205"/>
    <w:rsid w:val="00A278E3"/>
    <w:rsid w:val="00A31BE1"/>
    <w:rsid w:val="00A5513C"/>
    <w:rsid w:val="00A611C8"/>
    <w:rsid w:val="00A65016"/>
    <w:rsid w:val="00A720B5"/>
    <w:rsid w:val="00A9176D"/>
    <w:rsid w:val="00AC2C68"/>
    <w:rsid w:val="00AC4A75"/>
    <w:rsid w:val="00AC7DE5"/>
    <w:rsid w:val="00AE3155"/>
    <w:rsid w:val="00AF3EF3"/>
    <w:rsid w:val="00B01666"/>
    <w:rsid w:val="00B153B1"/>
    <w:rsid w:val="00B15C9C"/>
    <w:rsid w:val="00B34D6D"/>
    <w:rsid w:val="00B46F5B"/>
    <w:rsid w:val="00B51397"/>
    <w:rsid w:val="00B62AAE"/>
    <w:rsid w:val="00B7025D"/>
    <w:rsid w:val="00B76F37"/>
    <w:rsid w:val="00B8470F"/>
    <w:rsid w:val="00BB5773"/>
    <w:rsid w:val="00BB58C7"/>
    <w:rsid w:val="00BB6782"/>
    <w:rsid w:val="00BB6E57"/>
    <w:rsid w:val="00BE009B"/>
    <w:rsid w:val="00BE3B11"/>
    <w:rsid w:val="00BF2E44"/>
    <w:rsid w:val="00C051A3"/>
    <w:rsid w:val="00C35E5C"/>
    <w:rsid w:val="00C42D6C"/>
    <w:rsid w:val="00C76D63"/>
    <w:rsid w:val="00C817AF"/>
    <w:rsid w:val="00C90B84"/>
    <w:rsid w:val="00C90BF4"/>
    <w:rsid w:val="00C9357F"/>
    <w:rsid w:val="00CA093C"/>
    <w:rsid w:val="00CA1320"/>
    <w:rsid w:val="00CA4B8B"/>
    <w:rsid w:val="00CB30F9"/>
    <w:rsid w:val="00CD2E32"/>
    <w:rsid w:val="00CE48A2"/>
    <w:rsid w:val="00CE5E44"/>
    <w:rsid w:val="00CF5FEE"/>
    <w:rsid w:val="00CF7C8F"/>
    <w:rsid w:val="00D1182D"/>
    <w:rsid w:val="00D12541"/>
    <w:rsid w:val="00D15380"/>
    <w:rsid w:val="00D204E9"/>
    <w:rsid w:val="00D21B3E"/>
    <w:rsid w:val="00D27958"/>
    <w:rsid w:val="00D313D4"/>
    <w:rsid w:val="00D37FD8"/>
    <w:rsid w:val="00D53EED"/>
    <w:rsid w:val="00D56E49"/>
    <w:rsid w:val="00D6201A"/>
    <w:rsid w:val="00D75528"/>
    <w:rsid w:val="00D9297B"/>
    <w:rsid w:val="00DB33B4"/>
    <w:rsid w:val="00DC2A43"/>
    <w:rsid w:val="00DC46BE"/>
    <w:rsid w:val="00E15FC7"/>
    <w:rsid w:val="00E1683E"/>
    <w:rsid w:val="00E4069A"/>
    <w:rsid w:val="00E51411"/>
    <w:rsid w:val="00E559FE"/>
    <w:rsid w:val="00E7299D"/>
    <w:rsid w:val="00E93374"/>
    <w:rsid w:val="00EA773C"/>
    <w:rsid w:val="00EB0C76"/>
    <w:rsid w:val="00EB2E22"/>
    <w:rsid w:val="00EC1404"/>
    <w:rsid w:val="00ED2B74"/>
    <w:rsid w:val="00ED5F04"/>
    <w:rsid w:val="00EE2D7F"/>
    <w:rsid w:val="00EF157C"/>
    <w:rsid w:val="00F02DE1"/>
    <w:rsid w:val="00F03FCE"/>
    <w:rsid w:val="00F214C3"/>
    <w:rsid w:val="00F32803"/>
    <w:rsid w:val="00F41245"/>
    <w:rsid w:val="00F5083C"/>
    <w:rsid w:val="00F63DA0"/>
    <w:rsid w:val="00F72E7B"/>
    <w:rsid w:val="00F82D01"/>
    <w:rsid w:val="00F91A71"/>
    <w:rsid w:val="00F95A4A"/>
    <w:rsid w:val="00FA7101"/>
    <w:rsid w:val="00FB14C3"/>
    <w:rsid w:val="00FB5498"/>
    <w:rsid w:val="00FD474E"/>
    <w:rsid w:val="00FD7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metricconverter"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B74"/>
    <w:rPr>
      <w:sz w:val="24"/>
      <w:szCs w:val="24"/>
    </w:rPr>
  </w:style>
  <w:style w:type="paragraph" w:styleId="Heading1">
    <w:name w:val="heading 1"/>
    <w:aliases w:val="Знак4"/>
    <w:basedOn w:val="Normal"/>
    <w:next w:val="Normal"/>
    <w:link w:val="Heading1Char"/>
    <w:uiPriority w:val="99"/>
    <w:qFormat/>
    <w:rsid w:val="00ED2B74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3A73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652D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D2B7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Знак4 Char"/>
    <w:basedOn w:val="DefaultParagraphFont"/>
    <w:link w:val="Heading1"/>
    <w:uiPriority w:val="99"/>
    <w:locked/>
    <w:rsid w:val="00ED2B74"/>
    <w:rPr>
      <w:rFonts w:cs="Times New Roman"/>
      <w:i/>
      <w:iCs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B02C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B02C2"/>
    <w:rPr>
      <w:rFonts w:ascii="Cambria" w:hAnsi="Cambria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D2B74"/>
    <w:rPr>
      <w:rFonts w:cs="Times New Roman"/>
      <w:b/>
      <w:bCs/>
      <w:i/>
      <w:iCs/>
      <w:sz w:val="26"/>
      <w:szCs w:val="26"/>
    </w:rPr>
  </w:style>
  <w:style w:type="paragraph" w:styleId="Title">
    <w:name w:val="Title"/>
    <w:basedOn w:val="Normal"/>
    <w:link w:val="TitleChar"/>
    <w:uiPriority w:val="99"/>
    <w:qFormat/>
    <w:rsid w:val="00ED2B74"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D2B74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next w:val="Normal"/>
    <w:uiPriority w:val="99"/>
    <w:qFormat/>
    <w:rsid w:val="00ED2B74"/>
    <w:pPr>
      <w:autoSpaceDE w:val="0"/>
      <w:autoSpaceDN w:val="0"/>
      <w:adjustRightInd w:val="0"/>
    </w:pPr>
    <w:rPr>
      <w:lang w:eastAsia="en-US"/>
    </w:rPr>
  </w:style>
  <w:style w:type="table" w:styleId="TableGrid">
    <w:name w:val="Table Grid"/>
    <w:basedOn w:val="TableNormal"/>
    <w:uiPriority w:val="99"/>
    <w:rsid w:val="00007DC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8">
    <w:name w:val="Font Style28"/>
    <w:uiPriority w:val="99"/>
    <w:rsid w:val="007A4E28"/>
    <w:rPr>
      <w:rFonts w:ascii="Times New Roman" w:hAnsi="Times New Roman"/>
      <w:b/>
      <w:sz w:val="26"/>
    </w:rPr>
  </w:style>
  <w:style w:type="character" w:styleId="Hyperlink">
    <w:name w:val="Hyperlink"/>
    <w:basedOn w:val="DefaultParagraphFont"/>
    <w:uiPriority w:val="99"/>
    <w:rsid w:val="004E0BBB"/>
    <w:rPr>
      <w:rFonts w:cs="Times New Roman"/>
      <w:color w:val="0000FF"/>
      <w:u w:val="single"/>
    </w:rPr>
  </w:style>
  <w:style w:type="paragraph" w:customStyle="1" w:styleId="a">
    <w:name w:val="Обычный + По ширине"/>
    <w:basedOn w:val="Normal"/>
    <w:uiPriority w:val="99"/>
    <w:rsid w:val="00EB2E22"/>
    <w:pPr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21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FreeCommander" TargetMode="External"/><Relationship Id="rId18" Type="http://schemas.openxmlformats.org/officeDocument/2006/relationships/hyperlink" Target="https://www.xilinx.com/products/design-tools/ise-design-suite/ise-webpack.html" TargetMode="External"/><Relationship Id="rId26" Type="http://schemas.openxmlformats.org/officeDocument/2006/relationships/hyperlink" Target="https://get.adobe.com/ru/reader/otherversions/" TargetMode="External"/><Relationship Id="rId39" Type="http://schemas.openxmlformats.org/officeDocument/2006/relationships/hyperlink" Target="https://ru.wikipedia.org/wiki/HiAsm" TargetMode="External"/><Relationship Id="rId21" Type="http://schemas.openxmlformats.org/officeDocument/2006/relationships/hyperlink" Target="https://supportforums.cisco.com/t5/network-infrastructure-documents/cisco-packet-tracer-6-2-free-download-link/ta-p/3162090" TargetMode="External"/><Relationship Id="rId34" Type="http://schemas.openxmlformats.org/officeDocument/2006/relationships/hyperlink" Target="https://ru.wikipedia.org/wiki/ELCUT" TargetMode="External"/><Relationship Id="rId42" Type="http://schemas.openxmlformats.org/officeDocument/2006/relationships/hyperlink" Target="https://ru.wikipedia.org/wiki/NetBeans" TargetMode="External"/><Relationship Id="rId47" Type="http://schemas.openxmlformats.org/officeDocument/2006/relationships/hyperlink" Target="http://www.opnet.com/university_program/itguru_academic_edition/" TargetMode="External"/><Relationship Id="rId50" Type="http://schemas.openxmlformats.org/officeDocument/2006/relationships/hyperlink" Target="https://en.wikipedia.org/wiki/StarUML" TargetMode="External"/><Relationship Id="rId55" Type="http://schemas.openxmlformats.org/officeDocument/2006/relationships/hyperlink" Target="https://ru.wikipedia.org/wiki/Dia" TargetMode="External"/><Relationship Id="rId7" Type="http://schemas.openxmlformats.org/officeDocument/2006/relationships/hyperlink" Target="https://ru.wikipedia.org/wiki/Free_Pascal" TargetMode="External"/><Relationship Id="rId12" Type="http://schemas.openxmlformats.org/officeDocument/2006/relationships/hyperlink" Target="http://www.sprut.ru/products-and-solutions/how-to-buy/for-universities" TargetMode="External"/><Relationship Id="rId17" Type="http://schemas.openxmlformats.org/officeDocument/2006/relationships/hyperlink" Target="https://www.altera.com/downloads/download-center.html" TargetMode="External"/><Relationship Id="rId25" Type="http://schemas.openxmlformats.org/officeDocument/2006/relationships/hyperlink" Target="https://3d-grapher.en.softonic.com/download" TargetMode="External"/><Relationship Id="rId33" Type="http://schemas.openxmlformats.org/officeDocument/2006/relationships/hyperlink" Target="https://www.google.ru/url?sa=t&amp;rct=j&amp;q=&amp;esrc=s&amp;source=web&amp;cd=1&amp;ved=0ahUKEwjno82rrNnWAhWiJ5oKHRJ3AMYQFggmMAA&amp;url=https%3A%2F%2Fru.wikipedia.org%2Fwiki%2FEclipse_%28%25D1%2581%25D1%2580%25D0%25B5%25D0%25B4%25D0%25B0_%25D1%2580%25D0%25B0%25D0%25B7%25D1%2580%25D0%25B0%25D0%25B1%25D0%25BE%25D1%2582%25D0%25BA%25D0%25B8%29&amp;usg=AOvVaw0gJaLOk_L92M0qztJyRP_F" TargetMode="External"/><Relationship Id="rId38" Type="http://schemas.openxmlformats.org/officeDocument/2006/relationships/hyperlink" Target="https://ru.wikipedia.org/wiki/Gretl" TargetMode="External"/><Relationship Id="rId46" Type="http://schemas.openxmlformats.org/officeDocument/2006/relationships/hyperlink" Target="https://ru.wikipedia.org/wiki/OpenOffi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MonoGame" TargetMode="External"/><Relationship Id="rId20" Type="http://schemas.openxmlformats.org/officeDocument/2006/relationships/hyperlink" Target="https://ru.wikipedia.org/wiki/Mozilla_Firefox" TargetMode="External"/><Relationship Id="rId29" Type="http://schemas.openxmlformats.org/officeDocument/2006/relationships/hyperlink" Target="http://cpntools.org/license/start" TargetMode="External"/><Relationship Id="rId41" Type="http://schemas.openxmlformats.org/officeDocument/2006/relationships/hyperlink" Target="https://ru.wikipedia.org/wiki/Java" TargetMode="External"/><Relationship Id="rId54" Type="http://schemas.openxmlformats.org/officeDocument/2006/relationships/hyperlink" Target="https://ru.wikipedia.org/wiki/Anaconda_%28%D0%B4%D0%B8%D1%81%D1%82%D1%80%D0%B8%D0%B1%D1%83%D1%82%D0%B8%D0%B2_Python%2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7-Zip" TargetMode="External"/><Relationship Id="rId11" Type="http://schemas.openxmlformats.org/officeDocument/2006/relationships/hyperlink" Target="https://www.r-project.org/" TargetMode="External"/><Relationship Id="rId24" Type="http://schemas.openxmlformats.org/officeDocument/2006/relationships/hyperlink" Target="https://ru.wikipedia.org/wiki/Apache_HTTP_Server" TargetMode="External"/><Relationship Id="rId32" Type="http://schemas.openxmlformats.org/officeDocument/2006/relationships/hyperlink" Target="http://djvu-editor.ru/" TargetMode="External"/><Relationship Id="rId37" Type="http://schemas.openxmlformats.org/officeDocument/2006/relationships/hyperlink" Target="https://ru.wikipedia.org/wiki/SketchUp" TargetMode="External"/><Relationship Id="rId40" Type="http://schemas.openxmlformats.org/officeDocument/2006/relationships/hyperlink" Target="https://ru.wikipedia.org/wiki/Inkscape" TargetMode="External"/><Relationship Id="rId45" Type="http://schemas.openxmlformats.org/officeDocument/2006/relationships/hyperlink" Target="https://ru.wikipedia.org/wiki/Modelica" TargetMode="External"/><Relationship Id="rId53" Type="http://schemas.openxmlformats.org/officeDocument/2006/relationships/hyperlink" Target="https://ru.wikipedia.org/wiki/XnView" TargetMode="External"/><Relationship Id="rId5" Type="http://schemas.openxmlformats.org/officeDocument/2006/relationships/hyperlink" Target="https://ru.wikipedia.org/wiki/Lazarus" TargetMode="External"/><Relationship Id="rId15" Type="http://schemas.openxmlformats.org/officeDocument/2006/relationships/hyperlink" Target="https://ru.wikipedia.org/wiki/Blender" TargetMode="External"/><Relationship Id="rId23" Type="http://schemas.openxmlformats.org/officeDocument/2006/relationships/hyperlink" Target="https://ru.wikipedia.org/wiki/Ubuntu" TargetMode="External"/><Relationship Id="rId28" Type="http://schemas.openxmlformats.org/officeDocument/2006/relationships/hyperlink" Target="https://ru.wikipedia.org/wiki/ARIS" TargetMode="External"/><Relationship Id="rId36" Type="http://schemas.openxmlformats.org/officeDocument/2006/relationships/hyperlink" Target="https://ru.wikipedia.org/wiki/FreeBASIC" TargetMode="External"/><Relationship Id="rId49" Type="http://schemas.openxmlformats.org/officeDocument/2006/relationships/hyperlink" Target="https://ru.wikipedia.org/wiki/Pixia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rstudio.com/products/rstudio/download/" TargetMode="External"/><Relationship Id="rId19" Type="http://schemas.openxmlformats.org/officeDocument/2006/relationships/hyperlink" Target="http://www.minutemansoftware.com/downloads.asp" TargetMode="External"/><Relationship Id="rId31" Type="http://schemas.openxmlformats.org/officeDocument/2006/relationships/hyperlink" Target="https://www.google.ru/url?sa=t&amp;rct=j&amp;q=&amp;esrc=s&amp;source=web&amp;cd=3&amp;ved=0ahUKEwjW-LuWq9nWAhVHJpoKHabLAKYQFgg3MAI&amp;url=https%3A%2F%2Fru.wikipedia.org%2Fwiki%2F%25D0%2594%25D0%25B5%25D0%25BD%25D0%25B2%25D0%25B5%25D1%2580_%28%25D0%25BF%25D1%2580%25D0%25BE%25D0%25B3%25D1%2580%25D0%25B0%25D0%25BC%25D0%25BC%25D0%25B0%29&amp;usg=AOvVaw0BZ4QOcgVJIiVwHJ7zWHc5" TargetMode="External"/><Relationship Id="rId44" Type="http://schemas.openxmlformats.org/officeDocument/2006/relationships/hyperlink" Target="https://notepad-plus-plus.org/" TargetMode="External"/><Relationship Id="rId52" Type="http://schemas.openxmlformats.org/officeDocument/2006/relationships/hyperlink" Target="https://ru.wikipedia.org/wiki/XAMP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LibreOffice" TargetMode="External"/><Relationship Id="rId14" Type="http://schemas.openxmlformats.org/officeDocument/2006/relationships/hyperlink" Target="http://edu.ascon.ru/main/download/freeware/" TargetMode="External"/><Relationship Id="rId22" Type="http://schemas.openxmlformats.org/officeDocument/2006/relationships/hyperlink" Target="https://ru.wikipedia.org/wiki/VirtualBox" TargetMode="External"/><Relationship Id="rId27" Type="http://schemas.openxmlformats.org/officeDocument/2006/relationships/hyperlink" Target="https://ru.wikipedia.org/wiki/ArgoUML" TargetMode="External"/><Relationship Id="rId30" Type="http://schemas.openxmlformats.org/officeDocument/2006/relationships/hyperlink" Target="https://ru.wikipedia.org/wiki/CPU-Z" TargetMode="External"/><Relationship Id="rId35" Type="http://schemas.openxmlformats.org/officeDocument/2006/relationships/hyperlink" Target="https://www.foxitsoftware.com/ru/pdf-reader/" TargetMode="External"/><Relationship Id="rId43" Type="http://schemas.openxmlformats.org/officeDocument/2006/relationships/hyperlink" Target="http://netemul.sourceforge.net/ruindex.html" TargetMode="External"/><Relationship Id="rId48" Type="http://schemas.openxmlformats.org/officeDocument/2006/relationships/hyperlink" Target="https://www.google.ru/url?sa=t&amp;rct=j&amp;q=&amp;esrc=s&amp;source=web&amp;cd=1&amp;ved=0ahUKEwin29yTt9nWAhWhYZoKHX_UC3gQFggmMAA&amp;url=http%3A%2F%2Fwww.runawfe.org%2Frus%2F%25D0%259E_%25D0%25BF%25D1%2580%25D0%25BE%25D0%25B5%25D0%25BA%25D1%2582%25D0%25B5&amp;usg=AOvVaw3vExhPDURDwXcbg4mqQGAJ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ru.wikipedia.org/wiki/GIMP" TargetMode="External"/><Relationship Id="rId51" Type="http://schemas.openxmlformats.org/officeDocument/2006/relationships/hyperlink" Target="https://ru.wikipedia.org/wiki/VirtualDub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13</Pages>
  <Words>3166</Words>
  <Characters>18047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приобретенное программное обеспечение</dc:title>
  <dc:subject/>
  <dc:creator>PC</dc:creator>
  <cp:keywords/>
  <dc:description/>
  <cp:lastModifiedBy>FRN</cp:lastModifiedBy>
  <cp:revision>4</cp:revision>
  <cp:lastPrinted>2017-10-03T13:05:00Z</cp:lastPrinted>
  <dcterms:created xsi:type="dcterms:W3CDTF">2017-10-05T12:09:00Z</dcterms:created>
  <dcterms:modified xsi:type="dcterms:W3CDTF">2017-10-06T06:14:00Z</dcterms:modified>
</cp:coreProperties>
</file>