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1042" w:rsidRDefault="001E5B69" w:rsidP="001E5B69">
      <w:pPr>
        <w:ind w:firstLine="0"/>
        <w:sectPr w:rsidR="00CB1042" w:rsidSect="0026685A">
          <w:footerReference w:type="default" r:id="rId9"/>
          <w:pgSz w:w="11906" w:h="16838" w:code="9"/>
          <w:pgMar w:top="1134" w:right="851" w:bottom="1134" w:left="1701" w:header="720" w:footer="720" w:gutter="0"/>
          <w:pgNumType w:start="2"/>
          <w:cols w:space="720"/>
          <w:titlePg/>
          <w:docGrid w:linePitch="381"/>
        </w:sectPr>
      </w:pPr>
      <w:r>
        <w:object w:dxaOrig="9570" w:dyaOrig="145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8.35pt;height:664.3pt" o:ole="">
            <v:imagedata r:id="rId10" o:title=""/>
          </v:shape>
          <o:OLEObject Type="Embed" ProgID="Word.Document.12" ShapeID="_x0000_i1025" DrawAspect="Content" ObjectID="_1620499862" r:id="rId11"/>
        </w:object>
      </w:r>
    </w:p>
    <w:sdt>
      <w:sdtPr>
        <w:rPr>
          <w:rFonts w:ascii="Times New Roman" w:eastAsiaTheme="minorHAnsi" w:hAnsi="Times New Roman" w:cstheme="minorBidi"/>
          <w:b w:val="0"/>
          <w:bCs w:val="0"/>
          <w:color w:val="auto"/>
          <w:szCs w:val="22"/>
          <w:lang w:eastAsia="en-US"/>
        </w:rPr>
        <w:id w:val="295496039"/>
        <w:docPartObj>
          <w:docPartGallery w:val="Table of Contents"/>
          <w:docPartUnique/>
        </w:docPartObj>
      </w:sdtPr>
      <w:sdtContent>
        <w:p w:rsidR="00A23042" w:rsidRDefault="00A23042" w:rsidP="00CB1F07">
          <w:pPr>
            <w:pStyle w:val="a9"/>
            <w:spacing w:before="0" w:line="360" w:lineRule="auto"/>
            <w:jc w:val="center"/>
          </w:pPr>
          <w:r w:rsidRPr="00A23042">
            <w:rPr>
              <w:color w:val="auto"/>
            </w:rPr>
            <w:t>СОДЕРЖАНИЕ</w:t>
          </w:r>
        </w:p>
        <w:p w:rsidR="00CB1F07" w:rsidRDefault="00A23042" w:rsidP="00CB1F07">
          <w:pPr>
            <w:pStyle w:val="11"/>
            <w:rPr>
              <w:rFonts w:asciiTheme="minorHAnsi" w:eastAsiaTheme="minorEastAsia" w:hAnsiTheme="minorHAnsi"/>
              <w:sz w:val="22"/>
              <w:lang w:eastAsia="ru-RU"/>
            </w:rPr>
          </w:pPr>
          <w:r>
            <w:fldChar w:fldCharType="begin"/>
          </w:r>
          <w:r>
            <w:instrText xml:space="preserve"> TOC \o "1-3" \h \z \u </w:instrText>
          </w:r>
          <w:r>
            <w:fldChar w:fldCharType="separate"/>
          </w:r>
          <w:hyperlink w:anchor="_Toc9887816" w:history="1">
            <w:r w:rsidR="00CB1F07" w:rsidRPr="00AE7E60">
              <w:rPr>
                <w:rStyle w:val="a4"/>
              </w:rPr>
              <w:t>ВВЕДЕНИЕ</w:t>
            </w:r>
            <w:r w:rsidR="00CB1F07">
              <w:rPr>
                <w:webHidden/>
              </w:rPr>
              <w:tab/>
              <w:t>..</w:t>
            </w:r>
            <w:r w:rsidR="00CB1F07">
              <w:rPr>
                <w:webHidden/>
              </w:rPr>
              <w:fldChar w:fldCharType="begin"/>
            </w:r>
            <w:r w:rsidR="00CB1F07">
              <w:rPr>
                <w:webHidden/>
              </w:rPr>
              <w:instrText xml:space="preserve"> PAGEREF _Toc9887816 \h </w:instrText>
            </w:r>
            <w:r w:rsidR="00CB1F07">
              <w:rPr>
                <w:webHidden/>
              </w:rPr>
            </w:r>
            <w:r w:rsidR="00CB1F07">
              <w:rPr>
                <w:webHidden/>
              </w:rPr>
              <w:fldChar w:fldCharType="separate"/>
            </w:r>
            <w:r w:rsidR="008D3B86">
              <w:rPr>
                <w:webHidden/>
              </w:rPr>
              <w:t>3</w:t>
            </w:r>
            <w:r w:rsidR="00CB1F07">
              <w:rPr>
                <w:webHidden/>
              </w:rPr>
              <w:fldChar w:fldCharType="end"/>
            </w:r>
          </w:hyperlink>
        </w:p>
        <w:p w:rsidR="00CB1F07" w:rsidRDefault="008D3B86" w:rsidP="00CB1F07">
          <w:pPr>
            <w:pStyle w:val="11"/>
            <w:rPr>
              <w:rFonts w:asciiTheme="minorHAnsi" w:eastAsiaTheme="minorEastAsia" w:hAnsiTheme="minorHAnsi"/>
              <w:sz w:val="22"/>
              <w:lang w:eastAsia="ru-RU"/>
            </w:rPr>
          </w:pPr>
          <w:hyperlink w:anchor="_Toc9887817" w:history="1">
            <w:r w:rsidR="00CB1F07" w:rsidRPr="00AE7E60">
              <w:rPr>
                <w:rStyle w:val="a4"/>
              </w:rPr>
              <w:t xml:space="preserve">ГЛАВА </w:t>
            </w:r>
            <w:r w:rsidR="00CB1F07" w:rsidRPr="00AE7E60">
              <w:rPr>
                <w:rStyle w:val="a4"/>
                <w:lang w:val="en-US"/>
              </w:rPr>
              <w:t>I</w:t>
            </w:r>
            <w:r w:rsidR="00CB1F07" w:rsidRPr="00AE7E60">
              <w:rPr>
                <w:rStyle w:val="a4"/>
              </w:rPr>
              <w:t>. ТЕОРЕТИЧЕСКИЕ ОСНОВЫ ФОРМИРОВАНИЯ ЧИТАТЕЛЬСКОГО ИНТЕРЕСА У ДЕТЕЙ СТАРШЕГО ДОШКОЛЬНОГО ВОЗРАСТА</w:t>
            </w:r>
            <w:r w:rsidR="00CB1F07">
              <w:rPr>
                <w:webHidden/>
              </w:rPr>
              <w:tab/>
              <w:t>.</w:t>
            </w:r>
            <w:r w:rsidR="00CB1F07">
              <w:rPr>
                <w:webHidden/>
              </w:rPr>
              <w:fldChar w:fldCharType="begin"/>
            </w:r>
            <w:r w:rsidR="00CB1F07">
              <w:rPr>
                <w:webHidden/>
              </w:rPr>
              <w:instrText xml:space="preserve"> PAGEREF _Toc9887817 \h </w:instrText>
            </w:r>
            <w:r w:rsidR="00CB1F07">
              <w:rPr>
                <w:webHidden/>
              </w:rPr>
            </w:r>
            <w:r w:rsidR="00CB1F07">
              <w:rPr>
                <w:webHidden/>
              </w:rPr>
              <w:fldChar w:fldCharType="separate"/>
            </w:r>
            <w:r>
              <w:rPr>
                <w:webHidden/>
              </w:rPr>
              <w:t>6</w:t>
            </w:r>
            <w:r w:rsidR="00CB1F07">
              <w:rPr>
                <w:webHidden/>
              </w:rPr>
              <w:fldChar w:fldCharType="end"/>
            </w:r>
          </w:hyperlink>
        </w:p>
        <w:p w:rsidR="00CB1F07" w:rsidRDefault="008D3B86" w:rsidP="00CB1F07">
          <w:pPr>
            <w:pStyle w:val="21"/>
            <w:rPr>
              <w:rFonts w:asciiTheme="minorHAnsi" w:eastAsiaTheme="minorEastAsia" w:hAnsiTheme="minorHAnsi"/>
              <w:noProof/>
              <w:sz w:val="22"/>
              <w:lang w:eastAsia="ru-RU"/>
            </w:rPr>
          </w:pPr>
          <w:hyperlink w:anchor="_Toc9887818" w:history="1">
            <w:r w:rsidR="00CB1F07" w:rsidRPr="00AE7E60">
              <w:rPr>
                <w:rStyle w:val="a4"/>
                <w:noProof/>
              </w:rPr>
              <w:t>1.1. Сущность понятия «читательский интерес»</w:t>
            </w:r>
            <w:r w:rsidR="00CB1F07">
              <w:rPr>
                <w:rStyle w:val="a4"/>
                <w:noProof/>
              </w:rPr>
              <w:t>………………………….</w:t>
            </w:r>
            <w:r w:rsidR="00CB1F07">
              <w:rPr>
                <w:noProof/>
                <w:webHidden/>
              </w:rPr>
              <w:tab/>
            </w:r>
            <w:r w:rsidR="00CB1F07">
              <w:rPr>
                <w:noProof/>
                <w:webHidden/>
              </w:rPr>
              <w:fldChar w:fldCharType="begin"/>
            </w:r>
            <w:r w:rsidR="00CB1F07">
              <w:rPr>
                <w:noProof/>
                <w:webHidden/>
              </w:rPr>
              <w:instrText xml:space="preserve"> PAGEREF _Toc9887818 \h </w:instrText>
            </w:r>
            <w:r w:rsidR="00CB1F07">
              <w:rPr>
                <w:noProof/>
                <w:webHidden/>
              </w:rPr>
            </w:r>
            <w:r w:rsidR="00CB1F07">
              <w:rPr>
                <w:noProof/>
                <w:webHidden/>
              </w:rPr>
              <w:fldChar w:fldCharType="separate"/>
            </w:r>
            <w:r>
              <w:rPr>
                <w:noProof/>
                <w:webHidden/>
              </w:rPr>
              <w:t>6</w:t>
            </w:r>
            <w:r w:rsidR="00CB1F07">
              <w:rPr>
                <w:noProof/>
                <w:webHidden/>
              </w:rPr>
              <w:fldChar w:fldCharType="end"/>
            </w:r>
          </w:hyperlink>
        </w:p>
        <w:p w:rsidR="00CB1F07" w:rsidRDefault="008D3B86" w:rsidP="00CB1F07">
          <w:pPr>
            <w:pStyle w:val="21"/>
            <w:rPr>
              <w:rFonts w:asciiTheme="minorHAnsi" w:eastAsiaTheme="minorEastAsia" w:hAnsiTheme="minorHAnsi"/>
              <w:noProof/>
              <w:sz w:val="22"/>
              <w:lang w:eastAsia="ru-RU"/>
            </w:rPr>
          </w:pPr>
          <w:hyperlink w:anchor="_Toc9887819" w:history="1">
            <w:r w:rsidR="00CB1F07" w:rsidRPr="00AE7E60">
              <w:rPr>
                <w:rStyle w:val="a4"/>
                <w:noProof/>
              </w:rPr>
              <w:t>1.2. Особенности восприятия литературных произведений старшими дошкольниками</w:t>
            </w:r>
            <w:r w:rsidR="00CB1F07">
              <w:rPr>
                <w:rStyle w:val="a4"/>
                <w:noProof/>
              </w:rPr>
              <w:t>……………………………………………………………...</w:t>
            </w:r>
            <w:r w:rsidR="00CB1F07">
              <w:rPr>
                <w:noProof/>
                <w:webHidden/>
              </w:rPr>
              <w:fldChar w:fldCharType="begin"/>
            </w:r>
            <w:r w:rsidR="00CB1F07">
              <w:rPr>
                <w:noProof/>
                <w:webHidden/>
              </w:rPr>
              <w:instrText xml:space="preserve"> PAGEREF _Toc9887819 \h </w:instrText>
            </w:r>
            <w:r w:rsidR="00CB1F07">
              <w:rPr>
                <w:noProof/>
                <w:webHidden/>
              </w:rPr>
            </w:r>
            <w:r w:rsidR="00CB1F07">
              <w:rPr>
                <w:noProof/>
                <w:webHidden/>
              </w:rPr>
              <w:fldChar w:fldCharType="separate"/>
            </w:r>
            <w:r>
              <w:rPr>
                <w:noProof/>
                <w:webHidden/>
              </w:rPr>
              <w:t>12</w:t>
            </w:r>
            <w:r w:rsidR="00CB1F07">
              <w:rPr>
                <w:noProof/>
                <w:webHidden/>
              </w:rPr>
              <w:fldChar w:fldCharType="end"/>
            </w:r>
          </w:hyperlink>
        </w:p>
        <w:p w:rsidR="00CB1F07" w:rsidRDefault="008D3B86" w:rsidP="00CB1F07">
          <w:pPr>
            <w:pStyle w:val="21"/>
            <w:rPr>
              <w:rFonts w:asciiTheme="minorHAnsi" w:eastAsiaTheme="minorEastAsia" w:hAnsiTheme="minorHAnsi"/>
              <w:noProof/>
              <w:sz w:val="22"/>
              <w:lang w:eastAsia="ru-RU"/>
            </w:rPr>
          </w:pPr>
          <w:hyperlink w:anchor="_Toc9887820" w:history="1">
            <w:r w:rsidR="00CB1F07" w:rsidRPr="00AE7E60">
              <w:rPr>
                <w:rStyle w:val="a4"/>
                <w:noProof/>
              </w:rPr>
              <w:t>1.3. Педагогические условия формирования читательского интереса у детей старшего дошкольного возраста</w:t>
            </w:r>
            <w:r w:rsidR="00CB1F07">
              <w:rPr>
                <w:rStyle w:val="a4"/>
                <w:noProof/>
              </w:rPr>
              <w:t>…………………………………......</w:t>
            </w:r>
            <w:r w:rsidR="00CB1F07">
              <w:rPr>
                <w:noProof/>
                <w:webHidden/>
              </w:rPr>
              <w:fldChar w:fldCharType="begin"/>
            </w:r>
            <w:r w:rsidR="00CB1F07">
              <w:rPr>
                <w:noProof/>
                <w:webHidden/>
              </w:rPr>
              <w:instrText xml:space="preserve"> PAGEREF _Toc9887820 \h </w:instrText>
            </w:r>
            <w:r w:rsidR="00CB1F07">
              <w:rPr>
                <w:noProof/>
                <w:webHidden/>
              </w:rPr>
            </w:r>
            <w:r w:rsidR="00CB1F07">
              <w:rPr>
                <w:noProof/>
                <w:webHidden/>
              </w:rPr>
              <w:fldChar w:fldCharType="separate"/>
            </w:r>
            <w:r>
              <w:rPr>
                <w:noProof/>
                <w:webHidden/>
              </w:rPr>
              <w:t>15</w:t>
            </w:r>
            <w:r w:rsidR="00CB1F07">
              <w:rPr>
                <w:noProof/>
                <w:webHidden/>
              </w:rPr>
              <w:fldChar w:fldCharType="end"/>
            </w:r>
          </w:hyperlink>
        </w:p>
        <w:p w:rsidR="00CB1F07" w:rsidRDefault="008D3B86" w:rsidP="00CB1F07">
          <w:pPr>
            <w:pStyle w:val="21"/>
            <w:rPr>
              <w:rFonts w:asciiTheme="minorHAnsi" w:eastAsiaTheme="minorEastAsia" w:hAnsiTheme="minorHAnsi"/>
              <w:noProof/>
              <w:sz w:val="22"/>
              <w:lang w:eastAsia="ru-RU"/>
            </w:rPr>
          </w:pPr>
          <w:hyperlink w:anchor="_Toc9887821" w:history="1">
            <w:r w:rsidR="00CB1F07" w:rsidRPr="00AE7E60">
              <w:rPr>
                <w:rStyle w:val="a4"/>
                <w:noProof/>
              </w:rPr>
              <w:t>1.4. Отбор художественных произведений для чтения детям</w:t>
            </w:r>
            <w:r w:rsidR="00CB1F07">
              <w:rPr>
                <w:rStyle w:val="a4"/>
                <w:noProof/>
              </w:rPr>
              <w:t>……………</w:t>
            </w:r>
            <w:r w:rsidR="00CB1F07">
              <w:rPr>
                <w:noProof/>
                <w:webHidden/>
              </w:rPr>
              <w:fldChar w:fldCharType="begin"/>
            </w:r>
            <w:r w:rsidR="00CB1F07">
              <w:rPr>
                <w:noProof/>
                <w:webHidden/>
              </w:rPr>
              <w:instrText xml:space="preserve"> PAGEREF _Toc9887821 \h </w:instrText>
            </w:r>
            <w:r w:rsidR="00CB1F07">
              <w:rPr>
                <w:noProof/>
                <w:webHidden/>
              </w:rPr>
            </w:r>
            <w:r w:rsidR="00CB1F07">
              <w:rPr>
                <w:noProof/>
                <w:webHidden/>
              </w:rPr>
              <w:fldChar w:fldCharType="separate"/>
            </w:r>
            <w:r>
              <w:rPr>
                <w:noProof/>
                <w:webHidden/>
              </w:rPr>
              <w:t>17</w:t>
            </w:r>
            <w:r w:rsidR="00CB1F07">
              <w:rPr>
                <w:noProof/>
                <w:webHidden/>
              </w:rPr>
              <w:fldChar w:fldCharType="end"/>
            </w:r>
          </w:hyperlink>
        </w:p>
        <w:p w:rsidR="00CB1F07" w:rsidRDefault="008D3B86" w:rsidP="00CB1F07">
          <w:pPr>
            <w:pStyle w:val="11"/>
            <w:rPr>
              <w:rFonts w:asciiTheme="minorHAnsi" w:eastAsiaTheme="minorEastAsia" w:hAnsiTheme="minorHAnsi"/>
              <w:sz w:val="22"/>
              <w:lang w:eastAsia="ru-RU"/>
            </w:rPr>
          </w:pPr>
          <w:hyperlink w:anchor="_Toc9887822" w:history="1">
            <w:r w:rsidR="00CB1F07" w:rsidRPr="00AE7E60">
              <w:rPr>
                <w:rStyle w:val="a4"/>
              </w:rPr>
              <w:t xml:space="preserve">ГЛАВА </w:t>
            </w:r>
            <w:r w:rsidR="00CB1F07" w:rsidRPr="00AE7E60">
              <w:rPr>
                <w:rStyle w:val="a4"/>
                <w:lang w:val="en-US"/>
              </w:rPr>
              <w:t>II</w:t>
            </w:r>
            <w:r w:rsidR="00CB1F07" w:rsidRPr="00AE7E60">
              <w:rPr>
                <w:rStyle w:val="a4"/>
              </w:rPr>
              <w:t>. ОПЫТНО-ЭКСПЕРИМЕНТАЛЬНАЯ РАБОТА ПО ФОРМИРОВАНИЮ ЧИТАТЕЛЬСКОГО ИНТЕРЕСА У ДЕТЕЙ СТАРШЕГО ДОШКОЛЬНОГО ВОЗРАСТА</w:t>
            </w:r>
            <w:r w:rsidR="00CB1F07">
              <w:rPr>
                <w:webHidden/>
              </w:rPr>
              <w:tab/>
            </w:r>
            <w:r w:rsidR="00CB1F07">
              <w:rPr>
                <w:webHidden/>
              </w:rPr>
              <w:fldChar w:fldCharType="begin"/>
            </w:r>
            <w:r w:rsidR="00CB1F07">
              <w:rPr>
                <w:webHidden/>
              </w:rPr>
              <w:instrText xml:space="preserve"> PAGEREF _Toc9887822 \h </w:instrText>
            </w:r>
            <w:r w:rsidR="00CB1F07">
              <w:rPr>
                <w:webHidden/>
              </w:rPr>
            </w:r>
            <w:r w:rsidR="00CB1F07">
              <w:rPr>
                <w:webHidden/>
              </w:rPr>
              <w:fldChar w:fldCharType="separate"/>
            </w:r>
            <w:r>
              <w:rPr>
                <w:webHidden/>
              </w:rPr>
              <w:t>27</w:t>
            </w:r>
            <w:r w:rsidR="00CB1F07">
              <w:rPr>
                <w:webHidden/>
              </w:rPr>
              <w:fldChar w:fldCharType="end"/>
            </w:r>
          </w:hyperlink>
        </w:p>
        <w:p w:rsidR="00CB1F07" w:rsidRDefault="008D3B86" w:rsidP="00CB1F07">
          <w:pPr>
            <w:pStyle w:val="21"/>
            <w:rPr>
              <w:rFonts w:asciiTheme="minorHAnsi" w:eastAsiaTheme="minorEastAsia" w:hAnsiTheme="minorHAnsi"/>
              <w:noProof/>
              <w:sz w:val="22"/>
              <w:lang w:eastAsia="ru-RU"/>
            </w:rPr>
          </w:pPr>
          <w:hyperlink w:anchor="_Toc9887823" w:history="1">
            <w:r w:rsidR="00CB1F07" w:rsidRPr="00AE7E60">
              <w:rPr>
                <w:rStyle w:val="a4"/>
                <w:noProof/>
              </w:rPr>
              <w:t>2.1. Диагностика сформированности читательского интереса у детей старшего дошкольного возраста</w:t>
            </w:r>
            <w:r w:rsidR="00CB1F07">
              <w:rPr>
                <w:noProof/>
                <w:webHidden/>
              </w:rPr>
              <w:t>……………………………………………</w:t>
            </w:r>
            <w:r w:rsidR="00CB1F07">
              <w:rPr>
                <w:noProof/>
                <w:webHidden/>
              </w:rPr>
              <w:fldChar w:fldCharType="begin"/>
            </w:r>
            <w:r w:rsidR="00CB1F07">
              <w:rPr>
                <w:noProof/>
                <w:webHidden/>
              </w:rPr>
              <w:instrText xml:space="preserve"> PAGEREF _Toc9887823 \h </w:instrText>
            </w:r>
            <w:r w:rsidR="00CB1F07">
              <w:rPr>
                <w:noProof/>
                <w:webHidden/>
              </w:rPr>
            </w:r>
            <w:r w:rsidR="00CB1F07">
              <w:rPr>
                <w:noProof/>
                <w:webHidden/>
              </w:rPr>
              <w:fldChar w:fldCharType="separate"/>
            </w:r>
            <w:r>
              <w:rPr>
                <w:noProof/>
                <w:webHidden/>
              </w:rPr>
              <w:t>27</w:t>
            </w:r>
            <w:r w:rsidR="00CB1F07">
              <w:rPr>
                <w:noProof/>
                <w:webHidden/>
              </w:rPr>
              <w:fldChar w:fldCharType="end"/>
            </w:r>
          </w:hyperlink>
        </w:p>
        <w:p w:rsidR="00CB1F07" w:rsidRDefault="008D3B86" w:rsidP="00CB1F07">
          <w:pPr>
            <w:pStyle w:val="21"/>
            <w:rPr>
              <w:rFonts w:asciiTheme="minorHAnsi" w:eastAsiaTheme="minorEastAsia" w:hAnsiTheme="minorHAnsi"/>
              <w:noProof/>
              <w:sz w:val="22"/>
              <w:lang w:eastAsia="ru-RU"/>
            </w:rPr>
          </w:pPr>
          <w:hyperlink w:anchor="_Toc9887824" w:history="1">
            <w:r w:rsidR="00CB1F07" w:rsidRPr="00AE7E60">
              <w:rPr>
                <w:rStyle w:val="a4"/>
                <w:noProof/>
              </w:rPr>
              <w:t>2.2.Создание условий для формирования читательского интереса у детей старшего дошкольного возраста</w:t>
            </w:r>
            <w:r w:rsidR="00CB1F07">
              <w:rPr>
                <w:noProof/>
                <w:webHidden/>
              </w:rPr>
              <w:t>……………………………………………</w:t>
            </w:r>
            <w:r w:rsidR="00CB1F07">
              <w:rPr>
                <w:noProof/>
                <w:webHidden/>
              </w:rPr>
              <w:fldChar w:fldCharType="begin"/>
            </w:r>
            <w:r w:rsidR="00CB1F07">
              <w:rPr>
                <w:noProof/>
                <w:webHidden/>
              </w:rPr>
              <w:instrText xml:space="preserve"> PAGEREF _Toc9887824 \h </w:instrText>
            </w:r>
            <w:r w:rsidR="00CB1F07">
              <w:rPr>
                <w:noProof/>
                <w:webHidden/>
              </w:rPr>
            </w:r>
            <w:r w:rsidR="00CB1F07">
              <w:rPr>
                <w:noProof/>
                <w:webHidden/>
              </w:rPr>
              <w:fldChar w:fldCharType="separate"/>
            </w:r>
            <w:r>
              <w:rPr>
                <w:noProof/>
                <w:webHidden/>
              </w:rPr>
              <w:t>39</w:t>
            </w:r>
            <w:r w:rsidR="00CB1F07">
              <w:rPr>
                <w:noProof/>
                <w:webHidden/>
              </w:rPr>
              <w:fldChar w:fldCharType="end"/>
            </w:r>
          </w:hyperlink>
        </w:p>
        <w:p w:rsidR="00CB1F07" w:rsidRDefault="008D3B86" w:rsidP="00CB1F07">
          <w:pPr>
            <w:pStyle w:val="21"/>
            <w:rPr>
              <w:rFonts w:asciiTheme="minorHAnsi" w:eastAsiaTheme="minorEastAsia" w:hAnsiTheme="minorHAnsi"/>
              <w:noProof/>
              <w:sz w:val="22"/>
              <w:lang w:eastAsia="ru-RU"/>
            </w:rPr>
          </w:pPr>
          <w:hyperlink w:anchor="_Toc9887825" w:history="1">
            <w:r w:rsidR="00CB1F07" w:rsidRPr="00AE7E60">
              <w:rPr>
                <w:rStyle w:val="a4"/>
                <w:noProof/>
              </w:rPr>
              <w:t>2.3. Результаты опытно-экспериментальной работы по формированию читательского интереса у детей старшего дошкольного возраста</w:t>
            </w:r>
            <w:r w:rsidR="00CB1F07">
              <w:rPr>
                <w:noProof/>
                <w:webHidden/>
              </w:rPr>
              <w:t>……….</w:t>
            </w:r>
            <w:r w:rsidR="00CB1F07">
              <w:rPr>
                <w:noProof/>
                <w:webHidden/>
              </w:rPr>
              <w:fldChar w:fldCharType="begin"/>
            </w:r>
            <w:r w:rsidR="00CB1F07">
              <w:rPr>
                <w:noProof/>
                <w:webHidden/>
              </w:rPr>
              <w:instrText xml:space="preserve"> PAGEREF _Toc9887825 \h </w:instrText>
            </w:r>
            <w:r w:rsidR="00CB1F07">
              <w:rPr>
                <w:noProof/>
                <w:webHidden/>
              </w:rPr>
            </w:r>
            <w:r w:rsidR="00CB1F07">
              <w:rPr>
                <w:noProof/>
                <w:webHidden/>
              </w:rPr>
              <w:fldChar w:fldCharType="separate"/>
            </w:r>
            <w:r>
              <w:rPr>
                <w:noProof/>
                <w:webHidden/>
              </w:rPr>
              <w:t>49</w:t>
            </w:r>
            <w:r w:rsidR="00CB1F07">
              <w:rPr>
                <w:noProof/>
                <w:webHidden/>
              </w:rPr>
              <w:fldChar w:fldCharType="end"/>
            </w:r>
          </w:hyperlink>
        </w:p>
        <w:p w:rsidR="00CB1F07" w:rsidRDefault="008D3B86" w:rsidP="00CB1F07">
          <w:pPr>
            <w:pStyle w:val="11"/>
            <w:rPr>
              <w:rFonts w:asciiTheme="minorHAnsi" w:eastAsiaTheme="minorEastAsia" w:hAnsiTheme="minorHAnsi"/>
              <w:sz w:val="22"/>
              <w:lang w:eastAsia="ru-RU"/>
            </w:rPr>
          </w:pPr>
          <w:hyperlink w:anchor="_Toc9887826" w:history="1">
            <w:r w:rsidR="00CB1F07" w:rsidRPr="00AE7E60">
              <w:rPr>
                <w:rStyle w:val="a4"/>
              </w:rPr>
              <w:t>ЗАКЛЮЧЕНИЕ</w:t>
            </w:r>
            <w:r w:rsidR="00CB1F07">
              <w:rPr>
                <w:webHidden/>
              </w:rPr>
              <w:tab/>
            </w:r>
            <w:r w:rsidR="00CB1F07">
              <w:rPr>
                <w:webHidden/>
              </w:rPr>
              <w:fldChar w:fldCharType="begin"/>
            </w:r>
            <w:r w:rsidR="00CB1F07">
              <w:rPr>
                <w:webHidden/>
              </w:rPr>
              <w:instrText xml:space="preserve"> PAGEREF _Toc9887826 \h </w:instrText>
            </w:r>
            <w:r w:rsidR="00CB1F07">
              <w:rPr>
                <w:webHidden/>
              </w:rPr>
            </w:r>
            <w:r w:rsidR="00CB1F07">
              <w:rPr>
                <w:webHidden/>
              </w:rPr>
              <w:fldChar w:fldCharType="separate"/>
            </w:r>
            <w:r>
              <w:rPr>
                <w:webHidden/>
              </w:rPr>
              <w:t>58</w:t>
            </w:r>
            <w:r w:rsidR="00CB1F07">
              <w:rPr>
                <w:webHidden/>
              </w:rPr>
              <w:fldChar w:fldCharType="end"/>
            </w:r>
          </w:hyperlink>
        </w:p>
        <w:p w:rsidR="00CB1F07" w:rsidRDefault="008D3B86" w:rsidP="00CB1F07">
          <w:pPr>
            <w:pStyle w:val="11"/>
            <w:rPr>
              <w:rFonts w:asciiTheme="minorHAnsi" w:eastAsiaTheme="minorEastAsia" w:hAnsiTheme="minorHAnsi"/>
              <w:sz w:val="22"/>
              <w:lang w:eastAsia="ru-RU"/>
            </w:rPr>
          </w:pPr>
          <w:hyperlink w:anchor="_Toc9887827" w:history="1">
            <w:r w:rsidR="00CB1F07" w:rsidRPr="00AE7E60">
              <w:rPr>
                <w:rStyle w:val="a4"/>
              </w:rPr>
              <w:t>СПИСОК ЛИТЕРАТУРЫ</w:t>
            </w:r>
            <w:r w:rsidR="00CB1F07">
              <w:rPr>
                <w:webHidden/>
              </w:rPr>
              <w:tab/>
            </w:r>
            <w:r w:rsidR="00CB1F07">
              <w:rPr>
                <w:webHidden/>
              </w:rPr>
              <w:fldChar w:fldCharType="begin"/>
            </w:r>
            <w:r w:rsidR="00CB1F07">
              <w:rPr>
                <w:webHidden/>
              </w:rPr>
              <w:instrText xml:space="preserve"> PAGEREF _Toc9887827 \h </w:instrText>
            </w:r>
            <w:r w:rsidR="00CB1F07">
              <w:rPr>
                <w:webHidden/>
              </w:rPr>
            </w:r>
            <w:r w:rsidR="00CB1F07">
              <w:rPr>
                <w:webHidden/>
              </w:rPr>
              <w:fldChar w:fldCharType="separate"/>
            </w:r>
            <w:r>
              <w:rPr>
                <w:webHidden/>
              </w:rPr>
              <w:t>60</w:t>
            </w:r>
            <w:r w:rsidR="00CB1F07">
              <w:rPr>
                <w:webHidden/>
              </w:rPr>
              <w:fldChar w:fldCharType="end"/>
            </w:r>
          </w:hyperlink>
        </w:p>
        <w:p w:rsidR="00CB1F07" w:rsidRDefault="008D3B86" w:rsidP="00CB1F07">
          <w:pPr>
            <w:pStyle w:val="11"/>
            <w:rPr>
              <w:rFonts w:asciiTheme="minorHAnsi" w:eastAsiaTheme="minorEastAsia" w:hAnsiTheme="minorHAnsi"/>
              <w:sz w:val="22"/>
              <w:lang w:eastAsia="ru-RU"/>
            </w:rPr>
          </w:pPr>
          <w:hyperlink w:anchor="_Toc9887828" w:history="1">
            <w:r w:rsidR="00CB1F07" w:rsidRPr="00AE7E60">
              <w:rPr>
                <w:rStyle w:val="a4"/>
              </w:rPr>
              <w:t>ПРИЛОЖЕНИЯ</w:t>
            </w:r>
            <w:r w:rsidR="00CB1F07">
              <w:rPr>
                <w:webHidden/>
              </w:rPr>
              <w:tab/>
            </w:r>
            <w:r w:rsidR="00CB1F07">
              <w:rPr>
                <w:webHidden/>
              </w:rPr>
              <w:fldChar w:fldCharType="begin"/>
            </w:r>
            <w:r w:rsidR="00CB1F07">
              <w:rPr>
                <w:webHidden/>
              </w:rPr>
              <w:instrText xml:space="preserve"> PAGEREF _Toc9887828 \h </w:instrText>
            </w:r>
            <w:r w:rsidR="00CB1F07">
              <w:rPr>
                <w:webHidden/>
              </w:rPr>
            </w:r>
            <w:r w:rsidR="00CB1F07">
              <w:rPr>
                <w:webHidden/>
              </w:rPr>
              <w:fldChar w:fldCharType="separate"/>
            </w:r>
            <w:r>
              <w:rPr>
                <w:webHidden/>
              </w:rPr>
              <w:t>64</w:t>
            </w:r>
            <w:r w:rsidR="00CB1F07">
              <w:rPr>
                <w:webHidden/>
              </w:rPr>
              <w:fldChar w:fldCharType="end"/>
            </w:r>
          </w:hyperlink>
        </w:p>
        <w:p w:rsidR="00A23042" w:rsidRDefault="00A23042" w:rsidP="00CB1F07">
          <w:pPr>
            <w:ind w:firstLine="0"/>
          </w:pPr>
          <w:r>
            <w:rPr>
              <w:b/>
              <w:noProof/>
            </w:rPr>
            <w:fldChar w:fldCharType="end"/>
          </w:r>
        </w:p>
      </w:sdtContent>
    </w:sdt>
    <w:p w:rsidR="00B032DE" w:rsidRPr="008F0FBA" w:rsidRDefault="007802FF" w:rsidP="00CB1F07">
      <w:pPr>
        <w:pStyle w:val="1"/>
      </w:pPr>
      <w:r>
        <w:br w:type="page"/>
      </w:r>
      <w:bookmarkStart w:id="0" w:name="_Toc9886550"/>
      <w:bookmarkStart w:id="1" w:name="_Toc9887567"/>
      <w:bookmarkStart w:id="2" w:name="_Toc9887816"/>
      <w:r w:rsidR="00910671" w:rsidRPr="008F0FBA">
        <w:lastRenderedPageBreak/>
        <w:t>ВВЕДЕНИЕ</w:t>
      </w:r>
      <w:bookmarkEnd w:id="0"/>
      <w:bookmarkEnd w:id="1"/>
      <w:bookmarkEnd w:id="2"/>
    </w:p>
    <w:p w:rsidR="00B032DE" w:rsidRPr="008F0FBA" w:rsidRDefault="00B032DE" w:rsidP="00B032DE"/>
    <w:p w:rsidR="00192638" w:rsidRPr="008F0FBA" w:rsidRDefault="00192638" w:rsidP="00192638">
      <w:r w:rsidRPr="008F0FBA">
        <w:t xml:space="preserve">С внедрением телевидения, компьютерных технологий поток информации поступает с большой скоростью. По оценке психологов, современный ребенок, получая большие информационные нагрузки, быстро утомляется, снижает свою творческую активность и как результат отказывается от чтения. Ребенок дошкольного возраста овладевает умениями управления компьютером и телевизором раньше, чем чтением книг, приобретает навык ориентироваться в клавиатуре быстрее, чем в оглавлении книге, а литературный опыт читателя у ребенка 6-7 лет ограничивается просмотренными мультфильмами. В связи с этим у многих воспитателей в дошкольной образовательной организации возникают трудности в формировании у детей дошкольного возраста читательского интереса, интереса к чтению книге. </w:t>
      </w:r>
    </w:p>
    <w:p w:rsidR="000850FC" w:rsidRPr="008F0FBA" w:rsidRDefault="000850FC" w:rsidP="00095060">
      <w:r w:rsidRPr="008F0FBA">
        <w:t xml:space="preserve">Актуальность исследования на социально-педагогическом уровне обусловлена тем, что рубеж XX-XXI века ознаменовался кризисом чтения во всемирном масштабе. Выросло поколение </w:t>
      </w:r>
      <w:r w:rsidR="009D16EB" w:rsidRPr="008F0FBA">
        <w:t>«</w:t>
      </w:r>
      <w:r w:rsidRPr="008F0FBA">
        <w:t>экранных</w:t>
      </w:r>
      <w:r w:rsidR="009D16EB" w:rsidRPr="008F0FBA">
        <w:t>»</w:t>
      </w:r>
      <w:r w:rsidRPr="008F0FBA">
        <w:t xml:space="preserve"> детей, не имеющих интереса к чтению. Книга как носитель духовности перестала так сильно воздействовать на юного читателя, как раньше. Во многом это обусловлено тем, что современное образование динамично развивается в области информационно-компьютерных технологий. </w:t>
      </w:r>
    </w:p>
    <w:p w:rsidR="000850FC" w:rsidRPr="008F0FBA" w:rsidRDefault="000850FC" w:rsidP="00095060">
      <w:r w:rsidRPr="008F0FBA">
        <w:t xml:space="preserve">Целенаправленно работать с книгами ребенок начинает в начальной школе. Именно поэтому нужно уже в дошкольном возрасте привлечь </w:t>
      </w:r>
      <w:r w:rsidR="00192638">
        <w:t>его</w:t>
      </w:r>
      <w:r w:rsidRPr="008F0FBA">
        <w:t xml:space="preserve"> к чтению, развивать читательский интерес. </w:t>
      </w:r>
    </w:p>
    <w:p w:rsidR="000850FC" w:rsidRPr="008F0FBA" w:rsidRDefault="000850FC" w:rsidP="00095060">
      <w:r w:rsidRPr="008F0FBA">
        <w:t xml:space="preserve">Федеральный государственный стандарт дошкольного образования предусматривает формирование общей культуры личности, развитие социальных, нравственных, интеллектуальных, художественно-эстетических качеств у ребенка дошкольного возраста. Знакомство детей с книжной культурой, детской литературой является задачей образовательной области </w:t>
      </w:r>
      <w:r w:rsidR="009D16EB" w:rsidRPr="008F0FBA">
        <w:t>«</w:t>
      </w:r>
      <w:r w:rsidRPr="008F0FBA">
        <w:t>Речевое развитие</w:t>
      </w:r>
      <w:r w:rsidR="009D16EB" w:rsidRPr="008F0FBA">
        <w:t>»</w:t>
      </w:r>
      <w:r w:rsidRPr="008F0FBA">
        <w:t xml:space="preserve">. </w:t>
      </w:r>
    </w:p>
    <w:p w:rsidR="000850FC" w:rsidRPr="008F0FBA" w:rsidRDefault="000850FC" w:rsidP="00095060">
      <w:r w:rsidRPr="008F0FBA">
        <w:lastRenderedPageBreak/>
        <w:t xml:space="preserve">Актуальность на научно-теоретическом уровне определяется осмыслением понятия </w:t>
      </w:r>
      <w:r w:rsidR="009D16EB" w:rsidRPr="008F0FBA">
        <w:t>«</w:t>
      </w:r>
      <w:r w:rsidRPr="008F0FBA">
        <w:t>интерес к книге</w:t>
      </w:r>
      <w:r w:rsidR="009D16EB" w:rsidRPr="008F0FBA">
        <w:t>»</w:t>
      </w:r>
      <w:r w:rsidRPr="008F0FBA">
        <w:t xml:space="preserve">, </w:t>
      </w:r>
      <w:r w:rsidR="009D16EB" w:rsidRPr="008F0FBA">
        <w:t>«</w:t>
      </w:r>
      <w:r w:rsidRPr="008F0FBA">
        <w:t>читательский интерес</w:t>
      </w:r>
      <w:r w:rsidR="009D16EB" w:rsidRPr="008F0FBA">
        <w:t>»</w:t>
      </w:r>
      <w:r w:rsidRPr="008F0FBA">
        <w:t xml:space="preserve">, определением его компонентов, теоретическим обоснованием психолого-педагогических условий развития читательского интереса у детей дошкольного возраста 6-7 лет в образовательном процессе дошкольной организации. </w:t>
      </w:r>
    </w:p>
    <w:p w:rsidR="00095060" w:rsidRPr="008F0FBA" w:rsidRDefault="00095060" w:rsidP="00095060">
      <w:r w:rsidRPr="00AC0750">
        <w:rPr>
          <w:b/>
        </w:rPr>
        <w:t>Объект исследования</w:t>
      </w:r>
      <w:r w:rsidRPr="008F0FBA">
        <w:t xml:space="preserve"> –</w:t>
      </w:r>
      <w:r w:rsidR="0066025E" w:rsidRPr="008F0FBA">
        <w:t xml:space="preserve"> процесс формирования</w:t>
      </w:r>
      <w:r w:rsidRPr="008F0FBA">
        <w:t xml:space="preserve"> читательски</w:t>
      </w:r>
      <w:r w:rsidR="0066025E" w:rsidRPr="008F0FBA">
        <w:t>х</w:t>
      </w:r>
      <w:r w:rsidRPr="008F0FBA">
        <w:t xml:space="preserve"> интерес</w:t>
      </w:r>
      <w:r w:rsidR="0066025E" w:rsidRPr="008F0FBA">
        <w:t>ов</w:t>
      </w:r>
      <w:r w:rsidRPr="008F0FBA">
        <w:t xml:space="preserve"> детей старшего дошкольного возраста.</w:t>
      </w:r>
    </w:p>
    <w:p w:rsidR="00095060" w:rsidRPr="008F0FBA" w:rsidRDefault="00095060" w:rsidP="00095060">
      <w:r w:rsidRPr="00AC0750">
        <w:rPr>
          <w:b/>
        </w:rPr>
        <w:t>Предмет исследования</w:t>
      </w:r>
      <w:r w:rsidRPr="008F0FBA">
        <w:t xml:space="preserve"> – </w:t>
      </w:r>
      <w:r w:rsidR="0066025E" w:rsidRPr="008F0FBA">
        <w:t>педагогические условия</w:t>
      </w:r>
      <w:r w:rsidRPr="008F0FBA">
        <w:t xml:space="preserve"> формирования читательских интересов детей старшего дошкольного возраста.</w:t>
      </w:r>
    </w:p>
    <w:p w:rsidR="00095060" w:rsidRPr="008F0FBA" w:rsidRDefault="00095060" w:rsidP="00095060">
      <w:r w:rsidRPr="00AC0750">
        <w:rPr>
          <w:b/>
        </w:rPr>
        <w:t>Целью исследования</w:t>
      </w:r>
      <w:r w:rsidRPr="008F0FBA">
        <w:t xml:space="preserve"> является</w:t>
      </w:r>
      <w:r w:rsidR="0066025E" w:rsidRPr="008F0FBA">
        <w:t xml:space="preserve"> анализ </w:t>
      </w:r>
      <w:r w:rsidR="00192638">
        <w:t>результатов</w:t>
      </w:r>
      <w:r w:rsidRPr="008F0FBA">
        <w:t xml:space="preserve"> </w:t>
      </w:r>
      <w:proofErr w:type="spellStart"/>
      <w:r w:rsidRPr="008F0FBA">
        <w:t>апробаци</w:t>
      </w:r>
      <w:r w:rsidR="00192638">
        <w:t>и</w:t>
      </w:r>
      <w:r w:rsidR="0066025E" w:rsidRPr="008F0FBA">
        <w:t>педагогических</w:t>
      </w:r>
      <w:proofErr w:type="spellEnd"/>
      <w:r w:rsidR="0066025E" w:rsidRPr="008F0FBA">
        <w:t xml:space="preserve"> условий</w:t>
      </w:r>
      <w:r w:rsidRPr="008F0FBA">
        <w:t xml:space="preserve"> формирования читательских интересов у дете</w:t>
      </w:r>
      <w:r w:rsidR="00192638">
        <w:t>й старшего дошкольного возраста и составление методических рекомендаций для педагогов ДОО.</w:t>
      </w:r>
    </w:p>
    <w:p w:rsidR="00095060" w:rsidRPr="008F0FBA" w:rsidRDefault="00095060" w:rsidP="00095060">
      <w:r w:rsidRPr="00AC0750">
        <w:rPr>
          <w:b/>
        </w:rPr>
        <w:t>Задачи исследования</w:t>
      </w:r>
      <w:r w:rsidRPr="008F0FBA">
        <w:t>:</w:t>
      </w:r>
    </w:p>
    <w:p w:rsidR="00095060" w:rsidRPr="008F0FBA" w:rsidRDefault="00095060" w:rsidP="00AC0750">
      <w:pPr>
        <w:pStyle w:val="a3"/>
        <w:numPr>
          <w:ilvl w:val="0"/>
          <w:numId w:val="3"/>
        </w:numPr>
        <w:ind w:left="0" w:firstLine="709"/>
      </w:pPr>
      <w:r w:rsidRPr="008F0FBA">
        <w:t xml:space="preserve">исследовать сущность понятия </w:t>
      </w:r>
      <w:r w:rsidR="009D16EB" w:rsidRPr="008F0FBA">
        <w:t>«</w:t>
      </w:r>
      <w:r w:rsidRPr="008F0FBA">
        <w:t>читательский интерес</w:t>
      </w:r>
      <w:r w:rsidR="009D16EB" w:rsidRPr="008F0FBA">
        <w:t>»</w:t>
      </w:r>
      <w:r w:rsidRPr="008F0FBA">
        <w:t>;</w:t>
      </w:r>
    </w:p>
    <w:p w:rsidR="00095060" w:rsidRPr="008F0FBA" w:rsidRDefault="00095060" w:rsidP="00AC0750">
      <w:pPr>
        <w:pStyle w:val="a3"/>
        <w:numPr>
          <w:ilvl w:val="0"/>
          <w:numId w:val="3"/>
        </w:numPr>
        <w:ind w:left="0" w:firstLine="709"/>
      </w:pPr>
      <w:r w:rsidRPr="008F0FBA">
        <w:t>составить краткую характеристику особенностей восприятия литературных произведений старшими дошкольниками;</w:t>
      </w:r>
    </w:p>
    <w:p w:rsidR="00095060" w:rsidRPr="008F0FBA" w:rsidRDefault="00095060" w:rsidP="00AC0750">
      <w:pPr>
        <w:pStyle w:val="a3"/>
        <w:numPr>
          <w:ilvl w:val="0"/>
          <w:numId w:val="3"/>
        </w:numPr>
        <w:ind w:left="0" w:firstLine="709"/>
      </w:pPr>
      <w:r w:rsidRPr="008F0FBA">
        <w:t xml:space="preserve">выявить </w:t>
      </w:r>
      <w:r w:rsidR="0066025E" w:rsidRPr="008F0FBA">
        <w:t xml:space="preserve">эффективные </w:t>
      </w:r>
      <w:r w:rsidRPr="008F0FBA">
        <w:t>педагогические условия формирования читательского интереса у детей старшего дошкольного возраста;</w:t>
      </w:r>
    </w:p>
    <w:p w:rsidR="00095060" w:rsidRPr="008F0FBA" w:rsidRDefault="00095060" w:rsidP="00AC0750">
      <w:pPr>
        <w:pStyle w:val="a3"/>
        <w:numPr>
          <w:ilvl w:val="0"/>
          <w:numId w:val="3"/>
        </w:numPr>
        <w:ind w:left="0" w:firstLine="709"/>
      </w:pPr>
      <w:r w:rsidRPr="008F0FBA">
        <w:t>провести опытно-экспериментальную работу по исследованию и формированию читательского интереса у детей старшего дошкольного возраста;</w:t>
      </w:r>
    </w:p>
    <w:p w:rsidR="00095060" w:rsidRPr="008F0FBA" w:rsidRDefault="00095060" w:rsidP="00AC0750">
      <w:pPr>
        <w:pStyle w:val="a3"/>
        <w:numPr>
          <w:ilvl w:val="0"/>
          <w:numId w:val="3"/>
        </w:numPr>
        <w:ind w:left="0" w:firstLine="709"/>
      </w:pPr>
      <w:r w:rsidRPr="008F0FBA">
        <w:t>составить рекомендации для воспитателей и родителей по формированию читательского интереса у детей старшего дошкольного возраста;</w:t>
      </w:r>
    </w:p>
    <w:p w:rsidR="00095060" w:rsidRPr="008F0FBA" w:rsidRDefault="00095060" w:rsidP="00AC0750">
      <w:pPr>
        <w:pStyle w:val="a3"/>
        <w:numPr>
          <w:ilvl w:val="0"/>
          <w:numId w:val="3"/>
        </w:numPr>
        <w:ind w:left="0" w:firstLine="709"/>
      </w:pPr>
      <w:r w:rsidRPr="008F0FBA">
        <w:t>составить конспект</w:t>
      </w:r>
      <w:r w:rsidR="0066025E" w:rsidRPr="008F0FBA">
        <w:t>ы НОД, направленные на</w:t>
      </w:r>
      <w:r w:rsidRPr="008F0FBA">
        <w:t xml:space="preserve"> формировани</w:t>
      </w:r>
      <w:r w:rsidR="0066025E" w:rsidRPr="008F0FBA">
        <w:t>е</w:t>
      </w:r>
      <w:r w:rsidRPr="008F0FBA">
        <w:t xml:space="preserve"> читательского интереса у детей старшего дошкольного возраста.</w:t>
      </w:r>
    </w:p>
    <w:p w:rsidR="00095060" w:rsidRPr="008F0FBA" w:rsidRDefault="00095060" w:rsidP="00095060">
      <w:r w:rsidRPr="00AC0750">
        <w:rPr>
          <w:b/>
        </w:rPr>
        <w:lastRenderedPageBreak/>
        <w:t>Методы</w:t>
      </w:r>
      <w:r w:rsidR="00962891" w:rsidRPr="00AC0750">
        <w:rPr>
          <w:b/>
        </w:rPr>
        <w:t xml:space="preserve"> исследования</w:t>
      </w:r>
      <w:r w:rsidR="00962891" w:rsidRPr="008F0FBA">
        <w:t xml:space="preserve">: теоретические, включающие поиск, анализ, классификацию и систематизацию психолого-педагогической литературы по проблеме исследования. </w:t>
      </w:r>
    </w:p>
    <w:p w:rsidR="00AC0750" w:rsidRPr="008F0FBA" w:rsidRDefault="00AC0750" w:rsidP="00AC0750">
      <w:r w:rsidRPr="00AC0750">
        <w:rPr>
          <w:b/>
        </w:rPr>
        <w:t>Теоретическая основа исследования</w:t>
      </w:r>
      <w:r>
        <w:t>:</w:t>
      </w:r>
      <w:r w:rsidRPr="008F0FBA">
        <w:t xml:space="preserve"> различным аспектам изучения читательских интересов детей посвящен</w:t>
      </w:r>
      <w:r w:rsidR="007802FF">
        <w:t>ы труды Е.В. Квятковского, Е.П. </w:t>
      </w:r>
      <w:r w:rsidRPr="008F0FBA">
        <w:t>Крупника, В.А. Левина, Н.Г. Морозовой, Ю.В. </w:t>
      </w:r>
      <w:proofErr w:type="spellStart"/>
      <w:r w:rsidRPr="008F0FBA">
        <w:t>Шарова</w:t>
      </w:r>
      <w:proofErr w:type="spellEnd"/>
      <w:r w:rsidRPr="008F0FBA">
        <w:t xml:space="preserve">. Сущностные характеристики процесса становления читательских интересов исследовали М.М. Бахтин, Г.И. </w:t>
      </w:r>
      <w:proofErr w:type="spellStart"/>
      <w:r w:rsidRPr="008F0FBA">
        <w:t>Богин</w:t>
      </w:r>
      <w:proofErr w:type="spellEnd"/>
      <w:r w:rsidRPr="008F0FBA">
        <w:t xml:space="preserve">, Л.Г. </w:t>
      </w:r>
      <w:proofErr w:type="spellStart"/>
      <w:r w:rsidRPr="008F0FBA">
        <w:t>Жабицкая</w:t>
      </w:r>
      <w:proofErr w:type="spellEnd"/>
      <w:r w:rsidRPr="008F0FBA">
        <w:t xml:space="preserve">, О.Б. </w:t>
      </w:r>
      <w:proofErr w:type="spellStart"/>
      <w:r w:rsidRPr="008F0FBA">
        <w:t>Коман</w:t>
      </w:r>
      <w:proofErr w:type="spellEnd"/>
      <w:r w:rsidRPr="008F0FBA">
        <w:t xml:space="preserve">, З.Н. </w:t>
      </w:r>
      <w:proofErr w:type="spellStart"/>
      <w:r w:rsidRPr="008F0FBA">
        <w:t>Новлянская</w:t>
      </w:r>
      <w:proofErr w:type="spellEnd"/>
      <w:r w:rsidRPr="008F0FBA">
        <w:t xml:space="preserve">. </w:t>
      </w:r>
    </w:p>
    <w:p w:rsidR="00AC0750" w:rsidRPr="008F0FBA" w:rsidRDefault="00AC0750" w:rsidP="00AC0750">
      <w:r w:rsidRPr="008F0FBA">
        <w:t xml:space="preserve">Решение ряда аспектов проблемы формирования читательских интересов детей старшего дошкольного возраста </w:t>
      </w:r>
      <w:proofErr w:type="gramStart"/>
      <w:r w:rsidRPr="008F0FBA">
        <w:t>является</w:t>
      </w:r>
      <w:proofErr w:type="gramEnd"/>
      <w:r w:rsidRPr="008F0FBA">
        <w:t xml:space="preserve"> находит свое отражение в трудах В.Г. Горецкого, О.В. </w:t>
      </w:r>
      <w:proofErr w:type="spellStart"/>
      <w:r w:rsidR="007802FF">
        <w:t>Джежелей</w:t>
      </w:r>
      <w:proofErr w:type="spellEnd"/>
      <w:r w:rsidR="007802FF">
        <w:t>, Л.Ф. Климановой, З.И. </w:t>
      </w:r>
      <w:r w:rsidRPr="008F0FBA">
        <w:t xml:space="preserve">Романовской, Н.Н. </w:t>
      </w:r>
      <w:proofErr w:type="spellStart"/>
      <w:r w:rsidRPr="008F0FBA">
        <w:t>Светловской</w:t>
      </w:r>
      <w:proofErr w:type="spellEnd"/>
      <w:r w:rsidRPr="008F0FBA">
        <w:t xml:space="preserve"> и др.</w:t>
      </w:r>
    </w:p>
    <w:p w:rsidR="00095060" w:rsidRPr="008F0FBA" w:rsidRDefault="00095060" w:rsidP="00095060">
      <w:r w:rsidRPr="00AC0750">
        <w:rPr>
          <w:b/>
        </w:rPr>
        <w:t>База исследования</w:t>
      </w:r>
      <w:r w:rsidR="009D16EB" w:rsidRPr="008F0FBA">
        <w:t xml:space="preserve"> – </w:t>
      </w:r>
      <w:r w:rsidR="00AC0750">
        <w:t>М</w:t>
      </w:r>
      <w:r w:rsidR="00AC0750" w:rsidRPr="008F0FBA">
        <w:t xml:space="preserve">ДОУ </w:t>
      </w:r>
      <w:r w:rsidR="009D16EB" w:rsidRPr="008F0FBA">
        <w:t>№</w:t>
      </w:r>
      <w:r w:rsidR="00AC0750">
        <w:t>5</w:t>
      </w:r>
      <w:r w:rsidR="009D16EB" w:rsidRPr="008F0FBA">
        <w:t xml:space="preserve"> г. Сердобск, Пензенская область. </w:t>
      </w:r>
    </w:p>
    <w:p w:rsidR="00910671" w:rsidRDefault="009D16EB" w:rsidP="00E80A96">
      <w:r w:rsidRPr="008F0FBA">
        <w:t xml:space="preserve">Выпускная квалификационная работа </w:t>
      </w:r>
      <w:r w:rsidRPr="00AC0750">
        <w:rPr>
          <w:b/>
        </w:rPr>
        <w:t>по структуре</w:t>
      </w:r>
      <w:r w:rsidRPr="008F0FBA">
        <w:t xml:space="preserve"> состоит из введения, двух глав, </w:t>
      </w:r>
      <w:proofErr w:type="gramStart"/>
      <w:r w:rsidRPr="008F0FBA">
        <w:t>включающих</w:t>
      </w:r>
      <w:proofErr w:type="gramEnd"/>
      <w:r w:rsidRPr="008F0FBA">
        <w:t xml:space="preserve"> шесть параграфов, заключения и списка литературы.</w:t>
      </w:r>
    </w:p>
    <w:p w:rsidR="00E80A96" w:rsidRDefault="00E80A96" w:rsidP="00E80A96"/>
    <w:p w:rsidR="00E80A96" w:rsidRDefault="00E80A96" w:rsidP="00E80A96"/>
    <w:p w:rsidR="00E80A96" w:rsidRPr="008F0FBA" w:rsidRDefault="00E80A96" w:rsidP="00E80A96"/>
    <w:p w:rsidR="00E80A96" w:rsidRDefault="00E80A96">
      <w:pPr>
        <w:spacing w:after="200" w:line="276" w:lineRule="auto"/>
        <w:ind w:firstLine="0"/>
        <w:jc w:val="left"/>
        <w:rPr>
          <w:rFonts w:eastAsiaTheme="majorEastAsia" w:cstheme="majorBidi"/>
          <w:b/>
          <w:bCs/>
          <w:szCs w:val="28"/>
        </w:rPr>
      </w:pPr>
      <w:r>
        <w:br w:type="page"/>
      </w:r>
    </w:p>
    <w:p w:rsidR="00B032DE" w:rsidRDefault="00910671" w:rsidP="00910671">
      <w:pPr>
        <w:pStyle w:val="1"/>
      </w:pPr>
      <w:bookmarkStart w:id="3" w:name="_Toc9886551"/>
      <w:bookmarkStart w:id="4" w:name="_Toc9887568"/>
      <w:bookmarkStart w:id="5" w:name="_Toc9887817"/>
      <w:r w:rsidRPr="008F0FBA">
        <w:lastRenderedPageBreak/>
        <w:t xml:space="preserve">ГЛАВА </w:t>
      </w:r>
      <w:r w:rsidR="006D06EB">
        <w:rPr>
          <w:lang w:val="en-US"/>
        </w:rPr>
        <w:t>I</w:t>
      </w:r>
      <w:r w:rsidRPr="008F0FBA">
        <w:t>. ТЕОРЕТИЧЕСКИЕ ОСНОВЫ ФОРМИРОВАНИЯ ЧИТАТЕЛЬСКОГО ИНТЕРЕСА У ДЕТЕЙ СТАРШЕГО ДОШКОЛЬНОГО ВОЗРАСТА</w:t>
      </w:r>
      <w:bookmarkEnd w:id="3"/>
      <w:bookmarkEnd w:id="4"/>
      <w:bookmarkEnd w:id="5"/>
    </w:p>
    <w:p w:rsidR="0031439A" w:rsidRPr="0031439A" w:rsidRDefault="0031439A" w:rsidP="0031439A"/>
    <w:p w:rsidR="00B032DE" w:rsidRPr="008F0FBA" w:rsidRDefault="00B032DE" w:rsidP="00910671">
      <w:pPr>
        <w:pStyle w:val="2"/>
      </w:pPr>
      <w:bookmarkStart w:id="6" w:name="_Toc9886552"/>
      <w:bookmarkStart w:id="7" w:name="_Toc9887569"/>
      <w:bookmarkStart w:id="8" w:name="_Toc9887818"/>
      <w:r w:rsidRPr="008F0FBA">
        <w:t>1.1</w:t>
      </w:r>
      <w:r w:rsidR="0031439A">
        <w:t>.</w:t>
      </w:r>
      <w:r w:rsidRPr="008F0FBA">
        <w:t xml:space="preserve"> Сущность понятия </w:t>
      </w:r>
      <w:r w:rsidR="009D16EB" w:rsidRPr="008F0FBA">
        <w:t>«</w:t>
      </w:r>
      <w:r w:rsidRPr="008F0FBA">
        <w:t>читательский интерес</w:t>
      </w:r>
      <w:r w:rsidR="009D16EB" w:rsidRPr="008F0FBA">
        <w:t>»</w:t>
      </w:r>
      <w:bookmarkEnd w:id="6"/>
      <w:bookmarkEnd w:id="7"/>
      <w:bookmarkEnd w:id="8"/>
    </w:p>
    <w:p w:rsidR="00B032DE" w:rsidRPr="008F0FBA" w:rsidRDefault="00B032DE" w:rsidP="00B032DE"/>
    <w:p w:rsidR="000850FC" w:rsidRPr="008F0FBA" w:rsidRDefault="000850FC" w:rsidP="00B032DE">
      <w:r w:rsidRPr="008F0FBA">
        <w:t xml:space="preserve">Большинство исследователей отмечает, что читательские интересы </w:t>
      </w:r>
      <w:r w:rsidR="009D16EB" w:rsidRPr="008F0FBA">
        <w:t>старших до</w:t>
      </w:r>
      <w:r w:rsidR="00AC0750">
        <w:t xml:space="preserve">школьников – </w:t>
      </w:r>
      <w:r w:rsidRPr="008F0FBA">
        <w:t xml:space="preserve">это не просто активная познавательная направленность детей на книгу как объект, который вызывает у них положительные эмоции и желание с ним действовать, рассматривать его, листать и читать, но также духовно-нравственный ориентир, определяющий поступки и действия ребенка. </w:t>
      </w:r>
    </w:p>
    <w:p w:rsidR="000850FC" w:rsidRPr="008F0FBA" w:rsidRDefault="000850FC" w:rsidP="009D16EB">
      <w:proofErr w:type="gramStart"/>
      <w:r w:rsidRPr="008F0FBA">
        <w:t xml:space="preserve">Термин </w:t>
      </w:r>
      <w:r w:rsidR="009D16EB" w:rsidRPr="008F0FBA">
        <w:t>«</w:t>
      </w:r>
      <w:r w:rsidRPr="008F0FBA">
        <w:t>интерес</w:t>
      </w:r>
      <w:r w:rsidR="009D16EB" w:rsidRPr="008F0FBA">
        <w:t>»</w:t>
      </w:r>
      <w:r w:rsidRPr="008F0FBA">
        <w:t xml:space="preserve"> в переводе с латинского обозначает </w:t>
      </w:r>
      <w:r w:rsidR="009D16EB" w:rsidRPr="008F0FBA">
        <w:t>«</w:t>
      </w:r>
      <w:r w:rsidRPr="008F0FBA">
        <w:t>иметь значение</w:t>
      </w:r>
      <w:r w:rsidR="009D16EB" w:rsidRPr="008F0FBA">
        <w:t>»</w:t>
      </w:r>
      <w:r w:rsidRPr="008F0FBA">
        <w:t xml:space="preserve"> [</w:t>
      </w:r>
      <w:r w:rsidR="00350539" w:rsidRPr="00350539">
        <w:t>12</w:t>
      </w:r>
      <w:r w:rsidRPr="008F0FBA">
        <w:t>].</w:t>
      </w:r>
      <w:proofErr w:type="gramEnd"/>
      <w:r w:rsidRPr="008F0FBA">
        <w:t xml:space="preserve"> И.М. </w:t>
      </w:r>
      <w:proofErr w:type="spellStart"/>
      <w:r w:rsidRPr="008F0FBA">
        <w:t>Осмоловская</w:t>
      </w:r>
      <w:proofErr w:type="spellEnd"/>
      <w:r w:rsidRPr="008F0FBA">
        <w:t xml:space="preserve">, Л.Н. Петрова отмечают, что наличие читательского интереса – это не просто активная познавательная направленность детей на книгу как объект, который вызывает у них положительные эмоции и желание с ним действовать: рассматривать его, листать, читать, но также избирательность и увлеченность </w:t>
      </w:r>
    </w:p>
    <w:p w:rsidR="00C8381A" w:rsidRPr="008F0FBA" w:rsidRDefault="000850FC" w:rsidP="00B032DE">
      <w:r w:rsidRPr="008F0FBA">
        <w:t>Интерес в более широком значении есть участие, принимаемое человеком в каком-нибудь событии или факте. В более узком смысле интерес обозначает выгоду или пользу отдельного лица или совокупности лиц.</w:t>
      </w:r>
    </w:p>
    <w:p w:rsidR="000850FC" w:rsidRPr="008F0FBA" w:rsidRDefault="000850FC" w:rsidP="00B032DE">
      <w:r w:rsidRPr="008F0FBA">
        <w:t xml:space="preserve">Принято считать, что читательские интересы </w:t>
      </w:r>
      <w:r w:rsidR="0031439A">
        <w:t xml:space="preserve">– </w:t>
      </w:r>
      <w:r w:rsidRPr="008F0FBA">
        <w:t xml:space="preserve">это обязательно интересы избирательные, направленные не на книги вообще, а на книги определенного рода, которые читатель выделяет из всех прочих книг и предпочитает прочим книгам, так как испытывает в них личностную потребность, считает их более подходящими для себя, для пополнения своих знаний и опыта. </w:t>
      </w:r>
    </w:p>
    <w:p w:rsidR="000850FC" w:rsidRPr="008F0FBA" w:rsidRDefault="000850FC" w:rsidP="00B032DE">
      <w:r w:rsidRPr="008F0FBA">
        <w:t xml:space="preserve">Утверждение Н.Н. </w:t>
      </w:r>
      <w:proofErr w:type="spellStart"/>
      <w:r w:rsidR="00AC0750" w:rsidRPr="008F0FBA">
        <w:t>Светловской</w:t>
      </w:r>
      <w:proofErr w:type="spellEnd"/>
      <w:r w:rsidR="008D3B86">
        <w:t xml:space="preserve"> </w:t>
      </w:r>
      <w:r w:rsidRPr="008F0FBA">
        <w:t xml:space="preserve">о том, что одним из условий развития читательских интересов у </w:t>
      </w:r>
      <w:r w:rsidR="009D16EB" w:rsidRPr="008F0FBA">
        <w:t>до</w:t>
      </w:r>
      <w:r w:rsidRPr="008F0FBA">
        <w:t xml:space="preserve">школьников является создание ситуации, при которой читатель впервые переживет яркое состояние заинтересованности </w:t>
      </w:r>
      <w:r w:rsidRPr="008F0FBA">
        <w:lastRenderedPageBreak/>
        <w:t>чтением, а затем путем подбора книг, с учетом сложившихся интересов, может воспроизводить заинтересованность новыми книгами, способствуя ее поддержанию, закреплению, переходу в устойчивую черту читательской психологии личности</w:t>
      </w:r>
      <w:proofErr w:type="gramStart"/>
      <w:r w:rsidRPr="008F0FBA">
        <w:t xml:space="preserve"> .</w:t>
      </w:r>
      <w:proofErr w:type="gramEnd"/>
    </w:p>
    <w:p w:rsidR="002A2B08" w:rsidRPr="008F0FBA" w:rsidRDefault="002A2B08" w:rsidP="00B032DE">
      <w:r w:rsidRPr="008F0FBA">
        <w:t xml:space="preserve">Начало формирования теории читательского интереса следует отнести к концу XIX в. Заметным вкладом в ее развитие стали труды ученых и педагогов Н.А. Рубакина, </w:t>
      </w:r>
      <w:r w:rsidR="008D3B86">
        <w:t xml:space="preserve">C. </w:t>
      </w:r>
      <w:r w:rsidRPr="008F0FBA">
        <w:t xml:space="preserve">JI. </w:t>
      </w:r>
      <w:proofErr w:type="spellStart"/>
      <w:r w:rsidRPr="008F0FBA">
        <w:t>Валь</w:t>
      </w:r>
      <w:r w:rsidR="007802FF">
        <w:t>дтгарта</w:t>
      </w:r>
      <w:proofErr w:type="spellEnd"/>
      <w:r w:rsidR="007802FF">
        <w:t>, А.А. Покровского, В.П. </w:t>
      </w:r>
      <w:proofErr w:type="spellStart"/>
      <w:r w:rsidRPr="008F0FBA">
        <w:t>Таловова</w:t>
      </w:r>
      <w:proofErr w:type="spellEnd"/>
      <w:r w:rsidRPr="008F0FBA">
        <w:t>, Б.Г</w:t>
      </w:r>
      <w:r w:rsidR="008D3B86">
        <w:t>.</w:t>
      </w:r>
      <w:r w:rsidRPr="008F0FBA">
        <w:t xml:space="preserve"> Умнова и др. </w:t>
      </w:r>
    </w:p>
    <w:p w:rsidR="002A2B08" w:rsidRPr="008F0FBA" w:rsidRDefault="0031439A" w:rsidP="00B032DE">
      <w:r>
        <w:t>Еще В.</w:t>
      </w:r>
      <w:r w:rsidR="002A2B08" w:rsidRPr="008F0FBA">
        <w:t xml:space="preserve">Г. Белинским </w:t>
      </w:r>
      <w:proofErr w:type="gramStart"/>
      <w:r w:rsidR="002A2B08" w:rsidRPr="008F0FBA">
        <w:t>был</w:t>
      </w:r>
      <w:proofErr w:type="gramEnd"/>
      <w:r w:rsidR="002A2B08" w:rsidRPr="008F0FBA">
        <w:t xml:space="preserve"> затронут вопрос о формировании интереса к чтению в России. В.Г. Белинским был не только дан в его статьях образец искусства чтения, но и выяв</w:t>
      </w:r>
      <w:r w:rsidR="00C8381A" w:rsidRPr="008F0FBA">
        <w:t>лена необходимость овладения</w:t>
      </w:r>
      <w:r w:rsidR="002A2B08" w:rsidRPr="008F0FBA">
        <w:t xml:space="preserve"> этим умением для всей читающей публики [3, </w:t>
      </w:r>
      <w:r>
        <w:t xml:space="preserve">c. </w:t>
      </w:r>
      <w:r w:rsidR="002A2B08" w:rsidRPr="008F0FBA">
        <w:t xml:space="preserve">115]. Передовая педагогическая общественность середины и конца XIX века подхватила его </w:t>
      </w:r>
      <w:r w:rsidR="000850FC" w:rsidRPr="008F0FBA">
        <w:t>призыв. Учителя-словесники В.Г. </w:t>
      </w:r>
      <w:proofErr w:type="spellStart"/>
      <w:r w:rsidR="002A2B08" w:rsidRPr="008F0FBA">
        <w:t>Стоюнин</w:t>
      </w:r>
      <w:proofErr w:type="spellEnd"/>
      <w:r w:rsidR="002A2B08" w:rsidRPr="008F0FBA">
        <w:t>, В.В. Водовозов, В.П. Острогорский в своей работе опирались в читательском развитии детей на опыт чтения, который был сформи</w:t>
      </w:r>
      <w:r w:rsidR="007802FF">
        <w:t>рован Белинским. По словам В.П. </w:t>
      </w:r>
      <w:r w:rsidR="002A2B08" w:rsidRPr="008F0FBA">
        <w:t>Острогорского</w:t>
      </w:r>
      <w:r w:rsidR="00C8381A" w:rsidRPr="008F0FBA">
        <w:t>,</w:t>
      </w:r>
      <w:r w:rsidR="008D3B86">
        <w:t xml:space="preserve"> </w:t>
      </w:r>
      <w:r w:rsidR="00C8381A" w:rsidRPr="008F0FBA">
        <w:t>В.Г. </w:t>
      </w:r>
      <w:r w:rsidR="002A2B08" w:rsidRPr="008F0FBA">
        <w:t>Белинский помог ожить живой душе в школьной схоластике [</w:t>
      </w:r>
      <w:r w:rsidR="00350539" w:rsidRPr="00350539">
        <w:t>13</w:t>
      </w:r>
      <w:r w:rsidR="002A2B08" w:rsidRPr="008F0FBA">
        <w:t xml:space="preserve">, </w:t>
      </w:r>
      <w:r>
        <w:t xml:space="preserve">c. </w:t>
      </w:r>
      <w:r w:rsidR="002A2B08" w:rsidRPr="008F0FBA">
        <w:t xml:space="preserve">65]. Проблеме интереса впервые были посвящены работы Я.А. Коменского в XVII веке, стремившемся к развитию читательских способностей и интересов </w:t>
      </w:r>
      <w:r w:rsidR="009D16EB" w:rsidRPr="008F0FBA">
        <w:t>детей</w:t>
      </w:r>
      <w:r w:rsidR="002A2B08" w:rsidRPr="008F0FBA">
        <w:t xml:space="preserve">. По словам Я.А. Коменского, необходимо воспламенение жажды знаний и пылкого усердия к учебе, поэтому требуется соединение приятного с полезным, поощрение детской любознательности [22, </w:t>
      </w:r>
      <w:r>
        <w:t xml:space="preserve">c. </w:t>
      </w:r>
      <w:r w:rsidR="002A2B08" w:rsidRPr="008F0FBA">
        <w:t>208].</w:t>
      </w:r>
    </w:p>
    <w:p w:rsidR="002A2B08" w:rsidRPr="008F0FBA" w:rsidRDefault="002A2B08" w:rsidP="00B032DE">
      <w:proofErr w:type="gramStart"/>
      <w:r w:rsidRPr="008F0FBA">
        <w:t>Поставленные вопросы поднимались в исследованиях таких педагогов</w:t>
      </w:r>
      <w:r w:rsidR="00C8381A" w:rsidRPr="008F0FBA">
        <w:t>-</w:t>
      </w:r>
      <w:r w:rsidRPr="008F0FBA">
        <w:t>психологов</w:t>
      </w:r>
      <w:r w:rsidR="00C8381A" w:rsidRPr="008F0FBA">
        <w:t>,</w:t>
      </w:r>
      <w:r w:rsidRPr="008F0FBA">
        <w:t xml:space="preserve"> как Б.Г. Ананьев, И.Я. </w:t>
      </w:r>
      <w:proofErr w:type="spellStart"/>
      <w:r w:rsidRPr="008F0FBA">
        <w:t>Лернер</w:t>
      </w:r>
      <w:proofErr w:type="spellEnd"/>
      <w:r w:rsidRPr="008F0FBA">
        <w:t>, Р.</w:t>
      </w:r>
      <w:r w:rsidR="00C8381A" w:rsidRPr="008F0FBA">
        <w:t xml:space="preserve">Г. </w:t>
      </w:r>
      <w:proofErr w:type="spellStart"/>
      <w:r w:rsidR="00C8381A" w:rsidRPr="008F0FBA">
        <w:t>Лемберг</w:t>
      </w:r>
      <w:proofErr w:type="spellEnd"/>
      <w:r w:rsidR="00C8381A" w:rsidRPr="008F0FBA">
        <w:t>, Н.Г. Морозова, Г.И. </w:t>
      </w:r>
      <w:r w:rsidRPr="008F0FBA">
        <w:t xml:space="preserve">Щукина и др. Из анализа </w:t>
      </w:r>
      <w:r w:rsidR="00C8381A" w:rsidRPr="008F0FBA">
        <w:t>их</w:t>
      </w:r>
      <w:r w:rsidRPr="008F0FBA">
        <w:t xml:space="preserve"> работ был выделен ряд критериев оценки интереса к литературному чтению, состоящий в положительном эмоциональном отношении к читательской деятельности; любопытстве; восприятии личного примера </w:t>
      </w:r>
      <w:r w:rsidR="009C4975" w:rsidRPr="008F0FBA">
        <w:t>воспитателя</w:t>
      </w:r>
      <w:r w:rsidRPr="008F0FBA">
        <w:t xml:space="preserve"> в качестве читателя;</w:t>
      </w:r>
      <w:proofErr w:type="gramEnd"/>
      <w:r w:rsidRPr="008F0FBA">
        <w:t xml:space="preserve"> устойчивой любознательности; осознании личной значимости знаний, которые были приобретены; устойчивом познавательном интересе (читательском интересе). </w:t>
      </w:r>
      <w:r w:rsidRPr="008F0FBA">
        <w:lastRenderedPageBreak/>
        <w:t>Большинством отечественных и зарубежных ученых отмечено наличие интереса, на основе которого развивается творчество, интеллект, внимание, память, познание. 70-80 года XX века в России известны проведением под руководством Б.Г.</w:t>
      </w:r>
      <w:r w:rsidR="000850FC" w:rsidRPr="008F0FBA">
        <w:t> </w:t>
      </w:r>
      <w:r w:rsidRPr="008F0FBA">
        <w:t xml:space="preserve">Умнова под эгидой библиотечной психологии серии научных исследований, которые посвящены феномену </w:t>
      </w:r>
      <w:r w:rsidR="009D16EB" w:rsidRPr="008F0FBA">
        <w:t>«</w:t>
      </w:r>
      <w:r w:rsidRPr="008F0FBA">
        <w:t>читательский интерес</w:t>
      </w:r>
      <w:r w:rsidR="009D16EB" w:rsidRPr="008F0FBA">
        <w:t>»</w:t>
      </w:r>
      <w:r w:rsidRPr="008F0FBA">
        <w:t xml:space="preserve"> [</w:t>
      </w:r>
      <w:r w:rsidR="00350539" w:rsidRPr="00350539">
        <w:t>4</w:t>
      </w:r>
      <w:r w:rsidRPr="008F0FBA">
        <w:t xml:space="preserve">, </w:t>
      </w:r>
      <w:r w:rsidR="0031439A">
        <w:t xml:space="preserve">c. </w:t>
      </w:r>
      <w:r w:rsidRPr="008F0FBA">
        <w:t xml:space="preserve">33]. </w:t>
      </w:r>
    </w:p>
    <w:p w:rsidR="002A2B08" w:rsidRPr="008F0FBA" w:rsidRDefault="002A2B08" w:rsidP="00B032DE">
      <w:r w:rsidRPr="008F0FBA">
        <w:t xml:space="preserve">Выводам специалистов того времени следует придавать значение и в наши дни, не только в теоретическом, но и в практическом плане. Основным признаком читательского интереса следует назвать значимость определенной литературы для индивида и наличие его положительного эмоционального отношения к ней. </w:t>
      </w:r>
    </w:p>
    <w:p w:rsidR="002A2B08" w:rsidRPr="008F0FBA" w:rsidRDefault="002A2B08" w:rsidP="00B032DE">
      <w:r w:rsidRPr="008F0FBA">
        <w:t xml:space="preserve">Термин </w:t>
      </w:r>
      <w:r w:rsidR="009D16EB" w:rsidRPr="008F0FBA">
        <w:t>«</w:t>
      </w:r>
      <w:r w:rsidRPr="008F0FBA">
        <w:t>читательский интерес</w:t>
      </w:r>
      <w:r w:rsidR="009D16EB" w:rsidRPr="008F0FBA">
        <w:t>»</w:t>
      </w:r>
      <w:r w:rsidRPr="008F0FBA">
        <w:t xml:space="preserve"> не получил однозначного толкования в отечественной научн</w:t>
      </w:r>
      <w:r w:rsidR="008D3B86">
        <w:t xml:space="preserve">ой литературе. Профессором Н.Н. </w:t>
      </w:r>
      <w:proofErr w:type="spellStart"/>
      <w:r w:rsidRPr="008F0FBA">
        <w:t>Светловской</w:t>
      </w:r>
      <w:proofErr w:type="spellEnd"/>
      <w:r w:rsidRPr="008F0FBA">
        <w:t xml:space="preserve"> выделяется его значение в узком смысле слова, состоящее в интересе к чтению, т.е. желании и потребности к воссозданию смысла чужой речи на основе ее письменной формы: интересе к механизму прочитывания, способу перевода знаков, которые напечатаны</w:t>
      </w:r>
      <w:r w:rsidR="00C8381A" w:rsidRPr="008F0FBA">
        <w:t>,</w:t>
      </w:r>
      <w:r w:rsidRPr="008F0FBA">
        <w:t xml:space="preserve"> в звуки и осмыслени</w:t>
      </w:r>
      <w:r w:rsidR="00C8381A" w:rsidRPr="008F0FBA">
        <w:t>е</w:t>
      </w:r>
      <w:r w:rsidRPr="008F0FBA">
        <w:t xml:space="preserve"> полученных звуковых комплексов. Таким интересом отличается начинающий читатель, ребенок, у которого при открытии букваря или книги возникает сильное желание понять смысл слов, которые там напечатаны, а также первоклассник, только что научившийся раскодировать отдельные слова и простые предложения, и желающий показать свое умение перед окружающими не один раз. </w:t>
      </w:r>
    </w:p>
    <w:p w:rsidR="002A2B08" w:rsidRPr="008F0FBA" w:rsidRDefault="002A2B08" w:rsidP="00B032DE">
      <w:r w:rsidRPr="008F0FBA">
        <w:t xml:space="preserve">В широком смысле слова </w:t>
      </w:r>
      <w:r w:rsidR="0031439A">
        <w:t xml:space="preserve">– </w:t>
      </w:r>
      <w:r w:rsidRPr="008F0FBA">
        <w:t xml:space="preserve">читательский интерес, т.е. активное отношение читателя к человеческому опыту, заключенному в книгах, и к своей способности самостоятельно добывать этот опыт из книг. При этом обязательно проявление читателем умственной и эмоциональной активности, чтобы целенаправленно ориентироваться в книжном окружении, в книге как инструменте для чтения, в тексте как основном компоненте книги, хранящем </w:t>
      </w:r>
      <w:r w:rsidRPr="008F0FBA">
        <w:lastRenderedPageBreak/>
        <w:t>и передающем читателю этот опыт при условии квалифицированного прочтения текста [</w:t>
      </w:r>
      <w:r w:rsidR="00350539" w:rsidRPr="00350539">
        <w:t>21</w:t>
      </w:r>
      <w:r w:rsidRPr="008F0FBA">
        <w:t xml:space="preserve">, </w:t>
      </w:r>
      <w:r w:rsidR="0031439A">
        <w:t xml:space="preserve">c. </w:t>
      </w:r>
      <w:r w:rsidRPr="008F0FBA">
        <w:t xml:space="preserve">54]. </w:t>
      </w:r>
    </w:p>
    <w:p w:rsidR="002A2B08" w:rsidRPr="008F0FBA" w:rsidRDefault="002A2B08" w:rsidP="00B032DE">
      <w:r w:rsidRPr="008F0FBA">
        <w:t xml:space="preserve">Читательский интерес в данной работе будет рассматриваться </w:t>
      </w:r>
      <w:r w:rsidR="00C8381A" w:rsidRPr="008F0FBA">
        <w:t>как</w:t>
      </w:r>
      <w:r w:rsidRPr="008F0FBA">
        <w:t xml:space="preserve"> избирательно-положительн</w:t>
      </w:r>
      <w:r w:rsidR="00C8381A" w:rsidRPr="008F0FBA">
        <w:t>ое</w:t>
      </w:r>
      <w:r w:rsidRPr="008F0FBA">
        <w:t xml:space="preserve"> отношени</w:t>
      </w:r>
      <w:r w:rsidR="00C8381A" w:rsidRPr="008F0FBA">
        <w:t xml:space="preserve">е </w:t>
      </w:r>
      <w:r w:rsidRPr="008F0FBA">
        <w:t xml:space="preserve">личности к чтению произведений, наделенных значимостью и эмоциональной привлекательностью, так как они удовлетворяют его духовные потребности и психологические особенности. </w:t>
      </w:r>
    </w:p>
    <w:p w:rsidR="002A2B08" w:rsidRPr="008F0FBA" w:rsidRDefault="002A2B08" w:rsidP="00B032DE">
      <w:r w:rsidRPr="008F0FBA">
        <w:t xml:space="preserve">Вся читательская деятельность личности </w:t>
      </w:r>
      <w:r w:rsidR="00C8381A" w:rsidRPr="008F0FBA">
        <w:t xml:space="preserve">строится </w:t>
      </w:r>
      <w:proofErr w:type="spellStart"/>
      <w:r w:rsidR="00C8381A" w:rsidRPr="008F0FBA">
        <w:t>на</w:t>
      </w:r>
      <w:r w:rsidRPr="008F0FBA">
        <w:t>читательск</w:t>
      </w:r>
      <w:r w:rsidR="00C8381A" w:rsidRPr="008F0FBA">
        <w:t>ом</w:t>
      </w:r>
      <w:proofErr w:type="spellEnd"/>
      <w:r w:rsidRPr="008F0FBA">
        <w:t xml:space="preserve"> интерес</w:t>
      </w:r>
      <w:r w:rsidR="00C8381A" w:rsidRPr="008F0FBA">
        <w:t>е</w:t>
      </w:r>
      <w:r w:rsidRPr="008F0FBA">
        <w:t xml:space="preserve">. Состояние заинтересованности влияет на концентрацию непроизвольного, без усилия воли, внимания и сосредоточения, происходит оптимизация процессов восприятия, мышления, воображения, запоминания. </w:t>
      </w:r>
    </w:p>
    <w:p w:rsidR="002A2B08" w:rsidRPr="008F0FBA" w:rsidRDefault="002A2B08" w:rsidP="00B032DE">
      <w:r w:rsidRPr="008F0FBA">
        <w:t xml:space="preserve">Исследователями различается ситуативная и личностная основа читательского интереса. Ситуативным интерес становится, если на него </w:t>
      </w:r>
      <w:proofErr w:type="gramStart"/>
      <w:r w:rsidRPr="008F0FBA">
        <w:t>под воздействуют</w:t>
      </w:r>
      <w:proofErr w:type="gramEnd"/>
      <w:r w:rsidRPr="008F0FBA">
        <w:t xml:space="preserve"> внешние стимулы в виде яркой обложки книги, просмотренного фильма-экранизации, рецензии в газете и т. п. Этот интерес характеризуется подвижностью и, если на него не оказывают влияние доминирующие свойства личности, легко теряется при изменении ситуации. </w:t>
      </w:r>
    </w:p>
    <w:p w:rsidR="002A2B08" w:rsidRPr="008F0FBA" w:rsidRDefault="002A2B08" w:rsidP="00B032DE">
      <w:r w:rsidRPr="008F0FBA">
        <w:t xml:space="preserve">Личностному интересу соответствует устойчивость. Его опорой (и одновременно питанием) служит наличие доминирующих духовных интересов личности. В жизни ситуативный интерес – это часто первый шаг к формированию личностного интереса [50, </w:t>
      </w:r>
      <w:r w:rsidR="0031439A">
        <w:t xml:space="preserve">c. </w:t>
      </w:r>
      <w:r w:rsidRPr="008F0FBA">
        <w:t xml:space="preserve">135]. </w:t>
      </w:r>
    </w:p>
    <w:p w:rsidR="002A2B08" w:rsidRPr="008F0FBA" w:rsidRDefault="002A2B08" w:rsidP="00B032DE">
      <w:r w:rsidRPr="008F0FBA">
        <w:t>Классификацию читательского интереса можно провести по разным основаниям. Прежде всего, следует отметить выделение личностных и групповых читательских интересов, имеющих диалектическую связь: каждой личности присуща принадлежность к определенной группе (она может быть возрастной, профессиональной и др.), а на личностный читательский интерес оказывается воздействие нормами, оценками, обычаями и др., которые приняты в этой группе. С другой стороны, благодаря личностному читательскому интересу традиции группы обогащаются чем-то новым [</w:t>
      </w:r>
      <w:r w:rsidR="00350539" w:rsidRPr="00350539">
        <w:t>22</w:t>
      </w:r>
      <w:r w:rsidR="007802FF">
        <w:t>, c. </w:t>
      </w:r>
      <w:r w:rsidRPr="008F0FBA">
        <w:t xml:space="preserve">15]. </w:t>
      </w:r>
    </w:p>
    <w:p w:rsidR="002A2B08" w:rsidRPr="008F0FBA" w:rsidRDefault="002A2B08" w:rsidP="00B032DE">
      <w:r w:rsidRPr="008F0FBA">
        <w:lastRenderedPageBreak/>
        <w:t>В классификации читательского интереса согласно содержанию видится весьма сложная задача, так как ни у библиотечно-библиографической, ни книговедческой, ни литературоведческой классификации нет возможности отразить все многообразие читательского интереса, который присущи современному пользователю. Условное деление читательского интереса можно провести по отношению к сферам художественной, научной, политической, экономической литературы и информации. В этих комплексах интересы могут возникнуть по отношению к отдельному жанру, теме, автору, прои</w:t>
      </w:r>
      <w:r w:rsidR="00C8381A" w:rsidRPr="008F0FBA">
        <w:t>зведению и т. п. Чаще всего</w:t>
      </w:r>
      <w:r w:rsidRPr="008F0FBA">
        <w:t xml:space="preserve"> человеку свойственен не один, а несколько интересов, иногда находящихся в тесной связи, а иногда обособленных. </w:t>
      </w:r>
    </w:p>
    <w:p w:rsidR="002A2B08" w:rsidRPr="008F0FBA" w:rsidRDefault="002A2B08" w:rsidP="00B032DE">
      <w:r w:rsidRPr="008F0FBA">
        <w:t xml:space="preserve">По уровню своего проявления, читательский интерес может быть широким и узким; глубоким и поверхностным; устойчивым и неустойчивым; активным и пассивным. </w:t>
      </w:r>
    </w:p>
    <w:p w:rsidR="002A2B08" w:rsidRPr="008F0FBA" w:rsidRDefault="002A2B08" w:rsidP="00B032DE">
      <w:r w:rsidRPr="008F0FBA">
        <w:t>На основании выделенных составляющих можно сформулировать ряд основных показателей и уровней читате</w:t>
      </w:r>
      <w:r w:rsidR="00AC0750">
        <w:t>льского интереса согласно Н.Н. </w:t>
      </w:r>
      <w:proofErr w:type="spellStart"/>
      <w:r w:rsidRPr="008F0FBA">
        <w:t>Светловской</w:t>
      </w:r>
      <w:proofErr w:type="spellEnd"/>
      <w:r w:rsidRPr="008F0FBA">
        <w:t xml:space="preserve"> [45, </w:t>
      </w:r>
      <w:r w:rsidR="0031439A">
        <w:t xml:space="preserve">c. </w:t>
      </w:r>
      <w:r w:rsidRPr="008F0FBA">
        <w:t xml:space="preserve">66]. </w:t>
      </w:r>
    </w:p>
    <w:p w:rsidR="002A2B08" w:rsidRPr="008F0FBA" w:rsidRDefault="002A2B08" w:rsidP="00B032DE">
      <w:r w:rsidRPr="008F0FBA">
        <w:t xml:space="preserve">Показателем читательского интереса </w:t>
      </w:r>
      <w:r w:rsidR="009D16EB" w:rsidRPr="008F0FBA">
        <w:t>до</w:t>
      </w:r>
      <w:r w:rsidRPr="008F0FBA">
        <w:t xml:space="preserve">школьников служит наличие степени заинтересованности в </w:t>
      </w:r>
      <w:proofErr w:type="gramStart"/>
      <w:r w:rsidRPr="008F0FBA">
        <w:t>прочитанном</w:t>
      </w:r>
      <w:proofErr w:type="gramEnd"/>
      <w:r w:rsidRPr="008F0FBA">
        <w:t xml:space="preserve"> и умения выделить для себя главное и необходимое. </w:t>
      </w:r>
    </w:p>
    <w:p w:rsidR="002A2B08" w:rsidRPr="008F0FBA" w:rsidRDefault="002A2B08" w:rsidP="00B032DE">
      <w:r w:rsidRPr="008F0FBA">
        <w:t xml:space="preserve">У каждого показателя своя функция. К наиболее </w:t>
      </w:r>
      <w:proofErr w:type="gramStart"/>
      <w:r w:rsidRPr="008F0FBA">
        <w:t>важным</w:t>
      </w:r>
      <w:proofErr w:type="gramEnd"/>
      <w:r w:rsidRPr="008F0FBA">
        <w:t xml:space="preserve"> в определении читательского интереса можно отнести наличие читаемости и заинтересованности. Специфика, присущая каждому из этих показателей, не мешает их взаимосвязи, образованию единой системы. Они не могут быть рассмотрены изолированно, так как по любому из них, взятому отдельно, невозможно дать полную оценку уровня читательского интереса. </w:t>
      </w:r>
    </w:p>
    <w:p w:rsidR="002A2B08" w:rsidRPr="008F0FBA" w:rsidRDefault="002A2B08" w:rsidP="00B032DE"/>
    <w:p w:rsidR="002A2B08" w:rsidRPr="008F0FBA" w:rsidRDefault="002A2B08" w:rsidP="00B032DE"/>
    <w:p w:rsidR="002A2B08" w:rsidRPr="008F0FBA" w:rsidRDefault="008D3B86" w:rsidP="002A2B08">
      <w:pPr>
        <w:ind w:firstLine="0"/>
      </w:pPr>
      <w:r>
        <w:rPr>
          <w:noProof/>
          <w:lang w:eastAsia="ru-RU"/>
        </w:rPr>
      </w:r>
      <w:r>
        <w:rPr>
          <w:noProof/>
          <w:lang w:eastAsia="ru-RU"/>
        </w:rPr>
        <w:pict>
          <v:group id="Полотно 1" o:spid="_x0000_s1026" editas="canvas" style="width:459.2pt;height:477.2pt;mso-position-horizontal-relative:char;mso-position-vertical-relative:line" coordsize="58318,60597">
            <v:shape id="_x0000_s1027" type="#_x0000_t75" style="position:absolute;width:58318;height:60597;visibility:visible">
              <v:fill o:detectmouseclick="t"/>
              <v:path o:connecttype="none"/>
            </v:shape>
            <v:rect id="Прямоугольник 2" o:spid="_x0000_s1028" style="position:absolute;left:13238;top:359;width:31117;height:341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Ono8IA&#10;AADaAAAADwAAAGRycy9kb3ducmV2LnhtbESPT4vCMBTE78J+h/AW9qapPbhSTUUEwR6KrFq8PprX&#10;P9i8lCar3W+/EQSPw8z8hllvRtOJOw2utaxgPotAEJdWt1wruJz30yUI55E1dpZJwR852KQfkzUm&#10;2j74h+4nX4sAYZeggsb7PpHSlQ0ZdDPbEwevsoNBH+RQSz3gI8BNJ+MoWkiDLYeFBnvaNVTeTr9G&#10;Qb7I8xiz4lpkxS5z33N99JVW6utz3K5AeBr9O/xqH7SCGJ5Xwg2Q6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k6ejwgAAANoAAAAPAAAAAAAAAAAAAAAAAJgCAABkcnMvZG93&#10;bnJldi54bWxQSwUGAAAAAAQABAD1AAAAhwMAAAAA&#10;" fillcolor="white [3201]" strokecolor="#f79646 [3209]" strokeweight="2pt">
              <v:textbox style="mso-next-textbox:#Прямоугольник 2">
                <w:txbxContent>
                  <w:p w:rsidR="008D3B86" w:rsidRDefault="008D3B86" w:rsidP="002A2B08">
                    <w:r>
                      <w:t>Читательский интерес</w:t>
                    </w:r>
                  </w:p>
                </w:txbxContent>
              </v:textbox>
            </v:rect>
            <v:rect id="Прямоугольник 3" o:spid="_x0000_s1029" style="position:absolute;left:162;top:7772;width:17716;height:705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8COMIA&#10;AADaAAAADwAAAGRycy9kb3ducmV2LnhtbESPQWvCQBSE74X+h+UJ3urGCGmJriKBQnMI0mjo9ZF9&#10;JsHs25Ddavz3rlDocZiZb5jNbjK9uNLoOssKlosIBHFtdceNgtPx8+0DhPPIGnvLpOBODnbb15cN&#10;ptre+JuupW9EgLBLUUHr/ZBK6eqWDLqFHYiDd7ajQR/k2Eg94i3ATS/jKEqkwY7DQosDZS3Vl/LX&#10;KCiSoogxr36qvMpy977UB3/WSs1n034NwtPk/8N/7S+tYAXPK+EGyO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3wI4wgAAANoAAAAPAAAAAAAAAAAAAAAAAJgCAABkcnMvZG93&#10;bnJldi54bWxQSwUGAAAAAAQABAD1AAAAhwMAAAAA&#10;" fillcolor="white [3201]" strokecolor="#f79646 [3209]" strokeweight="2pt">
              <v:textbox style="mso-next-textbox:#Прямоугольник 3">
                <w:txbxContent>
                  <w:p w:rsidR="008D3B86" w:rsidRDefault="008D3B86" w:rsidP="002A2B08">
                    <w:pPr>
                      <w:ind w:firstLine="0"/>
                      <w:jc w:val="center"/>
                      <w:rPr>
                        <w:rFonts w:eastAsia="Times New Roman"/>
                      </w:rPr>
                    </w:pPr>
                    <w:r>
                      <w:t>Заинтересованность текстом</w:t>
                    </w:r>
                  </w:p>
                </w:txbxContent>
              </v:textbox>
            </v:rect>
            <v:rect id="Прямоугольник 7" o:spid="_x0000_s1030" style="position:absolute;left:40260;top:7772;width:18056;height:705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QEO8EA&#10;AADaAAAADwAAAGRycy9kb3ducmV2LnhtbESPzarCMBSE9xd8h3AEd7epLlSqUUQQbhdF/CluD82x&#10;LTYnpcnV+vZGEFwOM/MNs1z3phF36lxtWcE4ikEQF1bXXCo4n3a/cxDOI2tsLJOCJzlYrwY/S0y0&#10;ffCB7kdfigBhl6CCyvs2kdIVFRl0kW2Jg3e1nUEfZFdK3eEjwE0jJ3E8lQZrDgsVtrStqLgd/42C&#10;bJplE0zzS57m29TNxnrvr1qp0bDfLEB46v03/Gn/aQUzeF8JN0C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TkBDvBAAAA2gAAAA8AAAAAAAAAAAAAAAAAmAIAAGRycy9kb3du&#10;cmV2LnhtbFBLBQYAAAAABAAEAPUAAACGAwAAAAA=&#10;" fillcolor="white [3201]" strokecolor="#f79646 [3209]" strokeweight="2pt">
              <v:textbox style="mso-next-textbox:#Прямоугольник 7">
                <w:txbxContent>
                  <w:p w:rsidR="008D3B86" w:rsidRDefault="008D3B86" w:rsidP="002A2B08">
                    <w:pPr>
                      <w:ind w:firstLine="0"/>
                      <w:jc w:val="center"/>
                      <w:rPr>
                        <w:rFonts w:eastAsia="Times New Roman"/>
                      </w:rPr>
                    </w:pPr>
                    <w:r>
                      <w:t>Личная заинтересованность</w:t>
                    </w:r>
                  </w:p>
                </w:txbxContent>
              </v:textbox>
            </v:rect>
            <v:rect id="Прямоугольник 8" o:spid="_x0000_s1031" style="position:absolute;left:19516;top:7795;width:18762;height:702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uQSbwA&#10;AADaAAAADwAAAGRycy9kb3ducmV2LnhtbERPuwrCMBTdBf8hXMFNUx1UqlFEEOxQxEdxvTTXttjc&#10;lCZq/XszCI6H815tOlOLF7WusqxgMo5AEOdWV1wouF72owUI55E11pZJwYccbNb93gpjbd98otfZ&#10;FyKEsItRQel9E0vp8pIMurFtiAN3t61BH2BbSN3iO4SbWk6jaCYNVhwaSmxoV1L+OD+NgnSWplNM&#10;sluWZLvEzSf66O9aqeGg2y5BeOr8X/xzH7SCsDVcCTdArr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le5BJvAAAANoAAAAPAAAAAAAAAAAAAAAAAJgCAABkcnMvZG93bnJldi54&#10;bWxQSwUGAAAAAAQABAD1AAAAgQMAAAAA&#10;" fillcolor="white [3201]" strokecolor="#f79646 [3209]" strokeweight="2pt">
              <v:textbox style="mso-next-textbox:#Прямоугольник 8">
                <w:txbxContent>
                  <w:p w:rsidR="008D3B86" w:rsidRPr="002A2B08" w:rsidRDefault="008D3B86" w:rsidP="002A2B08">
                    <w:pPr>
                      <w:pStyle w:val="a8"/>
                      <w:spacing w:before="0" w:beforeAutospacing="0" w:after="0" w:afterAutospacing="0" w:line="360" w:lineRule="auto"/>
                      <w:jc w:val="center"/>
                      <w:rPr>
                        <w:sz w:val="28"/>
                        <w:szCs w:val="28"/>
                      </w:rPr>
                    </w:pPr>
                    <w:r w:rsidRPr="002A2B08">
                      <w:rPr>
                        <w:sz w:val="28"/>
                        <w:szCs w:val="28"/>
                      </w:rPr>
                      <w:t>Ситуативная заинтересованность</w:t>
                    </w:r>
                  </w:p>
                </w:txbxContent>
              </v:textbox>
            </v:rect>
            <v:rect id="Прямоугольник 9" o:spid="_x0000_s1032" style="position:absolute;left:162;top:18670;width:17716;height:2590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c10sIA&#10;AADaAAAADwAAAGRycy9kb3ducmV2LnhtbESPT4vCMBTE74LfIbwFb5rag67VKEtB2B7K4p/i9dE8&#10;22LzUpqs1m+/EYQ9DjPzG2azG0wr7tS7xrKC+SwCQVxa3XCl4HzaTz9BOI+ssbVMCp7kYLcdjzaY&#10;aPvgA92PvhIBwi5BBbX3XSKlK2sy6Ga2Iw7e1fYGfZB9JXWPjwA3rYyjaCENNhwWauworam8HX+N&#10;gnyR5zFmxaXIijRzy7n+8Vet1ORj+FqD8DT4//C7/a0VrOB1JdwAuf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NzXSwgAAANoAAAAPAAAAAAAAAAAAAAAAAJgCAABkcnMvZG93&#10;bnJldi54bWxQSwUGAAAAAAQABAD1AAAAhwMAAAAA&#10;" fillcolor="white [3201]" strokecolor="#f79646 [3209]" strokeweight="2pt">
              <v:textbox style="mso-next-textbox:#Прямоугольник 9">
                <w:txbxContent>
                  <w:p w:rsidR="008D3B86" w:rsidRDefault="008D3B86" w:rsidP="002A2B08">
                    <w:pPr>
                      <w:pStyle w:val="a8"/>
                      <w:spacing w:before="0" w:beforeAutospacing="0" w:after="0" w:afterAutospacing="0" w:line="276" w:lineRule="auto"/>
                    </w:pPr>
                    <w:r>
                      <w:t>В состоянии заинтересованности текстом складывается оценочное отношение к его понятию, т. е. «я слышал об этой книге, но еще ее и прочитал». В этот момент возникает заинтересованность тексом и его овладением.</w:t>
                    </w:r>
                  </w:p>
                </w:txbxContent>
              </v:textbox>
            </v:rect>
            <v:rect id="Прямоугольник 10" o:spid="_x0000_s1033" style="position:absolute;left:18696;top:18670;width:20691;height:4192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SH1cIA&#10;AADbAAAADwAAAGRycy9kb3ducmV2LnhtbESPQYvCQAyF7wv+hyGCt3WqB5XqKCII20NZdC1eQye2&#10;xU6mdGa1/vvNQdhbwnt578tmN7hWPagPjWcDs2kCirj0tuHKwOXn+LkCFSKyxdYzGXhRgN129LHB&#10;1Ponn+hxjpWSEA4pGqhj7FKtQ1mTwzD1HbFoN987jLL2lbY9PiXctXqeJAvtsGFpqLGjQ03l/fzr&#10;DOSLPJ9jVlyLrDhkYTmz3/FmjZmMh/0aVKQh/pvf119W8IVefpEB9P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FIfVwgAAANsAAAAPAAAAAAAAAAAAAAAAAJgCAABkcnMvZG93&#10;bnJldi54bWxQSwUGAAAAAAQABAD1AAAAhwMAAAAA&#10;" fillcolor="white [3201]" strokecolor="#f79646 [3209]" strokeweight="2pt">
              <v:textbox style="mso-next-textbox:#Прямоугольник 10">
                <w:txbxContent>
                  <w:p w:rsidR="008D3B86" w:rsidRPr="002A2B08" w:rsidRDefault="008D3B86" w:rsidP="002A2B08">
                    <w:pPr>
                      <w:spacing w:line="276" w:lineRule="auto"/>
                      <w:ind w:firstLine="0"/>
                      <w:rPr>
                        <w:sz w:val="24"/>
                        <w:szCs w:val="24"/>
                      </w:rPr>
                    </w:pPr>
                    <w:r w:rsidRPr="002A2B08">
                      <w:rPr>
                        <w:sz w:val="24"/>
                        <w:szCs w:val="24"/>
                      </w:rPr>
                      <w:t xml:space="preserve">Определяется ситуацией чтения, прежде всего качествами произведений печати, способными привлекать внимание, вызывать положительные эмоции читателя. Красочные иллюстрации. Иногда привлекает обложка и оформление книги, заглавие, занимательность, новизна мысли и подачи ее автором. Книга может «захватить читателя» (хотел полистать и не мог оторваться, прочел от корки до корки). </w:t>
                    </w:r>
                    <w:proofErr w:type="gramStart"/>
                    <w:r w:rsidRPr="002A2B08">
                      <w:rPr>
                        <w:sz w:val="24"/>
                        <w:szCs w:val="24"/>
                      </w:rPr>
                      <w:t>Заинтересованность</w:t>
                    </w:r>
                    <w:proofErr w:type="gramEnd"/>
                    <w:r w:rsidRPr="002A2B08">
                      <w:rPr>
                        <w:sz w:val="24"/>
                        <w:szCs w:val="24"/>
                      </w:rPr>
                      <w:t xml:space="preserve"> в конечном счете ситуативная. </w:t>
                    </w:r>
                  </w:p>
                </w:txbxContent>
              </v:textbox>
            </v:rect>
            <v:rect id="Прямоугольник 11" o:spid="_x0000_s1034" style="position:absolute;left:40257;top:18670;width:17885;height:2590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giTsEA&#10;AADbAAAADwAAAGRycy9kb3ducmV2LnhtbERPS2uDQBC+B/oflin0lqx6sMVmDSFQqAcJTSO9Du74&#10;IO6suFu1/74bKPQ2H99z9ofVDGKmyfWWFcS7CARxbXXPrYLr59v2BYTzyBoHy6Tghxwc8ofNHjNt&#10;F/6g+eJbEULYZaig837MpHR1Rwbdzo7EgWvsZNAHOLVST7iEcDPIJIpSabDn0NDhSKeO6tvl2ygo&#10;07JMsKi+qqI6Fe451mffaKWeHtfjKwhPq/8X/7nfdZgfw/2XcIDM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hYIk7BAAAA2wAAAA8AAAAAAAAAAAAAAAAAmAIAAGRycy9kb3du&#10;cmV2LnhtbFBLBQYAAAAABAAEAPUAAACGAwAAAAA=&#10;" fillcolor="white [3201]" strokecolor="#f79646 [3209]" strokeweight="2pt">
              <v:textbox style="mso-next-textbox:#Прямоугольник 11">
                <w:txbxContent>
                  <w:p w:rsidR="008D3B86" w:rsidRDefault="008D3B86" w:rsidP="002A2B08">
                    <w:pPr>
                      <w:pStyle w:val="a8"/>
                      <w:spacing w:before="0" w:beforeAutospacing="0" w:after="0" w:afterAutospacing="0" w:line="276" w:lineRule="auto"/>
                    </w:pPr>
                    <w:r>
                      <w:t>Проявление устойчивых свойств личности (потребностей, интересов, способностей), т. е. читательский интерес приводит к личной заинтересованности, которая рождается при чтении или просмотре книжных изданий.</w:t>
                    </w:r>
                  </w:p>
                </w:txbxContent>
              </v:textbox>
            </v:rect>
            <v:shapetype id="_x0000_t32" coordsize="21600,21600" o:spt="32" o:oned="t" path="m,l21600,21600e" filled="f">
              <v:path arrowok="t" fillok="f" o:connecttype="none"/>
              <o:lock v:ext="edit" shapetype="t"/>
            </v:shapetype>
            <v:shape id="Прямая со стрелкой 12" o:spid="_x0000_s1035" type="#_x0000_t32" style="position:absolute;left:9020;top:3771;width:15954;height:4001;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PhONMUAAADbAAAADwAAAGRycy9kb3ducmV2LnhtbESPQWvCQBCF7wX/wzKF3uqmYovEbEQs&#10;hRZBiS2ItzE7JsHsbNjdmvTfu0LB2wzvzfveZIvBtOJCzjeWFbyMExDEpdUNVwp+vj+eZyB8QNbY&#10;WiYFf+RhkY8eMky17bmgyy5UIoawT1FBHUKXSunLmgz6se2Io3ayzmCIq6ukdtjHcNPKSZK8SYMN&#10;R0KNHa1qKs+7XxMh79Pidb1fH6dULLf98euwCe6g1NPjsJyDCDSEu/n/+lPH+hO4/RIHkPkV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PhONMUAAADbAAAADwAAAAAAAAAA&#10;AAAAAAChAgAAZHJzL2Rvd25yZXYueG1sUEsFBgAAAAAEAAQA+QAAAJMDAAAAAA==&#10;" strokecolor="#4579b8 [3044]">
              <v:stroke endarrow="open"/>
            </v:shape>
            <v:shape id="Прямая со стрелкой 13" o:spid="_x0000_s1036" type="#_x0000_t32" style="position:absolute;left:28796;top:3771;width:101;height:402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rcocEAAADbAAAADwAAAGRycy9kb3ducmV2LnhtbERPTWuDQBC9F/Iflgnk1qyJWMRkE0SQ&#10;9lrbQnObuBOVuLPiron5991Cobd5vM/ZH2fTixuNrrOsYLOOQBDXVnfcKPj8KJ9TEM4ja+wtk4IH&#10;OTgeFk97zLS98zvdKt+IEMIuQwWt90MmpatbMujWdiAO3MWOBn2AYyP1iPcQbnq5jaIXabDj0NDi&#10;QEVL9bWajIL4cp5fU5/LtPy2xTQlSfJVnpRaLed8B8LT7P/Ff+43HebH8PtLOEAef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yityhwQAAANsAAAAPAAAAAAAAAAAAAAAA&#10;AKECAABkcnMvZG93bnJldi54bWxQSwUGAAAAAAQABAD5AAAAjwMAAAAA&#10;" strokecolor="#4579b8 [3044]">
              <v:stroke endarrow="open"/>
            </v:shape>
            <v:shape id="Прямая со стрелкой 14" o:spid="_x0000_s1037" type="#_x0000_t32" style="position:absolute;left:35211;top:3771;width:14077;height:400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NE1cEAAADbAAAADwAAAGRycy9kb3ducmV2LnhtbERPS2vCQBC+C/0PyxR6001rU0J0FQkE&#10;e21UaG/T7JgEs7Mhu3n033cLBW/z8T1nu59NK0bqXWNZwfMqAkFcWt1wpeB8ypcJCOeRNbaWScEP&#10;OdjvHhZbTLWd+IPGwlcihLBLUUHtfZdK6cqaDLqV7YgDd7W9QR9gX0nd4xTCTStfouhNGmw4NNTY&#10;UVZTeSsGo2B9/Z6PiT/IJP+02TDEcXzJv5R6epwPGxCeZn8X/7vfdZj/Cn+/hAPk7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9Y0TVwQAAANsAAAAPAAAAAAAAAAAAAAAA&#10;AKECAABkcnMvZG93bnJldi54bWxQSwUGAAAAAAQABAD5AAAAjwMAAAAA&#10;" strokecolor="#4579b8 [3044]">
              <v:stroke endarrow="open"/>
            </v:shape>
            <v:shape id="Прямая со стрелкой 15" o:spid="_x0000_s1038" type="#_x0000_t32" style="position:absolute;left:9019;top:14825;width:0;height:384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hTsAAAADbAAAADwAAAGRycy9kb3ducmV2LnhtbERPS4vCMBC+C/sfwizszaauVErXKCKU&#10;9eoL9DbbjG2xmZQm1e6/N4LgbT6+58yXg2nEjTpXW1YwiWIQxIXVNZcKDvt8nIJwHlljY5kU/JOD&#10;5eJjNMdM2ztv6bbzpQgh7DJUUHnfZlK6oiKDLrItceAutjPoA+xKqTu8h3DTyO84nkmDNYeGClta&#10;V1Rcd71RML38Db+pX8k0P9l13ydJcszPSn19DqsfEJ4G/xa/3Bsd5ifw/CUcIBc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Iv4U7AAAAA2wAAAA8AAAAAAAAAAAAAAAAA&#10;oQIAAGRycy9kb3ducmV2LnhtbFBLBQYAAAAABAAEAPkAAACOAwAAAAA=&#10;" strokecolor="#4579b8 [3044]">
              <v:stroke endarrow="open"/>
            </v:shape>
            <v:shape id="Прямая со стрелкой 16" o:spid="_x0000_s1039" type="#_x0000_t32" style="position:absolute;left:28896;top:14828;width:0;height:384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1/OcEAAADbAAAADwAAAGRycy9kb3ducmV2LnhtbERPyWrDMBC9F/oPYgq91XJbHIwTJYSA&#10;aa9JGkhvU2timVgjY8lL/r4qBHqbx1tntZltK0bqfeNYwWuSgiCunG64VvB1LF9yED4ga2wdk4Ib&#10;edisHx9WWGg38Z7GQ6hFDGFfoAITQldI6StDFn3iOuLIXVxvMUTY11L3OMVw28q3NF1Iiw3HBoMd&#10;7QxV18NgFbxffuaPPGxlXp7dbhiyLDuV30o9P83bJYhAc/gX392fOs5fwN8v8QC5/g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X85wQAAANsAAAAPAAAAAAAAAAAAAAAA&#10;AKECAABkcnMvZG93bnJldi54bWxQSwUGAAAAAAQABAD5AAAAjwMAAAAA&#10;" strokecolor="#4579b8 [3044]">
              <v:stroke endarrow="open"/>
            </v:shape>
            <v:shape id="Прямая со стрелкой 17" o:spid="_x0000_s1040" type="#_x0000_t32" style="position:absolute;left:49287;top:14824;width:0;height:384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bHaosEAAADbAAAADwAAAGRycy9kb3ducmV2LnhtbERPS2vCQBC+C/0PyxR6000rsSG6igSC&#10;vTYqtLdpdkyC2dmQ3Tz677uFQm/z8T1nd5hNK0bqXWNZwfMqAkFcWt1wpeByzpcJCOeRNbaWScE3&#10;OTjsHxY7TLWd+J3GwlcihLBLUUHtfZdK6cqaDLqV7YgDd7O9QR9gX0nd4xTCTStfomgjDTYcGmrs&#10;KKupvBeDUbC+fc2nxB9lkn/YbBjiOL7mn0o9Pc7HLQhPs/8X/7nfdJj/Cr+/hAPk/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NsdqiwQAAANsAAAAPAAAAAAAAAAAAAAAA&#10;AKECAABkcnMvZG93bnJldi54bWxQSwUGAAAAAAQABAD5AAAAjwMAAAAA&#10;" strokecolor="#4579b8 [3044]">
              <v:stroke endarrow="open"/>
            </v:shape>
            <w10:wrap type="none"/>
            <w10:anchorlock/>
          </v:group>
        </w:pict>
      </w:r>
    </w:p>
    <w:p w:rsidR="002A2B08" w:rsidRPr="0031439A" w:rsidRDefault="002A2B08" w:rsidP="0031439A">
      <w:pPr>
        <w:jc w:val="center"/>
        <w:rPr>
          <w:b/>
          <w:sz w:val="24"/>
          <w:szCs w:val="24"/>
        </w:rPr>
      </w:pPr>
      <w:r w:rsidRPr="0031439A">
        <w:rPr>
          <w:b/>
          <w:sz w:val="24"/>
          <w:szCs w:val="24"/>
        </w:rPr>
        <w:t>Рис</w:t>
      </w:r>
      <w:r w:rsidR="0031439A">
        <w:rPr>
          <w:b/>
          <w:sz w:val="24"/>
          <w:szCs w:val="24"/>
        </w:rPr>
        <w:t>.</w:t>
      </w:r>
      <w:r w:rsidRPr="0031439A">
        <w:rPr>
          <w:b/>
          <w:sz w:val="24"/>
          <w:szCs w:val="24"/>
        </w:rPr>
        <w:t xml:space="preserve"> 1.-Структура читательского интереса </w:t>
      </w:r>
      <w:r w:rsidR="009D16EB" w:rsidRPr="0031439A">
        <w:rPr>
          <w:b/>
          <w:sz w:val="24"/>
          <w:szCs w:val="24"/>
        </w:rPr>
        <w:t>до</w:t>
      </w:r>
      <w:r w:rsidRPr="0031439A">
        <w:rPr>
          <w:b/>
          <w:sz w:val="24"/>
          <w:szCs w:val="24"/>
        </w:rPr>
        <w:t xml:space="preserve">школьника </w:t>
      </w:r>
      <w:r w:rsidR="007802FF">
        <w:rPr>
          <w:b/>
          <w:sz w:val="24"/>
          <w:szCs w:val="24"/>
        </w:rPr>
        <w:t>(по </w:t>
      </w:r>
      <w:r w:rsidR="00AC0750" w:rsidRPr="0031439A">
        <w:rPr>
          <w:b/>
          <w:sz w:val="24"/>
          <w:szCs w:val="24"/>
        </w:rPr>
        <w:t>Н.Н. </w:t>
      </w:r>
      <w:proofErr w:type="spellStart"/>
      <w:r w:rsidR="008F0FBA" w:rsidRPr="0031439A">
        <w:rPr>
          <w:b/>
          <w:sz w:val="24"/>
          <w:szCs w:val="24"/>
        </w:rPr>
        <w:t>Светловской</w:t>
      </w:r>
      <w:proofErr w:type="spellEnd"/>
      <w:r w:rsidR="008F0FBA" w:rsidRPr="0031439A">
        <w:rPr>
          <w:b/>
          <w:sz w:val="24"/>
          <w:szCs w:val="24"/>
        </w:rPr>
        <w:t>)</w:t>
      </w:r>
    </w:p>
    <w:p w:rsidR="0052265D" w:rsidRPr="008F0FBA" w:rsidRDefault="002A2B08" w:rsidP="002A2B08">
      <w:r w:rsidRPr="008F0FBA">
        <w:t xml:space="preserve">Задача </w:t>
      </w:r>
      <w:r w:rsidR="004B441B" w:rsidRPr="008F0FBA">
        <w:t>ДОУ</w:t>
      </w:r>
      <w:r w:rsidRPr="008F0FBA">
        <w:t xml:space="preserve"> состоит в формировании </w:t>
      </w:r>
      <w:r w:rsidR="009D16EB" w:rsidRPr="008F0FBA">
        <w:t>до</w:t>
      </w:r>
      <w:r w:rsidRPr="008F0FBA">
        <w:t xml:space="preserve">школьника сознательным читателем, проявляющим интерес к чтению, владеющим прочными навыками чтения, включая способы самостоятельной работы с текстом и детской книгой, обладающим определенной начитанностью, имеющим, развитые нравственно – эстетические и гражданские чувства. </w:t>
      </w:r>
    </w:p>
    <w:p w:rsidR="0052265D" w:rsidRPr="008F0FBA" w:rsidRDefault="002A2B08" w:rsidP="002A2B08">
      <w:r w:rsidRPr="008F0FBA">
        <w:t xml:space="preserve">Воспитание такого читателя предполагает решение ряда задач </w:t>
      </w:r>
      <w:proofErr w:type="gramStart"/>
      <w:r w:rsidRPr="008F0FBA">
        <w:t>по</w:t>
      </w:r>
      <w:proofErr w:type="gramEnd"/>
      <w:r w:rsidRPr="008F0FBA">
        <w:t xml:space="preserve">: </w:t>
      </w:r>
    </w:p>
    <w:p w:rsidR="0052265D" w:rsidRPr="008F0FBA" w:rsidRDefault="002A2B08" w:rsidP="002A2B08">
      <w:r w:rsidRPr="008F0FBA">
        <w:t xml:space="preserve">- формированию у </w:t>
      </w:r>
      <w:r w:rsidR="009D16EB" w:rsidRPr="008F0FBA">
        <w:t xml:space="preserve">детей </w:t>
      </w:r>
      <w:r w:rsidRPr="008F0FBA">
        <w:t xml:space="preserve">правильного навыка чтения; </w:t>
      </w:r>
    </w:p>
    <w:p w:rsidR="0052265D" w:rsidRPr="008F0FBA" w:rsidRDefault="002A2B08" w:rsidP="002A2B08">
      <w:r w:rsidRPr="008F0FBA">
        <w:lastRenderedPageBreak/>
        <w:t xml:space="preserve">- постоянному развитию интереса к чтению, расширению круга чтения </w:t>
      </w:r>
      <w:r w:rsidR="009D16EB" w:rsidRPr="008F0FBA">
        <w:t>до</w:t>
      </w:r>
      <w:r w:rsidRPr="008F0FBA">
        <w:t xml:space="preserve">школьника, его начитанности; </w:t>
      </w:r>
    </w:p>
    <w:p w:rsidR="0052265D" w:rsidRPr="008F0FBA" w:rsidRDefault="002A2B08" w:rsidP="002A2B08">
      <w:r w:rsidRPr="008F0FBA">
        <w:t xml:space="preserve">- воспитанию средствами чтения гражданских чувств и активного отношения </w:t>
      </w:r>
      <w:proofErr w:type="gramStart"/>
      <w:r w:rsidRPr="008F0FBA">
        <w:t>к</w:t>
      </w:r>
      <w:proofErr w:type="gramEnd"/>
      <w:r w:rsidRPr="008F0FBA">
        <w:t xml:space="preserve"> прочитанному; </w:t>
      </w:r>
    </w:p>
    <w:p w:rsidR="0052265D" w:rsidRPr="008F0FBA" w:rsidRDefault="002A2B08" w:rsidP="002A2B08">
      <w:r w:rsidRPr="008F0FBA">
        <w:t>- научению работе с учебной и детской книгой [</w:t>
      </w:r>
      <w:r w:rsidR="00350539" w:rsidRPr="00350539">
        <w:t>18</w:t>
      </w:r>
      <w:r w:rsidRPr="008F0FBA">
        <w:t xml:space="preserve">, </w:t>
      </w:r>
      <w:r w:rsidR="0031439A">
        <w:t xml:space="preserve">c. </w:t>
      </w:r>
      <w:r w:rsidRPr="008F0FBA">
        <w:t xml:space="preserve">26]. </w:t>
      </w:r>
    </w:p>
    <w:p w:rsidR="0052265D" w:rsidRPr="008F0FBA" w:rsidRDefault="002A2B08" w:rsidP="002A2B08">
      <w:r w:rsidRPr="008F0FBA">
        <w:t>Процесс восп</w:t>
      </w:r>
      <w:r w:rsidR="004B441B" w:rsidRPr="008F0FBA">
        <w:t xml:space="preserve">итания сознательного читателя </w:t>
      </w:r>
      <w:r w:rsidRPr="008F0FBA">
        <w:t xml:space="preserve">состоит </w:t>
      </w:r>
      <w:proofErr w:type="gramStart"/>
      <w:r w:rsidRPr="008F0FBA">
        <w:t>в</w:t>
      </w:r>
      <w:proofErr w:type="gramEnd"/>
      <w:r w:rsidRPr="008F0FBA">
        <w:t>:</w:t>
      </w:r>
    </w:p>
    <w:p w:rsidR="0052265D" w:rsidRPr="008F0FBA" w:rsidRDefault="002A2B08" w:rsidP="002A2B08">
      <w:r w:rsidRPr="008F0FBA">
        <w:t xml:space="preserve"> -</w:t>
      </w:r>
      <w:proofErr w:type="gramStart"/>
      <w:r w:rsidRPr="008F0FBA">
        <w:t>овладении</w:t>
      </w:r>
      <w:proofErr w:type="gramEnd"/>
      <w:r w:rsidRPr="008F0FBA">
        <w:t xml:space="preserve"> навыками чтения, культурой чтения, слушания, говорения; </w:t>
      </w:r>
    </w:p>
    <w:p w:rsidR="0052265D" w:rsidRPr="008F0FBA" w:rsidRDefault="002A2B08" w:rsidP="002A2B08">
      <w:r w:rsidRPr="008F0FBA">
        <w:t>-</w:t>
      </w:r>
      <w:proofErr w:type="spellStart"/>
      <w:r w:rsidRPr="008F0FBA">
        <w:t>сформированности</w:t>
      </w:r>
      <w:proofErr w:type="spellEnd"/>
      <w:r w:rsidRPr="008F0FBA">
        <w:t xml:space="preserve"> навыков по работе с разными видами текстов; </w:t>
      </w:r>
    </w:p>
    <w:p w:rsidR="0052265D" w:rsidRPr="008F0FBA" w:rsidRDefault="002A2B08" w:rsidP="002A2B08">
      <w:r w:rsidRPr="008F0FBA">
        <w:t xml:space="preserve">-эмоциональной отзывчивости на </w:t>
      </w:r>
      <w:proofErr w:type="gramStart"/>
      <w:r w:rsidRPr="008F0FBA">
        <w:t>читаемое</w:t>
      </w:r>
      <w:proofErr w:type="gramEnd"/>
      <w:r w:rsidRPr="008F0FBA">
        <w:t xml:space="preserve">; </w:t>
      </w:r>
    </w:p>
    <w:p w:rsidR="0052265D" w:rsidRPr="008F0FBA" w:rsidRDefault="002A2B08" w:rsidP="002A2B08">
      <w:r w:rsidRPr="008F0FBA">
        <w:t xml:space="preserve">-творческой активности; </w:t>
      </w:r>
    </w:p>
    <w:p w:rsidR="0052265D" w:rsidRPr="008F0FBA" w:rsidRDefault="002A2B08" w:rsidP="002A2B08">
      <w:r w:rsidRPr="008F0FBA">
        <w:t>-определенной самостоятельности и способности к восприятию художественных произведений [</w:t>
      </w:r>
      <w:r w:rsidR="00350539" w:rsidRPr="00350539">
        <w:t>8</w:t>
      </w:r>
      <w:r w:rsidRPr="008F0FBA">
        <w:t xml:space="preserve">, </w:t>
      </w:r>
      <w:r w:rsidR="0031439A">
        <w:t xml:space="preserve">c. </w:t>
      </w:r>
      <w:r w:rsidRPr="008F0FBA">
        <w:t xml:space="preserve">21]. </w:t>
      </w:r>
    </w:p>
    <w:p w:rsidR="0052265D" w:rsidRPr="008F0FBA" w:rsidRDefault="002A2B08" w:rsidP="002A2B08">
      <w:r w:rsidRPr="008F0FBA">
        <w:t>Факторы, способствующие или сдерживающие развитие интереса к чтению можно увидеть в примере взрослых, книжном окружении ребенка, применении методов работы с книгой, повышенном интересе к современным аудиовизуальным средствам массовой информации и др.</w:t>
      </w:r>
    </w:p>
    <w:p w:rsidR="002A2B08" w:rsidRDefault="002A2B08" w:rsidP="002A2B08">
      <w:r w:rsidRPr="008F0FBA">
        <w:t>Дети должны научиться ставить цели чтения с одновременным развитием мотивов чтения, т.е. побудительных причин, внутренних, осознанных поводов, обращенных к книге, к читательским действиям, а затем и к деятельности читателя.</w:t>
      </w:r>
    </w:p>
    <w:p w:rsidR="00AC0750" w:rsidRDefault="00AC0750" w:rsidP="002A2B08"/>
    <w:p w:rsidR="00B032DE" w:rsidRPr="008F0FBA" w:rsidRDefault="00B032DE" w:rsidP="00910671">
      <w:pPr>
        <w:pStyle w:val="2"/>
      </w:pPr>
      <w:bookmarkStart w:id="9" w:name="_Toc9886553"/>
      <w:bookmarkStart w:id="10" w:name="_Toc9887570"/>
      <w:bookmarkStart w:id="11" w:name="_Toc9887819"/>
      <w:r w:rsidRPr="008F0FBA">
        <w:t>1.2</w:t>
      </w:r>
      <w:r w:rsidR="0031439A">
        <w:t>.</w:t>
      </w:r>
      <w:r w:rsidRPr="008F0FBA">
        <w:t xml:space="preserve"> Особенности восприятия литературных произведений старшими дошкольниками</w:t>
      </w:r>
      <w:bookmarkEnd w:id="9"/>
      <w:bookmarkEnd w:id="10"/>
      <w:bookmarkEnd w:id="11"/>
    </w:p>
    <w:p w:rsidR="0031439A" w:rsidRDefault="0031439A" w:rsidP="00B032DE"/>
    <w:p w:rsidR="0082613D" w:rsidRPr="008F0FBA" w:rsidRDefault="0082613D" w:rsidP="00B032DE">
      <w:r w:rsidRPr="008F0FBA">
        <w:t xml:space="preserve">Современное, быстро развивающееся информационное общество выдвигает новые требования к дошкольной образовательной организации касательно развития личности ребенка дошкольного возраста. </w:t>
      </w:r>
    </w:p>
    <w:p w:rsidR="0082613D" w:rsidRPr="008F0FBA" w:rsidRDefault="0082613D" w:rsidP="00B032DE">
      <w:r w:rsidRPr="008F0FBA">
        <w:t xml:space="preserve">Сейчас особое внимание уделяется художественно-эстетическому развитию детей, поскольку оно является составляющей самопознания и последующего самоопределения ребенка. </w:t>
      </w:r>
    </w:p>
    <w:p w:rsidR="0082613D" w:rsidRPr="008F0FBA" w:rsidRDefault="0082613D" w:rsidP="00B032DE">
      <w:r w:rsidRPr="008F0FBA">
        <w:lastRenderedPageBreak/>
        <w:t xml:space="preserve">Художественно-эстетическое развитие способствует обогащению эмоциональной сферы ребенка, активизирует творческую деятельность, повышает познавательную активность детей и т. п. </w:t>
      </w:r>
    </w:p>
    <w:p w:rsidR="0082613D" w:rsidRPr="008F0FBA" w:rsidRDefault="0082613D" w:rsidP="00B032DE">
      <w:r w:rsidRPr="008F0FBA">
        <w:t xml:space="preserve">На протяжении многих лет такое воспитание связывают с изобразительной, музыкальной, литературной деятельностью. Подробнее рассмотрим литературную деятельность, а именно особенности восприятия детьми дошкольного возраста художественных произведений. </w:t>
      </w:r>
    </w:p>
    <w:p w:rsidR="0082613D" w:rsidRPr="008F0FBA" w:rsidRDefault="0082613D" w:rsidP="00B032DE">
      <w:r w:rsidRPr="008F0FBA">
        <w:t xml:space="preserve">Как отмечает Л.М. Гурович, задача детского сада заключается в подготовке к долгосрочному литературному образованию, которое начинается в школе. Детский сад может дать обширный литературный багаж, начитанность, так как в дошкольном детстве ребенок знакомится с разнообразием фольклорных жанров. </w:t>
      </w:r>
    </w:p>
    <w:p w:rsidR="0082613D" w:rsidRPr="008F0FBA" w:rsidRDefault="0082613D" w:rsidP="00B032DE">
      <w:r w:rsidRPr="008F0FBA">
        <w:t xml:space="preserve">Однако готовность к восприятию художественных произведений не может появиться у детей сама собой, она проявляется в условиях воспитания и обучения в ДОО [2]. </w:t>
      </w:r>
    </w:p>
    <w:p w:rsidR="0082613D" w:rsidRPr="008F0FBA" w:rsidRDefault="0082613D" w:rsidP="00B032DE">
      <w:r w:rsidRPr="008F0FBA">
        <w:t>Эстетика рассматрива</w:t>
      </w:r>
      <w:r w:rsidR="00781DBE" w:rsidRPr="008F0FBA">
        <w:t>ет</w:t>
      </w:r>
      <w:r w:rsidRPr="008F0FBA">
        <w:t xml:space="preserve"> восприятие любого искусства как сложный творческий процесс. Выдающийся педагог и методист Е.А. </w:t>
      </w:r>
      <w:proofErr w:type="spellStart"/>
      <w:r w:rsidRPr="008F0FBA">
        <w:t>Флерина</w:t>
      </w:r>
      <w:proofErr w:type="spellEnd"/>
      <w:r w:rsidRPr="008F0FBA">
        <w:t xml:space="preserve"> отмечала, что художественные тексты дают ребенку уже готовые языковые формы, образы, определения, которыми ребенок затем оперирует на протяжени</w:t>
      </w:r>
      <w:proofErr w:type="gramStart"/>
      <w:r w:rsidRPr="008F0FBA">
        <w:t>е</w:t>
      </w:r>
      <w:proofErr w:type="gramEnd"/>
      <w:r w:rsidRPr="008F0FBA">
        <w:t xml:space="preserve"> всей жизни. </w:t>
      </w:r>
    </w:p>
    <w:p w:rsidR="0082613D" w:rsidRPr="008F0FBA" w:rsidRDefault="0082613D" w:rsidP="00B032DE">
      <w:r w:rsidRPr="008F0FBA">
        <w:t xml:space="preserve">В каждом возрастном этапе есть свои особенности работы с книгой и с художественным текстом: </w:t>
      </w:r>
    </w:p>
    <w:p w:rsidR="0082613D" w:rsidRPr="008F0FBA" w:rsidRDefault="0082613D" w:rsidP="00B032DE">
      <w:r w:rsidRPr="008F0FBA">
        <w:sym w:font="Symbol" w:char="F02D"/>
      </w:r>
      <w:r w:rsidRPr="008F0FBA">
        <w:t xml:space="preserve"> дети в младшем дошкольном возрасте проводят параллель со своим личным опытом; воспринимают те тексты, где событи</w:t>
      </w:r>
      <w:r w:rsidR="00781DBE" w:rsidRPr="008F0FBA">
        <w:t>я</w:t>
      </w:r>
      <w:r w:rsidRPr="008F0FBA">
        <w:t xml:space="preserve"> идут друг за другом; хотя в центре и стоит главный персонаж, но дети еще не понимают его переживаний, чувств и мотивов; эмоциональное отношение к героям ярко окрашено; </w:t>
      </w:r>
    </w:p>
    <w:p w:rsidR="0082613D" w:rsidRPr="008F0FBA" w:rsidRDefault="0082613D" w:rsidP="00B032DE">
      <w:r w:rsidRPr="008F0FBA">
        <w:sym w:font="Symbol" w:char="F02D"/>
      </w:r>
      <w:r w:rsidRPr="008F0FBA">
        <w:t xml:space="preserve"> в среднем дошкольном возрасте у ребенка уже расширяется и свой собственный и читательский опыт. Дети уже легко устанавливают причинно-</w:t>
      </w:r>
      <w:r w:rsidRPr="008F0FBA">
        <w:lastRenderedPageBreak/>
        <w:t xml:space="preserve">следственные связи и правильно оценивают поступки героев (хороший / плохой); появляется интерес к слову, это проявляется в том, что ребенок неоднократно произносит слово, осмысливает его, пытается применить в речи в какой-либо ситуации; </w:t>
      </w:r>
    </w:p>
    <w:p w:rsidR="0082613D" w:rsidRPr="008F0FBA" w:rsidRDefault="0082613D" w:rsidP="00B032DE">
      <w:r w:rsidRPr="008F0FBA">
        <w:sym w:font="Symbol" w:char="F02D"/>
      </w:r>
      <w:r w:rsidRPr="008F0FBA">
        <w:t xml:space="preserve"> в старшем дошкольном возрасте детей интересует уже мотивы героев. Некоторые могут улавливать скрытое (подтекст); эмоциональное отношение к героям возникает на основе осмысления ребенком всей коллизии произведения и учета всех характеристик героя [1]. </w:t>
      </w:r>
    </w:p>
    <w:p w:rsidR="0082613D" w:rsidRPr="008F0FBA" w:rsidRDefault="0082613D" w:rsidP="00B032DE">
      <w:r w:rsidRPr="008F0FBA">
        <w:t xml:space="preserve">Знание всех этих возрастных особенностей восприятия детьми художественной литературы позволит воспитателю ДОО качественно разработать содержание образовательной области </w:t>
      </w:r>
      <w:r w:rsidR="009D16EB" w:rsidRPr="008F0FBA">
        <w:t>«</w:t>
      </w:r>
      <w:r w:rsidRPr="008F0FBA">
        <w:t>Художественно-эстетическое развитие детей дошкольного возраста</w:t>
      </w:r>
      <w:r w:rsidR="009D16EB" w:rsidRPr="008F0FBA">
        <w:t>»</w:t>
      </w:r>
      <w:r w:rsidRPr="008F0FBA">
        <w:t xml:space="preserve">, </w:t>
      </w:r>
      <w:proofErr w:type="gramStart"/>
      <w:r w:rsidRPr="008F0FBA">
        <w:t>которая</w:t>
      </w:r>
      <w:proofErr w:type="gramEnd"/>
      <w:r w:rsidRPr="008F0FBA">
        <w:t xml:space="preserve"> регламентирована ФГОС ДОО. </w:t>
      </w:r>
    </w:p>
    <w:p w:rsidR="0082613D" w:rsidRPr="008F0FBA" w:rsidRDefault="0082613D" w:rsidP="00B032DE">
      <w:r w:rsidRPr="008F0FBA">
        <w:t>Умение воспринимать художественное литературное произведение дошкольниками, а также осознавать наряду с содержанием и основные элементы художественной выразительности произведения необходимо целенаправленно развивать и воспитывать на протяжени</w:t>
      </w:r>
      <w:r w:rsidR="00AC0750">
        <w:t>и</w:t>
      </w:r>
      <w:r w:rsidRPr="008F0FBA">
        <w:t xml:space="preserve"> всего обучения в ДОО. </w:t>
      </w:r>
    </w:p>
    <w:p w:rsidR="0082613D" w:rsidRPr="008F0FBA" w:rsidRDefault="0082613D" w:rsidP="00B032DE">
      <w:r w:rsidRPr="008F0FBA">
        <w:t xml:space="preserve">Воспитатель должен особое внимание уделять выбору книг. Литературное произведение должно нести познавательные, эстетические и нравственные функции, т. е. оно должно быть средством умственного, нравственного и эстетического воспитания. </w:t>
      </w:r>
    </w:p>
    <w:p w:rsidR="0082613D" w:rsidRPr="008F0FBA" w:rsidRDefault="0082613D" w:rsidP="00B032DE">
      <w:r w:rsidRPr="008F0FBA">
        <w:t xml:space="preserve">Кроме учета возрастных особенностей, надо помнить, что круг детского чтения должны составлять разные жанры: рассказы, сказки, поэмы, стихи, шутки и т. д. Также необходимо следить за выходом новой детской литературы. </w:t>
      </w:r>
    </w:p>
    <w:p w:rsidR="0082613D" w:rsidRPr="008F0FBA" w:rsidRDefault="0082613D" w:rsidP="00B032DE">
      <w:r w:rsidRPr="008F0FBA">
        <w:t xml:space="preserve">Таким образом, при целенаправленном и рациональном педагогическом </w:t>
      </w:r>
      <w:proofErr w:type="gramStart"/>
      <w:r w:rsidRPr="008F0FBA">
        <w:t>руководстве</w:t>
      </w:r>
      <w:proofErr w:type="gramEnd"/>
      <w:r w:rsidRPr="008F0FBA">
        <w:t xml:space="preserve"> возможно научить детей воспринимать содержание литературного произведения, обращать их внимание на детали и художественный язык, его особенности в разных жанрах [2]. </w:t>
      </w:r>
    </w:p>
    <w:p w:rsidR="0082613D" w:rsidRPr="008F0FBA" w:rsidRDefault="0082613D" w:rsidP="00B032DE">
      <w:r w:rsidRPr="008F0FBA">
        <w:lastRenderedPageBreak/>
        <w:t>Самы</w:t>
      </w:r>
      <w:r w:rsidR="00781DBE" w:rsidRPr="008F0FBA">
        <w:t>ми</w:t>
      </w:r>
      <w:r w:rsidRPr="008F0FBA">
        <w:t xml:space="preserve"> важны</w:t>
      </w:r>
      <w:r w:rsidR="00781DBE" w:rsidRPr="008F0FBA">
        <w:t>ми</w:t>
      </w:r>
      <w:r w:rsidRPr="008F0FBA">
        <w:t xml:space="preserve"> качества</w:t>
      </w:r>
      <w:r w:rsidR="00781DBE" w:rsidRPr="008F0FBA">
        <w:t>ми</w:t>
      </w:r>
      <w:r w:rsidRPr="008F0FBA">
        <w:t xml:space="preserve">, которые необходимо развивать у ребенка дошкольного возраста при работе в образовательной области </w:t>
      </w:r>
      <w:r w:rsidR="009D16EB" w:rsidRPr="008F0FBA">
        <w:t>«</w:t>
      </w:r>
      <w:r w:rsidRPr="008F0FBA">
        <w:t>Художественно-эстетическое развитие</w:t>
      </w:r>
      <w:r w:rsidR="009D16EB" w:rsidRPr="008F0FBA">
        <w:t>»</w:t>
      </w:r>
      <w:r w:rsidRPr="008F0FBA">
        <w:t xml:space="preserve"> являются: развитие восприят</w:t>
      </w:r>
      <w:r w:rsidR="006C736E" w:rsidRPr="008F0FBA">
        <w:t>ия художественных произведений</w:t>
      </w:r>
      <w:r w:rsidRPr="008F0FBA">
        <w:t xml:space="preserve"> [3].</w:t>
      </w:r>
    </w:p>
    <w:p w:rsidR="0082613D" w:rsidRPr="008F0FBA" w:rsidRDefault="0082613D" w:rsidP="00B032DE"/>
    <w:p w:rsidR="00B032DE" w:rsidRPr="008F0FBA" w:rsidRDefault="00B032DE" w:rsidP="0082613D">
      <w:pPr>
        <w:pStyle w:val="2"/>
      </w:pPr>
      <w:bookmarkStart w:id="12" w:name="_Toc9886554"/>
      <w:bookmarkStart w:id="13" w:name="_Toc9887571"/>
      <w:bookmarkStart w:id="14" w:name="_Toc9887820"/>
      <w:r w:rsidRPr="008F0FBA">
        <w:t>1.3</w:t>
      </w:r>
      <w:r w:rsidR="0031439A">
        <w:t xml:space="preserve">. </w:t>
      </w:r>
      <w:r w:rsidRPr="008F0FBA">
        <w:t>Педагогические условия формирования читательского интереса у детей старшего дошкольного возраста</w:t>
      </w:r>
      <w:bookmarkEnd w:id="12"/>
      <w:bookmarkEnd w:id="13"/>
      <w:bookmarkEnd w:id="14"/>
    </w:p>
    <w:p w:rsidR="00BB74DD" w:rsidRPr="008F0FBA" w:rsidRDefault="00BB74DD" w:rsidP="00B032DE"/>
    <w:p w:rsidR="00E47C23" w:rsidRPr="008F0FBA" w:rsidRDefault="00E47C23" w:rsidP="00B032DE">
      <w:r w:rsidRPr="008F0FBA">
        <w:t>Рассмотрим такое понятие</w:t>
      </w:r>
      <w:r w:rsidR="00781DBE" w:rsidRPr="008F0FBA">
        <w:t>,</w:t>
      </w:r>
      <w:r w:rsidRPr="008F0FBA">
        <w:t xml:space="preserve"> как условие. В философском словаре понятие </w:t>
      </w:r>
      <w:r w:rsidR="009D16EB" w:rsidRPr="008F0FBA">
        <w:t>«</w:t>
      </w:r>
      <w:r w:rsidRPr="008F0FBA">
        <w:t>условие</w:t>
      </w:r>
      <w:r w:rsidR="009D16EB" w:rsidRPr="008F0FBA">
        <w:t>»</w:t>
      </w:r>
      <w:r w:rsidRPr="008F0FBA">
        <w:t xml:space="preserve"> рассматривается как </w:t>
      </w:r>
      <w:r w:rsidR="009D16EB" w:rsidRPr="008F0FBA">
        <w:t>«</w:t>
      </w:r>
      <w:r w:rsidRPr="008F0FBA">
        <w:t>категория, выражающая отношение предмета к окружающим его явлениям, без которых этот предмет существовать не может. Сам предмет выступает как нечто обусловленное, а условие – как относительно внешнее предмету многообразие объективного мира. Условия представляют ту среду, обстановку, в которой последние возникают, существуют и развиваются</w:t>
      </w:r>
      <w:r w:rsidR="009D16EB" w:rsidRPr="008F0FBA">
        <w:t>»</w:t>
      </w:r>
      <w:r w:rsidRPr="008F0FBA">
        <w:t xml:space="preserve"> [</w:t>
      </w:r>
      <w:r w:rsidR="00350539" w:rsidRPr="00350539">
        <w:t>10</w:t>
      </w:r>
      <w:r w:rsidRPr="008F0FBA">
        <w:t xml:space="preserve">, с. 118]. </w:t>
      </w:r>
    </w:p>
    <w:p w:rsidR="00E47C23" w:rsidRPr="008F0FBA" w:rsidRDefault="00E47C23" w:rsidP="00B032DE">
      <w:r w:rsidRPr="008F0FBA">
        <w:t xml:space="preserve">Основным условием для реализации основной образовательной программы дошкольного образования в соответствии с Федеральным государственным образовательным стандартом дошкольного образования являются: психолого-педагогические, материально-технические, кадровые, финансовые условия и развивающая предметно-пространственная среда. </w:t>
      </w:r>
    </w:p>
    <w:p w:rsidR="00E47C23" w:rsidRPr="008F0FBA" w:rsidRDefault="00E47C23" w:rsidP="00B032DE">
      <w:r w:rsidRPr="008F0FBA">
        <w:t xml:space="preserve">Развитее интереса у детей к книге и чтению является одной из главных задач дошкольного образования. Начинать этот процесс надо с раннего детства. Он требует кропотливой работы от педагогов. Ребенок дошкольного возраста должен общаться с книгой ежедневно в домашней обстановке, а в условиях дошкольного образовательного учреждения постоянно [4, </w:t>
      </w:r>
      <w:r w:rsidR="0031439A">
        <w:t xml:space="preserve">c. </w:t>
      </w:r>
      <w:r w:rsidRPr="008F0FBA">
        <w:t xml:space="preserve">151]. </w:t>
      </w:r>
    </w:p>
    <w:p w:rsidR="00E47C23" w:rsidRPr="008F0FBA" w:rsidRDefault="00E47C23" w:rsidP="00B032DE">
      <w:r w:rsidRPr="008F0FBA">
        <w:t>Одним из главных условий в развитии интереса к детской книге у детей является предметно-пространственная развивающая среда и квалифицированные педагоги. Психолого-педагогически</w:t>
      </w:r>
      <w:r w:rsidR="000850FC" w:rsidRPr="008F0FBA">
        <w:t>е условия</w:t>
      </w:r>
      <w:r w:rsidRPr="008F0FBA">
        <w:t xml:space="preserve"> и требования к кадрам предусматривают ряд компетенций педагога. Вовлечение детей в разные формы деятельности, развитие любознательности </w:t>
      </w:r>
      <w:r w:rsidRPr="008F0FBA">
        <w:lastRenderedPageBreak/>
        <w:t>детей, интереса ребенка к собственной активности. Для каждого конкретного ребенка, педагог должен уметь выбрать формы педагогической поддержки, что в Федеральном государственном образовательном ста</w:t>
      </w:r>
      <w:r w:rsidR="000850FC" w:rsidRPr="008F0FBA">
        <w:t xml:space="preserve">ндарте дошкольного образования </w:t>
      </w:r>
      <w:r w:rsidRPr="008F0FBA">
        <w:t xml:space="preserve">определено как индивидуальный подход и </w:t>
      </w:r>
      <w:r w:rsidR="009D16EB" w:rsidRPr="008F0FBA">
        <w:t>«</w:t>
      </w:r>
      <w:r w:rsidRPr="008F0FBA">
        <w:t>обеспечения равных возможностей полноценного разв</w:t>
      </w:r>
      <w:r w:rsidR="000850FC" w:rsidRPr="008F0FBA">
        <w:t>ития каждого ребенка</w:t>
      </w:r>
      <w:r w:rsidR="009D16EB" w:rsidRPr="008F0FBA">
        <w:t>»</w:t>
      </w:r>
      <w:r w:rsidR="000850FC" w:rsidRPr="008F0FBA">
        <w:t xml:space="preserve"> [</w:t>
      </w:r>
      <w:r w:rsidR="00350539" w:rsidRPr="00350539">
        <w:t>11</w:t>
      </w:r>
      <w:r w:rsidR="000850FC" w:rsidRPr="008F0FBA">
        <w:t>]. Так</w:t>
      </w:r>
      <w:r w:rsidRPr="008F0FBA">
        <w:t>же педагог должен уметь грамотно организовать предметно-про</w:t>
      </w:r>
      <w:r w:rsidR="000850FC" w:rsidRPr="008F0FBA">
        <w:t>странственную развивающую среду</w:t>
      </w:r>
      <w:r w:rsidRPr="008F0FBA">
        <w:t xml:space="preserve"> в соответствии с </w:t>
      </w:r>
      <w:r w:rsidR="00192638" w:rsidRPr="008F0FBA">
        <w:t xml:space="preserve">Федеральным </w:t>
      </w:r>
      <w:r w:rsidRPr="008F0FBA">
        <w:t xml:space="preserve">государственным образовательным стандартом дошкольного образования и общеобразовательной программой дошкольной образовательной организации и создать условия для свободной детской игры. </w:t>
      </w:r>
    </w:p>
    <w:p w:rsidR="00E47C23" w:rsidRPr="008F0FBA" w:rsidRDefault="00E47C23" w:rsidP="00B032DE">
      <w:r w:rsidRPr="008F0FBA">
        <w:t xml:space="preserve">Предметно-пространственная развивающая среда создается педагогами для развития индивидуальности каждого ребенка, с учетом его возможностей, уровня активности и интересов. Для выполнения этой задачи предметно-пространственная развивающая среда должна быть: </w:t>
      </w:r>
    </w:p>
    <w:p w:rsidR="00E47C23" w:rsidRPr="008F0FBA" w:rsidRDefault="00E47C23" w:rsidP="00B032DE">
      <w:r w:rsidRPr="008F0FBA">
        <w:t xml:space="preserve">- содержательно-насыщенной; </w:t>
      </w:r>
    </w:p>
    <w:p w:rsidR="00E47C23" w:rsidRPr="008F0FBA" w:rsidRDefault="00E47C23" w:rsidP="00B032DE">
      <w:r w:rsidRPr="008F0FBA">
        <w:t xml:space="preserve">- трансформируемой; </w:t>
      </w:r>
    </w:p>
    <w:p w:rsidR="00E47C23" w:rsidRPr="008F0FBA" w:rsidRDefault="00E47C23" w:rsidP="00B032DE">
      <w:r w:rsidRPr="008F0FBA">
        <w:t xml:space="preserve">- полифункциональной; </w:t>
      </w:r>
    </w:p>
    <w:p w:rsidR="00E47C23" w:rsidRPr="008F0FBA" w:rsidRDefault="00E47C23" w:rsidP="00B032DE">
      <w:r w:rsidRPr="008F0FBA">
        <w:t xml:space="preserve">- доступной; </w:t>
      </w:r>
    </w:p>
    <w:p w:rsidR="00E47C23" w:rsidRPr="008F0FBA" w:rsidRDefault="00E47C23" w:rsidP="00B032DE">
      <w:r w:rsidRPr="008F0FBA">
        <w:t>- безопасной [</w:t>
      </w:r>
      <w:r w:rsidR="00350539" w:rsidRPr="00862240">
        <w:t>13</w:t>
      </w:r>
      <w:r w:rsidRPr="008F0FBA">
        <w:t xml:space="preserve">]. </w:t>
      </w:r>
    </w:p>
    <w:p w:rsidR="00E47C23" w:rsidRPr="008F0FBA" w:rsidRDefault="00E47C23" w:rsidP="00B032DE">
      <w:r w:rsidRPr="008F0FBA">
        <w:t>В группе детского сада создается книжный уголок с целью формирования у детей интереса к художественной литературе и воспитанию бережного отношения к книге.</w:t>
      </w:r>
      <w:r w:rsidR="000850FC" w:rsidRPr="008F0FBA">
        <w:t xml:space="preserve"> Располагается книжный </w:t>
      </w:r>
      <w:proofErr w:type="spellStart"/>
      <w:r w:rsidR="008F0FBA" w:rsidRPr="008F0FBA">
        <w:t>центр</w:t>
      </w:r>
      <w:r w:rsidRPr="008F0FBA">
        <w:t>на</w:t>
      </w:r>
      <w:proofErr w:type="spellEnd"/>
      <w:r w:rsidRPr="008F0FBA">
        <w:t xml:space="preserve"> </w:t>
      </w:r>
      <w:proofErr w:type="gramStart"/>
      <w:r w:rsidRPr="008F0FBA">
        <w:t>уровне</w:t>
      </w:r>
      <w:proofErr w:type="gramEnd"/>
      <w:r w:rsidRPr="008F0FBA">
        <w:t xml:space="preserve"> роста детей и по мере их подрастания уголок регулируется. Литературу для уголка подбирают соответственно возрастным особенностям и потребностям детей [</w:t>
      </w:r>
      <w:r w:rsidR="00350539" w:rsidRPr="00350539">
        <w:t>20</w:t>
      </w:r>
      <w:r w:rsidRPr="008F0FBA">
        <w:t xml:space="preserve">]. </w:t>
      </w:r>
    </w:p>
    <w:p w:rsidR="00E47C23" w:rsidRPr="008F0FBA" w:rsidRDefault="00E47C23" w:rsidP="00B032DE">
      <w:r w:rsidRPr="008F0FBA">
        <w:t xml:space="preserve">Книги должны быть с небольшим количеством текста, крупными красочными иллюстрациями, по несколько экземпляров одного названия. Материалы для ремонта книг лучше хранить рядом. Книги для детей дошкольного возраста должны быть разных жанров. В этом возрасте детей необходимо учить слушать рассказы, стихи, следить за развитием действия в </w:t>
      </w:r>
      <w:r w:rsidRPr="008F0FBA">
        <w:lastRenderedPageBreak/>
        <w:t xml:space="preserve">сказке, сочувствовать положительным героям. Внимание детей обращают на образность языка сказок, рассказов, стихотворений, привлекают детей к повторению запомнившихся отдельных слов, выражений, песенок персонажей [2, с. 237]. Образцы ритмической речи дают народные сказки, песенки, </w:t>
      </w:r>
      <w:proofErr w:type="spellStart"/>
      <w:r w:rsidRPr="008F0FBA">
        <w:t>потешки</w:t>
      </w:r>
      <w:proofErr w:type="spellEnd"/>
      <w:r w:rsidRPr="008F0FBA">
        <w:t>, загадки, они знакомят детей с красочностью и образностью родного языка [</w:t>
      </w:r>
      <w:r w:rsidR="00350539" w:rsidRPr="00350539">
        <w:t>14</w:t>
      </w:r>
      <w:r w:rsidRPr="008F0FBA">
        <w:t xml:space="preserve">, с. 34]. </w:t>
      </w:r>
    </w:p>
    <w:p w:rsidR="00E47C23" w:rsidRPr="008F0FBA" w:rsidRDefault="000850FC" w:rsidP="00B032DE">
      <w:r w:rsidRPr="008F0FBA">
        <w:t xml:space="preserve">Детям очень важно показать </w:t>
      </w:r>
      <w:r w:rsidR="00E47C23" w:rsidRPr="008F0FBA">
        <w:t>множество приятных дел</w:t>
      </w:r>
      <w:r w:rsidRPr="008F0FBA">
        <w:t>,</w:t>
      </w:r>
      <w:r w:rsidR="00E47C23" w:rsidRPr="008F0FBA">
        <w:t xml:space="preserve"> связанных с чтением: можно читать самим или слушать чтение других, можно читать и обыгрывать произведения. Чтобы ребенок захотел обращаться к книге, надо формировать мотивацию читательской деятельности. </w:t>
      </w:r>
      <w:r w:rsidR="009D16EB" w:rsidRPr="008F0FBA">
        <w:t>«</w:t>
      </w:r>
      <w:r w:rsidR="00E47C23" w:rsidRPr="008F0FBA">
        <w:t>Незаинтересованное, но интересное чтение – вот что заставляет любить литературу и что расширяет кругозор человека</w:t>
      </w:r>
      <w:r w:rsidR="009D16EB" w:rsidRPr="008F0FBA">
        <w:t>»</w:t>
      </w:r>
      <w:r w:rsidR="00E47C23" w:rsidRPr="008F0FBA">
        <w:t xml:space="preserve"> [25, с. 47]. </w:t>
      </w:r>
    </w:p>
    <w:p w:rsidR="006C736E" w:rsidRPr="008F0FBA" w:rsidRDefault="006C736E" w:rsidP="00B032DE"/>
    <w:p w:rsidR="000850FC" w:rsidRPr="008F0FBA" w:rsidRDefault="000850FC" w:rsidP="000C1DBD">
      <w:pPr>
        <w:pStyle w:val="2"/>
      </w:pPr>
      <w:bookmarkStart w:id="15" w:name="_Toc9886555"/>
      <w:bookmarkStart w:id="16" w:name="_Toc9887572"/>
      <w:bookmarkStart w:id="17" w:name="_Toc9887821"/>
      <w:r w:rsidRPr="008F0FBA">
        <w:t>1.4</w:t>
      </w:r>
      <w:r w:rsidR="0031439A">
        <w:t>.</w:t>
      </w:r>
      <w:r w:rsidRPr="008F0FBA">
        <w:t xml:space="preserve"> Отбор </w:t>
      </w:r>
      <w:r w:rsidR="000C1DBD" w:rsidRPr="008F0FBA">
        <w:t>художественных произведений для чтения детям</w:t>
      </w:r>
      <w:bookmarkEnd w:id="15"/>
      <w:bookmarkEnd w:id="16"/>
      <w:bookmarkEnd w:id="17"/>
    </w:p>
    <w:p w:rsidR="008F0FBA" w:rsidRPr="008F0FBA" w:rsidRDefault="008F0FBA" w:rsidP="00B032DE"/>
    <w:p w:rsidR="00E47C23" w:rsidRPr="008F0FBA" w:rsidRDefault="00E47C23" w:rsidP="00B032DE">
      <w:r w:rsidRPr="008F0FBA">
        <w:t xml:space="preserve">Развивать интерес и любовь к книге, воспитывать будущих читателей помогают формы работы по ознакомлению детей с художественной литературой вне занятий. Развитие и совершенствование способностей к пониманию литературных произведений и формирование интереса и любви к книге, происходит в течение всего периода детства. </w:t>
      </w:r>
    </w:p>
    <w:p w:rsidR="00E47C23" w:rsidRPr="008F0FBA" w:rsidRDefault="00E47C23" w:rsidP="00B032DE">
      <w:r w:rsidRPr="008F0FBA">
        <w:t xml:space="preserve">В старшем возрасте начинается новая стадия в литературном развитии ребенка. Он приобретает способность понимать текст без помощи иллюстраций. Дети уже способны понимать в книге такие события, каких не было в их собственном опыте. У ребенка формируются умения воспринимать литературное произведение в единстве содержания и формы, осмысливать словесный образ, относиться к нему как к авторскому приему. Возникает также умение не только замечать выразительное, яркое слово, но и осознавать его роль в тексте. </w:t>
      </w:r>
    </w:p>
    <w:p w:rsidR="00E47C23" w:rsidRPr="008F0FBA" w:rsidRDefault="00E47C23" w:rsidP="00B032DE">
      <w:r w:rsidRPr="008F0FBA">
        <w:lastRenderedPageBreak/>
        <w:t xml:space="preserve">Возможности детей позволяют решать новые, более сложные задачи по формированию эстетического воспитания и понимания произведений художественной литературы. </w:t>
      </w:r>
    </w:p>
    <w:p w:rsidR="00E47C23" w:rsidRPr="008F0FBA" w:rsidRDefault="00E47C23" w:rsidP="00B032DE">
      <w:r w:rsidRPr="008F0FBA">
        <w:t xml:space="preserve">Интеграция учебно-воспитательного процесса является важным условием его эффективности. Восприятие литературы детьми неотделимо от игры, и других видов детской деятельности. Образные впечатления, полученные при прослушивании художественных произведений, закрепляются в игре. Проводить игру можно под музыкальное сопровождение, которое вводит в атмосферу литературных произведений. </w:t>
      </w:r>
    </w:p>
    <w:p w:rsidR="00E47C23" w:rsidRPr="008F0FBA" w:rsidRDefault="00E47C23" w:rsidP="00B032DE">
      <w:r w:rsidRPr="008F0FBA">
        <w:t xml:space="preserve">Читать детям должны не только воспитатели в детском саду, но и родители дома. Семье отводиться ведущая роль в воспитании подрастающего поколения – именно в семье закладываются духовно-нравственные основы личности. И именно семья, по мнению С.А. Денисовой, является той средой, где формируется с раннего детства интерес и любовь к книге [16, с. 31]. </w:t>
      </w:r>
    </w:p>
    <w:p w:rsidR="00E47C23" w:rsidRPr="008F0FBA" w:rsidRDefault="00E47C23" w:rsidP="00B032DE">
      <w:r w:rsidRPr="008F0FBA">
        <w:t>Именно в семье зарождается привычка к чтению. Хорошая книга в руках родителей и их детей – добрый знак того, что в этой семье будут царить читательская атмосфера, духовные единства. В семье формируется личность ребенка, его изначальное отношение к различным видам деятельности, в том числе и к чтению [</w:t>
      </w:r>
      <w:r w:rsidR="00350539" w:rsidRPr="0026685A">
        <w:t>15</w:t>
      </w:r>
      <w:r w:rsidRPr="008F0FBA">
        <w:t xml:space="preserve">, с. 391]. Сближает и помогает лучше усваивать содержание произведения совместные чтения детей и родителей, необходимые для развития интереса и любви к книгам. </w:t>
      </w:r>
    </w:p>
    <w:p w:rsidR="00E47C23" w:rsidRPr="008F0FBA" w:rsidRDefault="00E47C23" w:rsidP="00B032DE">
      <w:r w:rsidRPr="008F0FBA">
        <w:t>Начальный этап пр</w:t>
      </w:r>
      <w:r w:rsidR="0095707B">
        <w:t xml:space="preserve">иобщения детей к чтению, чтение, </w:t>
      </w:r>
      <w:r w:rsidRPr="008F0FBA">
        <w:t xml:space="preserve">слушание литературных произведений. Рассматривая вместе </w:t>
      </w:r>
      <w:proofErr w:type="gramStart"/>
      <w:r w:rsidRPr="008F0FBA">
        <w:t>со</w:t>
      </w:r>
      <w:proofErr w:type="gramEnd"/>
      <w:r w:rsidRPr="008F0FBA">
        <w:t xml:space="preserve"> взрослыми иллюстрации и слушая чтение, ребенок активно думает, переживает за героев, предвосхищает события, устанавливает связи своего опыта с опытом других. Взрослых и детей сближает совместное чтение, оно стимулирует и наполняет содержанием редкие и радостные минуты духовного общения, воспитывает в ребенке доброе и любящее сердце [</w:t>
      </w:r>
      <w:r w:rsidR="00350539" w:rsidRPr="00350539">
        <w:t>30</w:t>
      </w:r>
      <w:r w:rsidRPr="008F0FBA">
        <w:t xml:space="preserve">, с. 19]. </w:t>
      </w:r>
    </w:p>
    <w:p w:rsidR="00E47C23" w:rsidRPr="008F0FBA" w:rsidRDefault="00E47C23" w:rsidP="00B032DE">
      <w:r w:rsidRPr="008F0FBA">
        <w:t xml:space="preserve">Для воспитателя и родителей важнейшей задачей становится отбор художественных произведений, помогающих формированию литературного </w:t>
      </w:r>
      <w:r w:rsidRPr="008F0FBA">
        <w:lastRenderedPageBreak/>
        <w:t xml:space="preserve">вкуса у детей. Родителям не всегда просто сориентироваться в обилии книг, предназначенных для детского чтения. Выбирая книгу для детей, необходимо придерживаться следующих правил: </w:t>
      </w:r>
    </w:p>
    <w:p w:rsidR="00E47C23" w:rsidRPr="008F0FBA" w:rsidRDefault="00E47C23" w:rsidP="00B032DE">
      <w:r w:rsidRPr="008F0FBA">
        <w:sym w:font="Symbol" w:char="F02D"/>
      </w:r>
      <w:r w:rsidRPr="008F0FBA">
        <w:t xml:space="preserve"> целесообразность использования данного произведения в детской аудитории; </w:t>
      </w:r>
    </w:p>
    <w:p w:rsidR="00E47C23" w:rsidRPr="008F0FBA" w:rsidRDefault="00E47C23" w:rsidP="00B032DE">
      <w:r w:rsidRPr="008F0FBA">
        <w:sym w:font="Symbol" w:char="F02D"/>
      </w:r>
      <w:r w:rsidRPr="008F0FBA">
        <w:t xml:space="preserve"> принадлежность произведения к подлинному искусству; </w:t>
      </w:r>
    </w:p>
    <w:p w:rsidR="00E47C23" w:rsidRPr="008F0FBA" w:rsidRDefault="00E47C23" w:rsidP="00B032DE">
      <w:r w:rsidRPr="008F0FBA">
        <w:sym w:font="Symbol" w:char="F02D"/>
      </w:r>
      <w:r w:rsidRPr="008F0FBA">
        <w:t xml:space="preserve"> художественность иллюстраций и их соответствие содержанию произведения, предпочтительней издания с иллюстрациями, где изображение животных, людей максимально реалистичны. </w:t>
      </w:r>
    </w:p>
    <w:p w:rsidR="00E47C23" w:rsidRPr="008F0FBA" w:rsidRDefault="00E47C23" w:rsidP="00B032DE">
      <w:r w:rsidRPr="008F0FBA">
        <w:t xml:space="preserve">Для детского чтения подбирают произведения помогающие раскрыть богатство окружающего мира и человеческих отношений, красоту, учат понимать прекрасное, формируют в ребенке собственное мнение. Выбирают те произведения, герои которых близки и понятны детям. При выборе произведений учитываются особенности детей: восприимчивость, стремление подражать полюбившимся героям. </w:t>
      </w:r>
    </w:p>
    <w:p w:rsidR="00E47C23" w:rsidRPr="008F0FBA" w:rsidRDefault="00E47C23" w:rsidP="00B032DE">
      <w:r w:rsidRPr="008F0FBA">
        <w:t>Важным условием развития интереса к книге у детей является работа с родителями, которую проводят в форме тематических собраний, индивидуальных бесед, консультаций, привлечение родителей к участию в мероприятиях, проводимых в дошкольной образовательной организации. Родителя рассказывают о вреде раннего приучения ребенка к телевизору и компьютерным играм, о недопустимости замены ими непосредственного общения ребенка с родителями. Способствовать формированию интереса к книге может организация в группе детского сада заседаний читательского клуба, куда можно будет пригласить родителей и устроить сочинение сказок детьми и родителями [</w:t>
      </w:r>
      <w:r w:rsidR="00350539" w:rsidRPr="00350539">
        <w:t>13</w:t>
      </w:r>
      <w:r w:rsidRPr="008F0FBA">
        <w:t xml:space="preserve">, с. 96]. </w:t>
      </w:r>
    </w:p>
    <w:p w:rsidR="00E47C23" w:rsidRPr="008F0FBA" w:rsidRDefault="00E47C23" w:rsidP="00B032DE">
      <w:r w:rsidRPr="008F0FBA">
        <w:t xml:space="preserve">В группе может быть представлена наглядная информация для родителей о творчестве детских писателей [6, с. 128]. На сайте детского сада размещается постоянно обновляющийся список литературных произведений для домашнего чтения. </w:t>
      </w:r>
    </w:p>
    <w:p w:rsidR="00E47C23" w:rsidRPr="008F0FBA" w:rsidRDefault="00E47C23" w:rsidP="00B032DE">
      <w:r w:rsidRPr="008F0FBA">
        <w:lastRenderedPageBreak/>
        <w:t xml:space="preserve">В период детства происходит активное развитие и совершенствование способностей к восприятию литературных произведений, развитие интереса и любви к книге, ребенок формируется как читатель. Специфика работы с детьми, заключается в том чтобы, формируя новые ценные качества, не погубить уже имеющиеся: творческую активность, не шаблонность восприятия, эмоциональность, искренность, радость и добровольность занятий. </w:t>
      </w:r>
    </w:p>
    <w:p w:rsidR="00E47C23" w:rsidRPr="008F0FBA" w:rsidRDefault="00E47C23" w:rsidP="00B032DE">
      <w:r w:rsidRPr="008F0FBA">
        <w:t xml:space="preserve">При формировании интереса к чтению у дошкольников используются как традиционные, так и инновационные методы и приемы. </w:t>
      </w:r>
    </w:p>
    <w:p w:rsidR="00E47C23" w:rsidRPr="008F0FBA" w:rsidRDefault="00E47C23" w:rsidP="00B032DE">
      <w:r w:rsidRPr="008F0FBA">
        <w:t xml:space="preserve">Чтение или рассказывание воспитателя по книге или наизусть относятся к традиционным методам. Чтение передает мысли писателя, сохраняет язык автора. Эмоциональный контакт с детьми, заинтересованность воспитателя и выразительность, повышают воздействие художественного слова на детей. </w:t>
      </w:r>
    </w:p>
    <w:p w:rsidR="00E47C23" w:rsidRPr="008F0FBA" w:rsidRDefault="00E47C23" w:rsidP="00B032DE">
      <w:r w:rsidRPr="008F0FBA">
        <w:t xml:space="preserve">Повторение чтения является одним из приемов углубляющих понимание содержания. Повторяют чтение отдельных, наиболее значимых частей. Стихи, </w:t>
      </w:r>
      <w:proofErr w:type="spellStart"/>
      <w:r w:rsidRPr="008F0FBA">
        <w:t>потешки</w:t>
      </w:r>
      <w:proofErr w:type="spellEnd"/>
      <w:r w:rsidRPr="008F0FBA">
        <w:t xml:space="preserve">, короткие рассказы повторяются чаще. Знакомые рассказы и сказки дети любят слушать много раз. При повторном чтении важно точно воспроизводить первоначальный текст. </w:t>
      </w:r>
    </w:p>
    <w:p w:rsidR="00E47C23" w:rsidRPr="008F0FBA" w:rsidRDefault="00E47C23" w:rsidP="00B032DE">
      <w:r w:rsidRPr="008F0FBA">
        <w:t xml:space="preserve">1. Чтение или рассказывание одного произведения. </w:t>
      </w:r>
    </w:p>
    <w:p w:rsidR="00E47C23" w:rsidRPr="008F0FBA" w:rsidRDefault="00E47C23" w:rsidP="00B032DE">
      <w:r w:rsidRPr="008F0FBA">
        <w:t xml:space="preserve">2. Чтение нескольких произведений, объединенных общей темой (Чтение стихов и рассказов о зиме, о животных) или единством образов (сказки о лисичке). Объединять можно произведения одного жанра (два рассказа) или несколько жанров сразу (загадка, рассказ, стихотворение) на таких занятиях объединяют новый и уже знакомый материал. </w:t>
      </w:r>
    </w:p>
    <w:p w:rsidR="00E47C23" w:rsidRPr="008F0FBA" w:rsidRDefault="00E47C23" w:rsidP="00B032DE">
      <w:r w:rsidRPr="008F0FBA">
        <w:t xml:space="preserve">3. Объединение произведений, принадлежащих к разным видам искусства: </w:t>
      </w:r>
    </w:p>
    <w:p w:rsidR="00E47C23" w:rsidRPr="008F0FBA" w:rsidRDefault="00E47C23" w:rsidP="00B032DE">
      <w:r w:rsidRPr="008F0FBA">
        <w:sym w:font="Symbol" w:char="F02D"/>
      </w:r>
      <w:r w:rsidRPr="008F0FBA">
        <w:t xml:space="preserve"> чтение литературного произведения и рассматривание репродукций с картины известного художника; </w:t>
      </w:r>
    </w:p>
    <w:p w:rsidR="00E47C23" w:rsidRPr="008F0FBA" w:rsidRDefault="00E47C23" w:rsidP="00B032DE">
      <w:r w:rsidRPr="008F0FBA">
        <w:lastRenderedPageBreak/>
        <w:sym w:font="Symbol" w:char="F02D"/>
      </w:r>
      <w:r w:rsidRPr="008F0FBA">
        <w:t xml:space="preserve"> чтение (поэтического произведения) в сочетании с музыкой. На таких занятиях принимается во внимание сила воздействия произведений на эмоции ребенка, особенности поведения детей, эмоциональную отзывчивость. </w:t>
      </w:r>
    </w:p>
    <w:p w:rsidR="00E47C23" w:rsidRPr="008F0FBA" w:rsidRDefault="00E47C23" w:rsidP="00B032DE">
      <w:r w:rsidRPr="008F0FBA">
        <w:t>4. Чтение и рассказывание с использованием наглядного материала:</w:t>
      </w:r>
    </w:p>
    <w:p w:rsidR="00E47C23" w:rsidRPr="008F0FBA" w:rsidRDefault="00E47C23" w:rsidP="00B032DE">
      <w:r w:rsidRPr="008F0FBA">
        <w:sym w:font="Symbol" w:char="F02D"/>
      </w:r>
      <w:r w:rsidRPr="008F0FBA">
        <w:t xml:space="preserve"> чтение и рассказывание с игрушками; </w:t>
      </w:r>
    </w:p>
    <w:p w:rsidR="00E47C23" w:rsidRPr="008F0FBA" w:rsidRDefault="00E47C23" w:rsidP="00B032DE">
      <w:r w:rsidRPr="008F0FBA">
        <w:sym w:font="Symbol" w:char="F02D"/>
      </w:r>
      <w:r w:rsidRPr="008F0FBA">
        <w:t xml:space="preserve"> настольный театр; </w:t>
      </w:r>
    </w:p>
    <w:p w:rsidR="00E47C23" w:rsidRPr="008F0FBA" w:rsidRDefault="00E47C23" w:rsidP="00B032DE">
      <w:r w:rsidRPr="008F0FBA">
        <w:sym w:font="Symbol" w:char="F02D"/>
      </w:r>
      <w:r w:rsidRPr="008F0FBA">
        <w:t xml:space="preserve"> кукольный и теневой, </w:t>
      </w:r>
      <w:proofErr w:type="spellStart"/>
      <w:r w:rsidRPr="008F0FBA">
        <w:t>фланелеграф</w:t>
      </w:r>
      <w:proofErr w:type="spellEnd"/>
      <w:r w:rsidRPr="008F0FBA">
        <w:t xml:space="preserve">; </w:t>
      </w:r>
    </w:p>
    <w:p w:rsidR="00E47C23" w:rsidRPr="008F0FBA" w:rsidRDefault="00E47C23" w:rsidP="00B032DE">
      <w:r w:rsidRPr="008F0FBA">
        <w:sym w:font="Symbol" w:char="F02D"/>
      </w:r>
      <w:r w:rsidRPr="008F0FBA">
        <w:t xml:space="preserve"> диафильмы, кинофильмы. </w:t>
      </w:r>
    </w:p>
    <w:p w:rsidR="00E47C23" w:rsidRPr="008F0FBA" w:rsidRDefault="00E47C23" w:rsidP="00B032DE">
      <w:r w:rsidRPr="008F0FBA">
        <w:t xml:space="preserve">5. Иллюстративное комментирование при чтении вслух младшим дошкольникам небольших по объему произведений. Методика проведения: взрослый читает вслух художественный текст, дети показывают предметы и героев, изображенных на иллюстрации в книге. </w:t>
      </w:r>
    </w:p>
    <w:p w:rsidR="00E47C23" w:rsidRPr="008F0FBA" w:rsidRDefault="00E47C23" w:rsidP="00B032DE">
      <w:r w:rsidRPr="008F0FBA">
        <w:t xml:space="preserve">6. Иллюстрирование старшими дошкольниками художественных произведений. Такая работа помогает развить литературный вкус, любовь к чтению, творческие способности, воображение и фантазию. </w:t>
      </w:r>
    </w:p>
    <w:p w:rsidR="00E47C23" w:rsidRPr="008F0FBA" w:rsidRDefault="00E47C23" w:rsidP="00B032DE">
      <w:r w:rsidRPr="008F0FBA">
        <w:t>7. Чтение как часть занятия по развитию речи [</w:t>
      </w:r>
      <w:r w:rsidR="00350539" w:rsidRPr="00350539">
        <w:t>21</w:t>
      </w:r>
      <w:r w:rsidRPr="008F0FBA">
        <w:t xml:space="preserve">, с. 148]. </w:t>
      </w:r>
    </w:p>
    <w:p w:rsidR="00E47C23" w:rsidRPr="008F0FBA" w:rsidRDefault="00E47C23" w:rsidP="00B032DE">
      <w:r w:rsidRPr="008F0FBA">
        <w:t xml:space="preserve">При рассказывании и чтении художественных произведений воспитатель использует приемы, которые помогают детям понять и, лучше усвоить текст, дают новые знания об окружающем мире, обогащают речь детей новыми словами и грамматическими формами. </w:t>
      </w:r>
    </w:p>
    <w:p w:rsidR="00E47C23" w:rsidRPr="008F0FBA" w:rsidRDefault="00E47C23" w:rsidP="00B032DE">
      <w:r w:rsidRPr="008F0FBA">
        <w:t xml:space="preserve">Приемы: </w:t>
      </w:r>
    </w:p>
    <w:p w:rsidR="00E47C23" w:rsidRPr="008F0FBA" w:rsidRDefault="00E47C23" w:rsidP="0031439A">
      <w:pPr>
        <w:pStyle w:val="a3"/>
        <w:numPr>
          <w:ilvl w:val="0"/>
          <w:numId w:val="4"/>
        </w:numPr>
        <w:ind w:left="0" w:firstLine="709"/>
      </w:pPr>
      <w:r w:rsidRPr="008F0FBA">
        <w:t>объяснение непонятных слов</w:t>
      </w:r>
      <w:r w:rsidR="000C1DBD" w:rsidRPr="008F0FBA">
        <w:t>,</w:t>
      </w:r>
      <w:r w:rsidR="00231529">
        <w:t xml:space="preserve"> </w:t>
      </w:r>
      <w:r w:rsidR="000C1DBD" w:rsidRPr="008F0FBA">
        <w:t>встретившихся в тексте</w:t>
      </w:r>
      <w:r w:rsidRPr="008F0FBA">
        <w:t>,</w:t>
      </w:r>
      <w:r w:rsidR="000C1DBD" w:rsidRPr="008F0FBA">
        <w:t xml:space="preserve"> детям</w:t>
      </w:r>
      <w:r w:rsidRPr="008F0FBA">
        <w:t xml:space="preserve">; </w:t>
      </w:r>
    </w:p>
    <w:p w:rsidR="00E47C23" w:rsidRPr="008F0FBA" w:rsidRDefault="00E47C23" w:rsidP="0031439A">
      <w:pPr>
        <w:pStyle w:val="a3"/>
        <w:numPr>
          <w:ilvl w:val="0"/>
          <w:numId w:val="4"/>
        </w:numPr>
        <w:ind w:left="0" w:firstLine="709"/>
      </w:pPr>
      <w:r w:rsidRPr="008F0FBA">
        <w:t xml:space="preserve">введение слов – этических оценок поступков героев; </w:t>
      </w:r>
    </w:p>
    <w:p w:rsidR="00E47C23" w:rsidRPr="008F0FBA" w:rsidRDefault="00E47C23" w:rsidP="0031439A">
      <w:pPr>
        <w:pStyle w:val="a3"/>
        <w:numPr>
          <w:ilvl w:val="0"/>
          <w:numId w:val="4"/>
        </w:numPr>
        <w:ind w:left="0" w:firstLine="709"/>
      </w:pPr>
      <w:r w:rsidRPr="008F0FBA">
        <w:t xml:space="preserve">привлечение внимания детей к грамматическим конструкциям текста, замена их синонимическими конструкциями; </w:t>
      </w:r>
    </w:p>
    <w:p w:rsidR="0031439A" w:rsidRDefault="00E47C23" w:rsidP="0031439A">
      <w:pPr>
        <w:pStyle w:val="a3"/>
        <w:numPr>
          <w:ilvl w:val="0"/>
          <w:numId w:val="4"/>
        </w:numPr>
        <w:ind w:left="0" w:firstLine="709"/>
      </w:pPr>
      <w:r w:rsidRPr="008F0FBA">
        <w:t xml:space="preserve">сравнение двух произведений, из которых второе продолжает и уточняет этическую тему, начатую в первом, или противопоставляет </w:t>
      </w:r>
      <w:r w:rsidRPr="008F0FBA">
        <w:lastRenderedPageBreak/>
        <w:t xml:space="preserve">поведение в сходных ситуациях двух героев – положительного и отрицательного. </w:t>
      </w:r>
    </w:p>
    <w:p w:rsidR="00E47C23" w:rsidRPr="008F0FBA" w:rsidRDefault="00E47C23" w:rsidP="00B032DE">
      <w:r w:rsidRPr="008F0FBA">
        <w:t xml:space="preserve">Беседа обязательно сопровождает чтение книг, благодаря беседе дети учатся оценивать поступки персонажей, их мотивы. </w:t>
      </w:r>
    </w:p>
    <w:p w:rsidR="00E47C23" w:rsidRPr="008F0FBA" w:rsidRDefault="00E47C23" w:rsidP="00B032DE">
      <w:r w:rsidRPr="008F0FBA">
        <w:t xml:space="preserve">Беседа – это целенаправленное обсуждение чего-либо, организованный, подготовленный диалог на заранее выбранную тему. Во время беседы педагог помогает детям, добиваться понимания главной идеи произведения, осмыслить отношение к героям. При правильной постановке вопросов у ребенка возникает желание подражать нравственным поступкам героев. </w:t>
      </w:r>
    </w:p>
    <w:p w:rsidR="00E47C23" w:rsidRPr="008F0FBA" w:rsidRDefault="00E47C23" w:rsidP="00B032DE">
      <w:r w:rsidRPr="008F0FBA">
        <w:t xml:space="preserve">Типы беседы: </w:t>
      </w:r>
    </w:p>
    <w:p w:rsidR="00E47C23" w:rsidRPr="008F0FBA" w:rsidRDefault="00E47C23" w:rsidP="00B032DE">
      <w:r w:rsidRPr="008F0FBA">
        <w:sym w:font="Symbol" w:char="F02D"/>
      </w:r>
      <w:r w:rsidRPr="008F0FBA">
        <w:t xml:space="preserve"> Беседа вводная, организует детей на определенный вид деятельности. </w:t>
      </w:r>
    </w:p>
    <w:p w:rsidR="00E47C23" w:rsidRPr="008F0FBA" w:rsidRDefault="00E47C23" w:rsidP="00B032DE">
      <w:r w:rsidRPr="008F0FBA">
        <w:sym w:font="Symbol" w:char="F02D"/>
      </w:r>
      <w:proofErr w:type="gramStart"/>
      <w:r w:rsidRPr="008F0FBA">
        <w:t>Беседа</w:t>
      </w:r>
      <w:proofErr w:type="gramEnd"/>
      <w:r w:rsidRPr="008F0FBA">
        <w:t xml:space="preserve"> сопутствующая деятельности и наблюдениям детей. </w:t>
      </w:r>
    </w:p>
    <w:p w:rsidR="00E47C23" w:rsidRPr="008F0FBA" w:rsidRDefault="00E47C23" w:rsidP="00B032DE">
      <w:r w:rsidRPr="008F0FBA">
        <w:sym w:font="Symbol" w:char="F02D"/>
      </w:r>
      <w:r w:rsidRPr="008F0FBA">
        <w:t xml:space="preserve">Беседа заключительная, уточняющая и расширяющая опыт детей. </w:t>
      </w:r>
    </w:p>
    <w:p w:rsidR="00E47C23" w:rsidRPr="008F0FBA" w:rsidRDefault="00E47C23" w:rsidP="00B032DE">
      <w:r w:rsidRPr="008F0FBA">
        <w:t xml:space="preserve">Вводная беседа является связующим звеном между имеющимся у детей опытом и тем, который они приобретут. Цель беседы – выявить разрозненный опыт и создать интерес к предстоящей деятельности. Сопутствующая беседа проводиться в процессе детской деятельности. Задача педагога – обеспечить понимание произведения и помочь детям пополнить их знания. Обобщающая беседа проводится в процессе детской деятельности. Задача педагога – обеспечить понимание произведения и помочь детям пополнить их знания. Обобщающая беседа является основной в детском саду. Цель обобщающей беседы – систематизировать, уточнить и расширить опыт детей, полученный в процессе деятельности. В беседах должны преобладать такие вопросы, ответ на которые требовал бы мотивации оценок [15, с. 39]. </w:t>
      </w:r>
    </w:p>
    <w:p w:rsidR="00E47C23" w:rsidRPr="008F0FBA" w:rsidRDefault="00E47C23" w:rsidP="00B032DE">
      <w:proofErr w:type="spellStart"/>
      <w:r w:rsidRPr="008F0FBA">
        <w:t>Инсценированние</w:t>
      </w:r>
      <w:proofErr w:type="spellEnd"/>
      <w:r w:rsidRPr="008F0FBA">
        <w:t xml:space="preserve"> и драматизация – разыгрывание по ролям содержания. Это метод вторичного ознакомления с художественным произведением. Существует не</w:t>
      </w:r>
      <w:r w:rsidR="006C736E" w:rsidRPr="008F0FBA">
        <w:t>сколько видов инсценировок: игра-</w:t>
      </w:r>
      <w:r w:rsidRPr="008F0FBA">
        <w:lastRenderedPageBreak/>
        <w:t xml:space="preserve">драматизация, театрализованное выступление детей, кукольный и теневой театры, театр игрушек, настольный картонажный или фанерный театр, </w:t>
      </w:r>
      <w:proofErr w:type="spellStart"/>
      <w:r w:rsidRPr="008F0FBA">
        <w:t>фланелеграф</w:t>
      </w:r>
      <w:proofErr w:type="spellEnd"/>
      <w:r w:rsidRPr="008F0FBA">
        <w:t xml:space="preserve"> и др. Дети могут быть и зрителями, и исполнителями. </w:t>
      </w:r>
    </w:p>
    <w:p w:rsidR="00E47C23" w:rsidRPr="008F0FBA" w:rsidRDefault="000C1DBD" w:rsidP="00B032DE">
      <w:r w:rsidRPr="008F0FBA">
        <w:t>Инновационные методы:</w:t>
      </w:r>
    </w:p>
    <w:p w:rsidR="00E47C23" w:rsidRPr="008F0FBA" w:rsidRDefault="00E47C23" w:rsidP="00B032DE">
      <w:r w:rsidRPr="008F0FBA">
        <w:t xml:space="preserve">Темы проектной деятельности могут быть различны, но объединяются вокруг трех крупных идей: </w:t>
      </w:r>
    </w:p>
    <w:p w:rsidR="00E47C23" w:rsidRPr="008F0FBA" w:rsidRDefault="009D16EB" w:rsidP="00E47C23">
      <w:r w:rsidRPr="008F0FBA">
        <w:t>«</w:t>
      </w:r>
      <w:r w:rsidR="00E47C23" w:rsidRPr="008F0FBA">
        <w:t>Детское книгоиздательство</w:t>
      </w:r>
      <w:r w:rsidRPr="008F0FBA">
        <w:t>»</w:t>
      </w:r>
      <w:r w:rsidR="00E47C23" w:rsidRPr="008F0FBA">
        <w:t xml:space="preserve"> – издание самодельных книжек с рассказами и рисунками к ним, пересказами и творческими рассказами по аналогии со знакомыми текстами; создание тематических журналов и детских энциклопедий. </w:t>
      </w:r>
    </w:p>
    <w:p w:rsidR="00E47C23" w:rsidRPr="008F0FBA" w:rsidRDefault="009D16EB" w:rsidP="00E47C23">
      <w:r w:rsidRPr="008F0FBA">
        <w:t>«</w:t>
      </w:r>
      <w:r w:rsidR="00E47C23" w:rsidRPr="008F0FBA">
        <w:t>Детская библиотека</w:t>
      </w:r>
      <w:r w:rsidRPr="008F0FBA">
        <w:t>»</w:t>
      </w:r>
      <w:r w:rsidR="00E47C23" w:rsidRPr="008F0FBA">
        <w:t xml:space="preserve"> – организация библиотеки из самодельных книжек, оформление и систематизация книг из книжного уголка в группе. </w:t>
      </w:r>
    </w:p>
    <w:p w:rsidR="00E47C23" w:rsidRPr="008F0FBA" w:rsidRDefault="009D16EB" w:rsidP="00E47C23">
      <w:r w:rsidRPr="008F0FBA">
        <w:t>«</w:t>
      </w:r>
      <w:r w:rsidR="00E47C23" w:rsidRPr="008F0FBA">
        <w:t>Выставки книг</w:t>
      </w:r>
      <w:r w:rsidRPr="008F0FBA">
        <w:t>»</w:t>
      </w:r>
      <w:r w:rsidR="00E47C23" w:rsidRPr="008F0FBA">
        <w:t xml:space="preserve"> – подготовка тематических выставок книг для детей разных возрастных групп. </w:t>
      </w:r>
    </w:p>
    <w:p w:rsidR="00E47C23" w:rsidRPr="008F0FBA" w:rsidRDefault="00E47C23" w:rsidP="00E47C23">
      <w:r w:rsidRPr="008F0FBA">
        <w:t xml:space="preserve">Примерно раз в месяц проводятся вечера литературных развлечений, литературных праздников и театрализованных представлений. Тема развлечения зависит от тематики выставки в книжном уголке или определяются занимательными датами </w:t>
      </w:r>
      <w:r w:rsidR="009D16EB" w:rsidRPr="008F0FBA">
        <w:t>«</w:t>
      </w:r>
      <w:r w:rsidRPr="008F0FBA">
        <w:t>календаря праздников</w:t>
      </w:r>
      <w:r w:rsidR="009D16EB" w:rsidRPr="008F0FBA">
        <w:t>»</w:t>
      </w:r>
      <w:r w:rsidRPr="008F0FBA">
        <w:t xml:space="preserve"> и памятными датами жизни писателей и поэтов [</w:t>
      </w:r>
      <w:r w:rsidR="00350539" w:rsidRPr="00350539">
        <w:t>17</w:t>
      </w:r>
      <w:r w:rsidRPr="008F0FBA">
        <w:t xml:space="preserve">]. </w:t>
      </w:r>
    </w:p>
    <w:p w:rsidR="00E47C23" w:rsidRPr="008F0FBA" w:rsidRDefault="00E47C23" w:rsidP="00E47C23">
      <w:r w:rsidRPr="008F0FBA">
        <w:t xml:space="preserve">К инновационным методам работы с художественной литературой можно отнести: </w:t>
      </w:r>
    </w:p>
    <w:p w:rsidR="00E47C23" w:rsidRPr="008F0FBA" w:rsidRDefault="00E47C23" w:rsidP="00E47C23">
      <w:r w:rsidRPr="008F0FBA">
        <w:sym w:font="Symbol" w:char="F02D"/>
      </w:r>
      <w:r w:rsidRPr="008F0FBA">
        <w:t xml:space="preserve"> интегрированные занятия, объединяющие содержание разных образовательных областей </w:t>
      </w:r>
      <w:r w:rsidR="009D16EB" w:rsidRPr="008F0FBA">
        <w:t>«</w:t>
      </w:r>
      <w:r w:rsidRPr="008F0FBA">
        <w:t>Чтение художественной литературы</w:t>
      </w:r>
      <w:r w:rsidR="009D16EB" w:rsidRPr="008F0FBA">
        <w:t>»</w:t>
      </w:r>
      <w:r w:rsidRPr="008F0FBA">
        <w:t xml:space="preserve">, </w:t>
      </w:r>
      <w:r w:rsidR="009D16EB" w:rsidRPr="008F0FBA">
        <w:t>«</w:t>
      </w:r>
      <w:r w:rsidRPr="008F0FBA">
        <w:t>Художественное творчество</w:t>
      </w:r>
      <w:r w:rsidR="009D16EB" w:rsidRPr="008F0FBA">
        <w:t>»</w:t>
      </w:r>
      <w:r w:rsidRPr="008F0FBA">
        <w:t xml:space="preserve"> и др., </w:t>
      </w:r>
    </w:p>
    <w:p w:rsidR="00E47C23" w:rsidRPr="008F0FBA" w:rsidRDefault="00E47C23" w:rsidP="00E47C23">
      <w:r w:rsidRPr="008F0FBA">
        <w:sym w:font="Symbol" w:char="F02D"/>
      </w:r>
      <w:r w:rsidRPr="008F0FBA">
        <w:t xml:space="preserve"> театрализованные представления, поставленные с участием детей по сюжетам рассказов, сказок; </w:t>
      </w:r>
    </w:p>
    <w:p w:rsidR="00E47C23" w:rsidRPr="008F0FBA" w:rsidRDefault="00E47C23" w:rsidP="00E47C23">
      <w:r w:rsidRPr="008F0FBA">
        <w:sym w:font="Symbol" w:char="F02D"/>
      </w:r>
      <w:r w:rsidRPr="008F0FBA">
        <w:t xml:space="preserve"> обсуждение произведений известных художников к сказкам; </w:t>
      </w:r>
    </w:p>
    <w:p w:rsidR="009C4975" w:rsidRPr="008F0FBA" w:rsidRDefault="009C4975" w:rsidP="009C4975">
      <w:r w:rsidRPr="008F0FBA">
        <w:sym w:font="Symbol" w:char="F02D"/>
      </w:r>
      <w:proofErr w:type="spellStart"/>
      <w:r w:rsidRPr="008F0FBA">
        <w:t>сказкотерапия</w:t>
      </w:r>
      <w:proofErr w:type="spellEnd"/>
      <w:r w:rsidRPr="008F0FBA">
        <w:t>;</w:t>
      </w:r>
    </w:p>
    <w:p w:rsidR="00E47C23" w:rsidRPr="008F0FBA" w:rsidRDefault="00E47C23" w:rsidP="00E47C23">
      <w:r w:rsidRPr="008F0FBA">
        <w:lastRenderedPageBreak/>
        <w:sym w:font="Symbol" w:char="F02D"/>
      </w:r>
      <w:r w:rsidR="00231529">
        <w:t xml:space="preserve"> </w:t>
      </w:r>
      <w:r w:rsidR="009D16EB" w:rsidRPr="008F0FBA">
        <w:t>«</w:t>
      </w:r>
      <w:r w:rsidRPr="008F0FBA">
        <w:t>перевирание</w:t>
      </w:r>
      <w:r w:rsidR="009D16EB" w:rsidRPr="008F0FBA">
        <w:t>»</w:t>
      </w:r>
      <w:r w:rsidRPr="008F0FBA">
        <w:t xml:space="preserve"> сказки (детям предлагается вспомнить известную сказку и рассказать ее по-новому, добавить новых персонажей…); </w:t>
      </w:r>
    </w:p>
    <w:p w:rsidR="00E47C23" w:rsidRPr="008F0FBA" w:rsidRDefault="00E47C23" w:rsidP="00E47C23">
      <w:r w:rsidRPr="008F0FBA">
        <w:sym w:font="Symbol" w:char="F02D"/>
      </w:r>
      <w:r w:rsidR="00231529">
        <w:t xml:space="preserve"> </w:t>
      </w:r>
      <w:r w:rsidR="009D16EB" w:rsidRPr="008F0FBA">
        <w:t>«</w:t>
      </w:r>
      <w:r w:rsidRPr="008F0FBA">
        <w:t>салат из сказок</w:t>
      </w:r>
      <w:r w:rsidR="009D16EB" w:rsidRPr="008F0FBA">
        <w:t>»</w:t>
      </w:r>
      <w:r w:rsidRPr="008F0FBA">
        <w:t xml:space="preserve"> (детям предлагается сочинить новую сказку с героями различных произведений); </w:t>
      </w:r>
    </w:p>
    <w:p w:rsidR="00E47C23" w:rsidRPr="008F0FBA" w:rsidRDefault="00E47C23" w:rsidP="00E47C23">
      <w:r w:rsidRPr="008F0FBA">
        <w:sym w:font="Symbol" w:char="F02D"/>
      </w:r>
      <w:r w:rsidRPr="008F0FBA">
        <w:t xml:space="preserve"> проектная деятельность (</w:t>
      </w:r>
      <w:r w:rsidR="009D16EB" w:rsidRPr="008F0FBA">
        <w:t>«</w:t>
      </w:r>
      <w:r w:rsidRPr="008F0FBA">
        <w:t>Игровой проект играем в сказку</w:t>
      </w:r>
      <w:r w:rsidR="009D16EB" w:rsidRPr="008F0FBA">
        <w:t>»</w:t>
      </w:r>
      <w:r w:rsidRPr="008F0FBA">
        <w:t xml:space="preserve">); </w:t>
      </w:r>
    </w:p>
    <w:p w:rsidR="00E47C23" w:rsidRPr="008F0FBA" w:rsidRDefault="00E47C23" w:rsidP="00E47C23">
      <w:r w:rsidRPr="008F0FBA">
        <w:sym w:font="Symbol" w:char="F02D"/>
      </w:r>
      <w:r w:rsidRPr="008F0FBA">
        <w:t xml:space="preserve"> занятия с использованием мультимедийных средств; </w:t>
      </w:r>
    </w:p>
    <w:p w:rsidR="00E47C23" w:rsidRPr="008F0FBA" w:rsidRDefault="00E47C23" w:rsidP="00E47C23">
      <w:r w:rsidRPr="008F0FBA">
        <w:sym w:font="Symbol" w:char="F02D"/>
      </w:r>
      <w:r w:rsidRPr="008F0FBA">
        <w:t xml:space="preserve"> занятие – экскурсии (например </w:t>
      </w:r>
      <w:r w:rsidR="009D16EB" w:rsidRPr="008F0FBA">
        <w:t>«</w:t>
      </w:r>
      <w:r w:rsidR="00AC0750">
        <w:t>Золотая осень в стихах А.С. </w:t>
      </w:r>
      <w:r w:rsidRPr="008F0FBA">
        <w:t>Пушкина</w:t>
      </w:r>
      <w:r w:rsidR="009D16EB" w:rsidRPr="008F0FBA">
        <w:t>»</w:t>
      </w:r>
      <w:r w:rsidRPr="008F0FBA">
        <w:t xml:space="preserve">). </w:t>
      </w:r>
    </w:p>
    <w:p w:rsidR="00E47C23" w:rsidRPr="008F0FBA" w:rsidRDefault="00E47C23" w:rsidP="00E47C23">
      <w:r w:rsidRPr="008F0FBA">
        <w:t xml:space="preserve">Процесс ознакомления дошкольников с художественными произведениями становится более интересным и познавательным при взаимосвязи традиционных и инновационных методов и приемов. </w:t>
      </w:r>
    </w:p>
    <w:p w:rsidR="00E47C23" w:rsidRPr="008F0FBA" w:rsidRDefault="00E47C23" w:rsidP="00E47C23">
      <w:r w:rsidRPr="008F0FBA">
        <w:t>Занятия по ознакомлению с художественными произведениями детей разных возрастных ступеней организуются по-разному:</w:t>
      </w:r>
    </w:p>
    <w:p w:rsidR="00E47C23" w:rsidRPr="008F0FBA" w:rsidRDefault="00E47C23" w:rsidP="00E47C23">
      <w:r w:rsidRPr="008F0FBA">
        <w:sym w:font="Symbol" w:char="F02D"/>
      </w:r>
      <w:r w:rsidRPr="008F0FBA">
        <w:t xml:space="preserve"> с детьми раннего возраста воспитатель работает индивидуально или с группами по 2-6 человек; </w:t>
      </w:r>
    </w:p>
    <w:p w:rsidR="00E47C23" w:rsidRPr="008F0FBA" w:rsidRDefault="00E47C23" w:rsidP="00E47C23">
      <w:r w:rsidRPr="008F0FBA">
        <w:sym w:font="Symbol" w:char="F02D"/>
      </w:r>
      <w:r w:rsidRPr="008F0FBA">
        <w:t xml:space="preserve"> группу детей младшего дошкольного возраста для слушания</w:t>
      </w:r>
      <w:r w:rsidR="00276194">
        <w:t>,</w:t>
      </w:r>
      <w:r w:rsidRPr="008F0FBA">
        <w:t xml:space="preserve"> чтения или рассказа воспитателя необходимо разделить пополам; </w:t>
      </w:r>
    </w:p>
    <w:p w:rsidR="00E47C23" w:rsidRPr="008F0FBA" w:rsidRDefault="00E47C23" w:rsidP="00E47C23">
      <w:r w:rsidRPr="008F0FBA">
        <w:sym w:font="Symbol" w:char="F02D"/>
      </w:r>
      <w:r w:rsidRPr="008F0FBA">
        <w:t xml:space="preserve"> с детьми среднего и старшего дошкольного возраста занимаются одновременно со всей группой. </w:t>
      </w:r>
    </w:p>
    <w:p w:rsidR="00E47C23" w:rsidRPr="008F0FBA" w:rsidRDefault="00E47C23" w:rsidP="00E47C23">
      <w:r w:rsidRPr="008F0FBA">
        <w:t xml:space="preserve">Использование разнообразных методов и приемов работы с детьми при чтении художественных </w:t>
      </w:r>
      <w:proofErr w:type="gramStart"/>
      <w:r w:rsidRPr="008F0FBA">
        <w:t>произведений</w:t>
      </w:r>
      <w:proofErr w:type="gramEnd"/>
      <w:r w:rsidRPr="008F0FBA">
        <w:t xml:space="preserve"> таких как подготовка к восприятию с помощью рассказа отдельных эпизодов из биографии писателя, пересказ занимательного эпизода, прерванного на самом интересном месте, выразительное чтение воспитателя, </w:t>
      </w:r>
      <w:r w:rsidR="009D16EB" w:rsidRPr="008F0FBA">
        <w:t>«</w:t>
      </w:r>
      <w:r w:rsidRPr="008F0FBA">
        <w:t>письмо</w:t>
      </w:r>
      <w:r w:rsidR="009D16EB" w:rsidRPr="008F0FBA">
        <w:t>»</w:t>
      </w:r>
      <w:r w:rsidRPr="008F0FBA">
        <w:t xml:space="preserve">, адресованное детям автором произведения [11, с. 169]. </w:t>
      </w:r>
    </w:p>
    <w:p w:rsidR="00E47C23" w:rsidRPr="008F0FBA" w:rsidRDefault="00E47C23" w:rsidP="00E47C23">
      <w:r w:rsidRPr="008F0FBA">
        <w:t xml:space="preserve">Пересказ детям содержания произведения также имеет особое значение в процессе работы с художественным произведением. При обучении пересказу используются такие приемы обучения пересказу как: обращение к личному опыту детей, показ наглядного материала, создание эмоционального </w:t>
      </w:r>
      <w:r w:rsidRPr="008F0FBA">
        <w:lastRenderedPageBreak/>
        <w:t xml:space="preserve">настроя для предстоящего пересказа, подсказа слова или фразы, пересказ по частям, наводящие вопросы к детям, объяснения. Если в тексте есть диалог, используется пересказ по ролям. </w:t>
      </w:r>
    </w:p>
    <w:p w:rsidR="00E47C23" w:rsidRPr="008F0FBA" w:rsidRDefault="00E47C23" w:rsidP="00E47C23">
      <w:r w:rsidRPr="008F0FBA">
        <w:t xml:space="preserve">Литературные праздники оказывают особое эмоциональное воздействие на детей. Они включают в себя беседы, рассказы, просмотр презентаций, конкурсы, викторины, театрализованные представления. Такие праздники посвящаются определенной теме. </w:t>
      </w:r>
    </w:p>
    <w:p w:rsidR="00E47C23" w:rsidRPr="008F0FBA" w:rsidRDefault="00E47C23" w:rsidP="00E47C23">
      <w:r w:rsidRPr="008F0FBA">
        <w:t xml:space="preserve">Эффективным средством приобщения детей к книге, и чтению являются экскурсии или виртуальные экскурсии в детскую библиотеку. </w:t>
      </w:r>
    </w:p>
    <w:p w:rsidR="00E47C23" w:rsidRPr="008F0FBA" w:rsidRDefault="00E47C23" w:rsidP="00E47C23">
      <w:r w:rsidRPr="008F0FBA">
        <w:t xml:space="preserve">В практической работе в дошкольных образовательных учреждениях получили распространение игры </w:t>
      </w:r>
      <w:r w:rsidR="009D16EB" w:rsidRPr="008F0FBA">
        <w:t>«</w:t>
      </w:r>
      <w:r w:rsidRPr="008F0FBA">
        <w:t>В библиотеку</w:t>
      </w:r>
      <w:r w:rsidR="009D16EB" w:rsidRPr="008F0FBA">
        <w:t>»</w:t>
      </w:r>
      <w:r w:rsidRPr="008F0FBA">
        <w:t xml:space="preserve">, </w:t>
      </w:r>
      <w:r w:rsidR="009D16EB" w:rsidRPr="008F0FBA">
        <w:t>«</w:t>
      </w:r>
      <w:proofErr w:type="spellStart"/>
      <w:r w:rsidRPr="008F0FBA">
        <w:t>Книжкина</w:t>
      </w:r>
      <w:proofErr w:type="spellEnd"/>
      <w:r w:rsidRPr="008F0FBA">
        <w:t xml:space="preserve"> больница</w:t>
      </w:r>
      <w:r w:rsidR="009D16EB" w:rsidRPr="008F0FBA">
        <w:t>»</w:t>
      </w:r>
      <w:r w:rsidRPr="008F0FBA">
        <w:t xml:space="preserve">, ролевые игры по прочитанным книгам и викторины. Также дети отображают свои впечатления о прочитанных книгах в продуктивных видах деятельности – лепке, рисовании, аппликации. </w:t>
      </w:r>
    </w:p>
    <w:p w:rsidR="00E47C23" w:rsidRPr="008F0FBA" w:rsidRDefault="00E47C23" w:rsidP="00E47C23">
      <w:r w:rsidRPr="008F0FBA">
        <w:t xml:space="preserve">Воспитатели и родители должны владеть приемами по формированию у детей интереса к чтению включающие художественное слово в повседневную жизнь ребенка. Например, надевая варежки ребенку на прогулку зимой, можно обыграть стихотворение Н. </w:t>
      </w:r>
      <w:proofErr w:type="spellStart"/>
      <w:r w:rsidRPr="008F0FBA">
        <w:t>Саконской</w:t>
      </w:r>
      <w:proofErr w:type="gramStart"/>
      <w:r w:rsidR="009D16EB" w:rsidRPr="008F0FBA">
        <w:t>«</w:t>
      </w:r>
      <w:r w:rsidRPr="008F0FBA">
        <w:t>Г</w:t>
      </w:r>
      <w:proofErr w:type="gramEnd"/>
      <w:r w:rsidRPr="008F0FBA">
        <w:t>де</w:t>
      </w:r>
      <w:proofErr w:type="spellEnd"/>
      <w:r w:rsidRPr="008F0FBA">
        <w:t xml:space="preserve"> мой пальчик?</w:t>
      </w:r>
      <w:r w:rsidR="009D16EB" w:rsidRPr="008F0FBA">
        <w:t>»</w:t>
      </w:r>
      <w:r w:rsidRPr="008F0FBA">
        <w:t xml:space="preserve">. После дневного пробуждения прочитать стихотворение Е. Благининой </w:t>
      </w:r>
      <w:r w:rsidR="009D16EB" w:rsidRPr="008F0FBA">
        <w:t>«</w:t>
      </w:r>
      <w:r w:rsidRPr="008F0FBA">
        <w:t>Наша Маша рано встала…</w:t>
      </w:r>
      <w:r w:rsidR="009D16EB" w:rsidRPr="008F0FBA">
        <w:t>»</w:t>
      </w:r>
      <w:r w:rsidRPr="008F0FBA">
        <w:t xml:space="preserve"> [13, с. 50]. </w:t>
      </w:r>
    </w:p>
    <w:p w:rsidR="00056EA5" w:rsidRDefault="00E47C23" w:rsidP="00E47C23">
      <w:r w:rsidRPr="008F0FBA">
        <w:t xml:space="preserve">В работе по освоению детьми образовательной области </w:t>
      </w:r>
      <w:r w:rsidR="009D16EB" w:rsidRPr="008F0FBA">
        <w:t>«</w:t>
      </w:r>
      <w:r w:rsidRPr="008F0FBA">
        <w:t>Чтение художественной литературы</w:t>
      </w:r>
      <w:r w:rsidR="009D16EB" w:rsidRPr="008F0FBA">
        <w:t>»</w:t>
      </w:r>
      <w:r w:rsidRPr="008F0FBA">
        <w:t xml:space="preserve"> существует разнообразие как традиционных, так и инновационных форм, методов и приемов приобщения детей дошкольного возраста к книге, чтению.</w:t>
      </w:r>
    </w:p>
    <w:p w:rsidR="00276194" w:rsidRDefault="00276194">
      <w:pPr>
        <w:spacing w:after="200" w:line="276" w:lineRule="auto"/>
        <w:ind w:firstLine="0"/>
        <w:jc w:val="left"/>
      </w:pPr>
    </w:p>
    <w:p w:rsidR="00AC0750" w:rsidRDefault="00AC0750">
      <w:pPr>
        <w:spacing w:after="200" w:line="276" w:lineRule="auto"/>
        <w:ind w:firstLine="0"/>
        <w:jc w:val="left"/>
      </w:pPr>
      <w:r>
        <w:br w:type="page"/>
      </w:r>
    </w:p>
    <w:p w:rsidR="00276194" w:rsidRPr="0031439A" w:rsidRDefault="00276194" w:rsidP="0031439A">
      <w:pPr>
        <w:jc w:val="center"/>
        <w:rPr>
          <w:b/>
        </w:rPr>
      </w:pPr>
      <w:r w:rsidRPr="0031439A">
        <w:rPr>
          <w:b/>
        </w:rPr>
        <w:lastRenderedPageBreak/>
        <w:t xml:space="preserve">Выводы по </w:t>
      </w:r>
      <w:r w:rsidR="0031439A" w:rsidRPr="0031439A">
        <w:rPr>
          <w:b/>
          <w:lang w:val="en-US"/>
        </w:rPr>
        <w:t>I</w:t>
      </w:r>
      <w:r w:rsidRPr="0031439A">
        <w:rPr>
          <w:b/>
        </w:rPr>
        <w:t xml:space="preserve"> главе</w:t>
      </w:r>
    </w:p>
    <w:p w:rsidR="00E47C23" w:rsidRDefault="00E47C23" w:rsidP="00B032DE"/>
    <w:p w:rsidR="0095707B" w:rsidRPr="008F0FBA" w:rsidRDefault="0095707B" w:rsidP="0095707B">
      <w:r>
        <w:t xml:space="preserve">1. </w:t>
      </w:r>
      <w:r w:rsidRPr="008F0FBA">
        <w:t xml:space="preserve">Читательский интерес </w:t>
      </w:r>
      <w:r w:rsidR="0031439A">
        <w:t xml:space="preserve">– </w:t>
      </w:r>
      <w:r>
        <w:t>это</w:t>
      </w:r>
      <w:r w:rsidRPr="008F0FBA">
        <w:t xml:space="preserve"> избирательно-положительное отношение личности к чтению произведений, наделенных значимостью и эмоциональной привлекательностью, так как они удовлетворяют его духовные потребности и психологические особенности. </w:t>
      </w:r>
    </w:p>
    <w:p w:rsidR="0095707B" w:rsidRPr="008F0FBA" w:rsidRDefault="0095707B" w:rsidP="0095707B">
      <w:r>
        <w:t xml:space="preserve">2. </w:t>
      </w:r>
      <w:r w:rsidRPr="008F0FBA">
        <w:t xml:space="preserve">В каждом возрастном этапе есть свои особенности работы с книгой и с художественным текстом: </w:t>
      </w:r>
    </w:p>
    <w:p w:rsidR="0095707B" w:rsidRPr="008F0FBA" w:rsidRDefault="0095707B" w:rsidP="0095707B">
      <w:r w:rsidRPr="008F0FBA">
        <w:sym w:font="Symbol" w:char="F02D"/>
      </w:r>
      <w:r w:rsidRPr="008F0FBA">
        <w:t xml:space="preserve"> дети в младшем дошкольном возрасте проводят параллель со своим личным опытом; воспринимают те тексты, где события идут друг за другом; хотя в центре и стоит главный персонаж</w:t>
      </w:r>
      <w:r>
        <w:t>;</w:t>
      </w:r>
    </w:p>
    <w:p w:rsidR="0095707B" w:rsidRPr="008F0FBA" w:rsidRDefault="0095707B" w:rsidP="0095707B">
      <w:r w:rsidRPr="008F0FBA">
        <w:sym w:font="Symbol" w:char="F02D"/>
      </w:r>
      <w:r w:rsidRPr="008F0FBA">
        <w:t xml:space="preserve"> в среднем дошкольном возрасте у ребенка уже расширяется и свой собственный и читательский опыт</w:t>
      </w:r>
      <w:r>
        <w:t>;</w:t>
      </w:r>
    </w:p>
    <w:p w:rsidR="0095707B" w:rsidRPr="008F0FBA" w:rsidRDefault="0095707B" w:rsidP="0095707B">
      <w:r w:rsidRPr="008F0FBA">
        <w:sym w:font="Symbol" w:char="F02D"/>
      </w:r>
      <w:r w:rsidRPr="008F0FBA">
        <w:t xml:space="preserve"> в старшем дошкольном возрасте детей интересует уже мотивы героев. </w:t>
      </w:r>
    </w:p>
    <w:p w:rsidR="0095707B" w:rsidRPr="008F0FBA" w:rsidRDefault="0095707B" w:rsidP="0095707B">
      <w:r>
        <w:t xml:space="preserve">3. </w:t>
      </w:r>
      <w:r w:rsidRPr="008F0FBA">
        <w:t>Основным</w:t>
      </w:r>
      <w:r>
        <w:t>и</w:t>
      </w:r>
      <w:r w:rsidRPr="008F0FBA">
        <w:t xml:space="preserve"> услови</w:t>
      </w:r>
      <w:r>
        <w:t>я</w:t>
      </w:r>
      <w:r w:rsidRPr="008F0FBA">
        <w:t>м</w:t>
      </w:r>
      <w:r>
        <w:t>и</w:t>
      </w:r>
      <w:r w:rsidRPr="008F0FBA">
        <w:t xml:space="preserve"> для реализации основной образовательной программы дошкольного образования в соответствии с Федеральным государственным образовательным стандартом дошкольного образования являются: психолого-педагогические, материально-технические, кадровые, финансовые условия и развивающая предметно-пространственная среда. </w:t>
      </w:r>
    </w:p>
    <w:p w:rsidR="0095707B" w:rsidRPr="008F0FBA" w:rsidRDefault="0095707B" w:rsidP="0095707B">
      <w:r>
        <w:t xml:space="preserve">4. </w:t>
      </w:r>
      <w:r w:rsidRPr="008F0FBA">
        <w:t xml:space="preserve">Выбирая книгу для детей, необходимо придерживаться следующих правил: </w:t>
      </w:r>
    </w:p>
    <w:p w:rsidR="0095707B" w:rsidRPr="008F0FBA" w:rsidRDefault="0095707B" w:rsidP="0095707B">
      <w:r w:rsidRPr="008F0FBA">
        <w:sym w:font="Symbol" w:char="F02D"/>
      </w:r>
      <w:r w:rsidRPr="008F0FBA">
        <w:t xml:space="preserve"> целесообразность использования данного произведения в детской аудитории; </w:t>
      </w:r>
    </w:p>
    <w:p w:rsidR="0095707B" w:rsidRPr="008F0FBA" w:rsidRDefault="0095707B" w:rsidP="0095707B">
      <w:r w:rsidRPr="008F0FBA">
        <w:sym w:font="Symbol" w:char="F02D"/>
      </w:r>
      <w:r w:rsidRPr="008F0FBA">
        <w:t xml:space="preserve"> принадлежность произведения к подлинному искусству; </w:t>
      </w:r>
    </w:p>
    <w:p w:rsidR="00056EA5" w:rsidRPr="008F0FBA" w:rsidRDefault="0095707B" w:rsidP="0095707B">
      <w:r w:rsidRPr="008F0FBA">
        <w:sym w:font="Symbol" w:char="F02D"/>
      </w:r>
      <w:r w:rsidRPr="008F0FBA">
        <w:t xml:space="preserve"> художественность иллюстраций и их соответствие содержанию произведения, предпочтительней издания с иллюстрациями, где изображение животных, людей максимально реалистичны. </w:t>
      </w:r>
      <w:r w:rsidR="00056EA5" w:rsidRPr="008F0FBA">
        <w:br w:type="page"/>
      </w:r>
    </w:p>
    <w:p w:rsidR="00B032DE" w:rsidRPr="00862240" w:rsidRDefault="006D06EB" w:rsidP="00224C03">
      <w:pPr>
        <w:pStyle w:val="1"/>
      </w:pPr>
      <w:bookmarkStart w:id="18" w:name="_Toc9886556"/>
      <w:bookmarkStart w:id="19" w:name="_Toc9887573"/>
      <w:bookmarkStart w:id="20" w:name="_Toc9887822"/>
      <w:r>
        <w:lastRenderedPageBreak/>
        <w:t xml:space="preserve">ГЛАВА </w:t>
      </w:r>
      <w:r>
        <w:rPr>
          <w:lang w:val="en-US"/>
        </w:rPr>
        <w:t>II</w:t>
      </w:r>
      <w:r w:rsidR="00910671" w:rsidRPr="008F0FBA">
        <w:t>. ОПЫТНО-ЭКСПЕРИМЕНТАЛЬНАЯ РАБОТА ПО ФОРМИРОВАНИЮ ЧИТАТЕЛЬСКОГО ИНТЕРЕСА У ДЕТЕЙ СТАРШЕГО ДОШКОЛЬНОГО ВОЗРАСТА</w:t>
      </w:r>
      <w:bookmarkEnd w:id="18"/>
      <w:bookmarkEnd w:id="19"/>
      <w:bookmarkEnd w:id="20"/>
    </w:p>
    <w:p w:rsidR="0031439A" w:rsidRPr="00862240" w:rsidRDefault="0031439A" w:rsidP="0031439A"/>
    <w:p w:rsidR="00224C03" w:rsidRPr="008F0FBA" w:rsidRDefault="00224C03" w:rsidP="00910671">
      <w:pPr>
        <w:pStyle w:val="2"/>
      </w:pPr>
      <w:bookmarkStart w:id="21" w:name="_Toc9886557"/>
      <w:bookmarkStart w:id="22" w:name="_Toc9887574"/>
      <w:bookmarkStart w:id="23" w:name="_Toc9887823"/>
      <w:r w:rsidRPr="008F0FBA">
        <w:t>2.1</w:t>
      </w:r>
      <w:r w:rsidR="0031439A">
        <w:t>.</w:t>
      </w:r>
      <w:r w:rsidRPr="008F0FBA">
        <w:t xml:space="preserve"> Диагностика </w:t>
      </w:r>
      <w:proofErr w:type="spellStart"/>
      <w:r w:rsidRPr="008F0FBA">
        <w:t>сформированности</w:t>
      </w:r>
      <w:proofErr w:type="spellEnd"/>
      <w:r w:rsidRPr="008F0FBA">
        <w:t xml:space="preserve"> читательского интереса у детей старшего дошкольного возраста</w:t>
      </w:r>
      <w:bookmarkEnd w:id="21"/>
      <w:bookmarkEnd w:id="22"/>
      <w:bookmarkEnd w:id="23"/>
    </w:p>
    <w:p w:rsidR="00224C03" w:rsidRPr="008F0FBA" w:rsidRDefault="00224C03" w:rsidP="00B032DE"/>
    <w:p w:rsidR="007F7748" w:rsidRPr="008F0FBA" w:rsidRDefault="007F7748" w:rsidP="00B032DE">
      <w:r w:rsidRPr="008F0FBA">
        <w:t>Исходя</w:t>
      </w:r>
      <w:r w:rsidR="00276194">
        <w:t xml:space="preserve"> из целей и задач исследования</w:t>
      </w:r>
      <w:r w:rsidRPr="008F0FBA">
        <w:t xml:space="preserve">, мы определили следующую цель констатирующего эксперимента: выявить состояние педагогической практики в реализации выделенных нами психолого-педагогических условий по развитию читательского интереса у детей 6-7 лет. </w:t>
      </w:r>
    </w:p>
    <w:p w:rsidR="007F7748" w:rsidRPr="008F0FBA" w:rsidRDefault="007F7748" w:rsidP="00B032DE">
      <w:r w:rsidRPr="008F0FBA">
        <w:t xml:space="preserve">Диагностическая работа в констатирующем эксперименте осуществлялась по двум направлениям: </w:t>
      </w:r>
    </w:p>
    <w:p w:rsidR="007F7748" w:rsidRPr="008F0FBA" w:rsidRDefault="007F7748" w:rsidP="00B032DE">
      <w:r w:rsidRPr="008F0FBA">
        <w:t xml:space="preserve">1) диагностика детей; </w:t>
      </w:r>
    </w:p>
    <w:p w:rsidR="007F7748" w:rsidRPr="008F0FBA" w:rsidRDefault="007F7748" w:rsidP="00B032DE">
      <w:r w:rsidRPr="008F0FBA">
        <w:t xml:space="preserve">2) изучение особенностей построения образовательного процесса по развитию у детей 6-7 лет читательского интереса. </w:t>
      </w:r>
    </w:p>
    <w:p w:rsidR="007F7748" w:rsidRPr="008F0FBA" w:rsidRDefault="007F7748" w:rsidP="00B032DE">
      <w:r w:rsidRPr="008F0FBA">
        <w:t xml:space="preserve">Рассмотрим каждое направление работы. </w:t>
      </w:r>
    </w:p>
    <w:p w:rsidR="007F7748" w:rsidRPr="008F0FBA" w:rsidRDefault="007F7748" w:rsidP="00B032DE">
      <w:r w:rsidRPr="008F0FBA">
        <w:t xml:space="preserve">Первое направление – диагностика детей – имела целью выявление уровня развития читательского интереса у детей 6-7 лет. </w:t>
      </w:r>
    </w:p>
    <w:p w:rsidR="0031439A" w:rsidRDefault="007F7748" w:rsidP="007802FF">
      <w:pPr>
        <w:rPr>
          <w:b/>
          <w:sz w:val="24"/>
          <w:szCs w:val="24"/>
        </w:rPr>
      </w:pPr>
      <w:r w:rsidRPr="008F0FBA">
        <w:t xml:space="preserve">Анализируя психолого-педагогические </w:t>
      </w:r>
      <w:r w:rsidR="001408B2">
        <w:t xml:space="preserve">исследования О.В. </w:t>
      </w:r>
      <w:proofErr w:type="spellStart"/>
      <w:r w:rsidR="001408B2">
        <w:t>Дыбиной</w:t>
      </w:r>
      <w:proofErr w:type="spellEnd"/>
      <w:r w:rsidR="001408B2">
        <w:t>, А.Ю. </w:t>
      </w:r>
      <w:r w:rsidRPr="008F0FBA">
        <w:t xml:space="preserve">Козловой, Н.Н. </w:t>
      </w:r>
      <w:proofErr w:type="spellStart"/>
      <w:r w:rsidRPr="008F0FBA">
        <w:t>Светловской</w:t>
      </w:r>
      <w:proofErr w:type="spellEnd"/>
      <w:r w:rsidRPr="008F0FBA">
        <w:t xml:space="preserve">, Б.П. Умнова, мы выявили следующие показатели читательского интереса, и определили комплекс диагностических заданий, которые представлены в таблице 1. </w:t>
      </w:r>
    </w:p>
    <w:p w:rsidR="006D06EB" w:rsidRPr="006D06EB" w:rsidRDefault="007F7748" w:rsidP="006D06EB">
      <w:pPr>
        <w:jc w:val="right"/>
        <w:rPr>
          <w:b/>
          <w:sz w:val="24"/>
          <w:szCs w:val="24"/>
        </w:rPr>
      </w:pPr>
      <w:r w:rsidRPr="006D06EB">
        <w:rPr>
          <w:b/>
          <w:sz w:val="24"/>
          <w:szCs w:val="24"/>
        </w:rPr>
        <w:t>Таблица 1</w:t>
      </w:r>
    </w:p>
    <w:p w:rsidR="007F7748" w:rsidRPr="006D06EB" w:rsidRDefault="007F7748" w:rsidP="006D06EB">
      <w:pPr>
        <w:ind w:firstLine="0"/>
        <w:jc w:val="center"/>
        <w:rPr>
          <w:b/>
          <w:i/>
        </w:rPr>
      </w:pPr>
      <w:r w:rsidRPr="006D06EB">
        <w:rPr>
          <w:b/>
          <w:i/>
        </w:rPr>
        <w:t>Диагностическая карта изучения развития ч</w:t>
      </w:r>
      <w:r w:rsidR="0031439A">
        <w:rPr>
          <w:b/>
          <w:i/>
        </w:rPr>
        <w:t>итательского интереса у детей 6</w:t>
      </w:r>
      <w:r w:rsidRPr="006D06EB">
        <w:rPr>
          <w:b/>
          <w:i/>
        </w:rPr>
        <w:t>-7 лет</w:t>
      </w:r>
    </w:p>
    <w:tbl>
      <w:tblPr>
        <w:tblStyle w:val="a5"/>
        <w:tblW w:w="9889" w:type="dxa"/>
        <w:tblLayout w:type="fixed"/>
        <w:tblLook w:val="04A0" w:firstRow="1" w:lastRow="0" w:firstColumn="1" w:lastColumn="0" w:noHBand="0" w:noVBand="1"/>
      </w:tblPr>
      <w:tblGrid>
        <w:gridCol w:w="1809"/>
        <w:gridCol w:w="5103"/>
        <w:gridCol w:w="2977"/>
      </w:tblGrid>
      <w:tr w:rsidR="00F26B65" w:rsidRPr="0031439A" w:rsidTr="004F445E">
        <w:tc>
          <w:tcPr>
            <w:tcW w:w="1809" w:type="dxa"/>
          </w:tcPr>
          <w:p w:rsidR="00F26B65" w:rsidRPr="0031439A" w:rsidRDefault="00F26B65" w:rsidP="0031439A">
            <w:pPr>
              <w:spacing w:line="276" w:lineRule="auto"/>
              <w:ind w:firstLine="0"/>
              <w:jc w:val="center"/>
              <w:rPr>
                <w:b/>
                <w:sz w:val="24"/>
                <w:szCs w:val="24"/>
              </w:rPr>
            </w:pPr>
            <w:r w:rsidRPr="0031439A">
              <w:rPr>
                <w:b/>
                <w:sz w:val="24"/>
                <w:szCs w:val="24"/>
              </w:rPr>
              <w:t>Компоненты</w:t>
            </w:r>
          </w:p>
        </w:tc>
        <w:tc>
          <w:tcPr>
            <w:tcW w:w="5103" w:type="dxa"/>
          </w:tcPr>
          <w:p w:rsidR="00F26B65" w:rsidRPr="0031439A" w:rsidRDefault="00F26B65" w:rsidP="0031439A">
            <w:pPr>
              <w:spacing w:line="276" w:lineRule="auto"/>
              <w:ind w:firstLine="0"/>
              <w:jc w:val="center"/>
              <w:rPr>
                <w:b/>
                <w:sz w:val="24"/>
                <w:szCs w:val="24"/>
              </w:rPr>
            </w:pPr>
            <w:r w:rsidRPr="0031439A">
              <w:rPr>
                <w:b/>
                <w:sz w:val="24"/>
                <w:szCs w:val="24"/>
              </w:rPr>
              <w:t>Показатели</w:t>
            </w:r>
          </w:p>
        </w:tc>
        <w:tc>
          <w:tcPr>
            <w:tcW w:w="2977" w:type="dxa"/>
          </w:tcPr>
          <w:p w:rsidR="00F26B65" w:rsidRPr="0031439A" w:rsidRDefault="00F26B65" w:rsidP="0031439A">
            <w:pPr>
              <w:spacing w:line="276" w:lineRule="auto"/>
              <w:ind w:firstLine="0"/>
              <w:jc w:val="center"/>
              <w:rPr>
                <w:b/>
                <w:sz w:val="24"/>
                <w:szCs w:val="24"/>
              </w:rPr>
            </w:pPr>
            <w:r w:rsidRPr="0031439A">
              <w:rPr>
                <w:b/>
                <w:sz w:val="24"/>
                <w:szCs w:val="24"/>
              </w:rPr>
              <w:t>Диагностические задания</w:t>
            </w:r>
          </w:p>
        </w:tc>
      </w:tr>
      <w:tr w:rsidR="00F26B65" w:rsidRPr="008F0FBA" w:rsidTr="004F445E">
        <w:tc>
          <w:tcPr>
            <w:tcW w:w="1809" w:type="dxa"/>
            <w:vMerge w:val="restart"/>
          </w:tcPr>
          <w:p w:rsidR="00F26B65" w:rsidRPr="008F0FBA" w:rsidRDefault="00F26B65" w:rsidP="00F26B65">
            <w:pPr>
              <w:spacing w:line="276" w:lineRule="auto"/>
              <w:ind w:firstLine="0"/>
              <w:rPr>
                <w:sz w:val="24"/>
                <w:szCs w:val="24"/>
              </w:rPr>
            </w:pPr>
            <w:r w:rsidRPr="008F0FBA">
              <w:rPr>
                <w:sz w:val="24"/>
                <w:szCs w:val="24"/>
              </w:rPr>
              <w:t>1. Мотивационно-ценностный</w:t>
            </w:r>
          </w:p>
        </w:tc>
        <w:tc>
          <w:tcPr>
            <w:tcW w:w="5103" w:type="dxa"/>
          </w:tcPr>
          <w:p w:rsidR="00F26B65" w:rsidRPr="008F0FBA" w:rsidRDefault="00F26B65" w:rsidP="00F26B65">
            <w:pPr>
              <w:spacing w:line="276" w:lineRule="auto"/>
              <w:ind w:firstLine="0"/>
              <w:rPr>
                <w:sz w:val="24"/>
                <w:szCs w:val="24"/>
              </w:rPr>
            </w:pPr>
            <w:r w:rsidRPr="008F0FBA">
              <w:rPr>
                <w:sz w:val="24"/>
                <w:szCs w:val="24"/>
              </w:rPr>
              <w:t>1.1 Проявление положительного отношения к книге, к деятельности читателя</w:t>
            </w:r>
          </w:p>
        </w:tc>
        <w:tc>
          <w:tcPr>
            <w:tcW w:w="2977" w:type="dxa"/>
          </w:tcPr>
          <w:p w:rsidR="00F26B65" w:rsidRPr="008F0FBA" w:rsidRDefault="00F26B65" w:rsidP="00F26B65">
            <w:pPr>
              <w:spacing w:line="276" w:lineRule="auto"/>
              <w:ind w:firstLine="0"/>
              <w:rPr>
                <w:sz w:val="24"/>
                <w:szCs w:val="24"/>
              </w:rPr>
            </w:pPr>
            <w:r w:rsidRPr="008F0FBA">
              <w:rPr>
                <w:sz w:val="24"/>
                <w:szCs w:val="24"/>
              </w:rPr>
              <w:t xml:space="preserve">Беседа </w:t>
            </w:r>
            <w:r w:rsidR="009D16EB" w:rsidRPr="008F0FBA">
              <w:rPr>
                <w:sz w:val="24"/>
                <w:szCs w:val="24"/>
              </w:rPr>
              <w:t>«</w:t>
            </w:r>
            <w:r w:rsidRPr="008F0FBA">
              <w:rPr>
                <w:sz w:val="24"/>
                <w:szCs w:val="24"/>
              </w:rPr>
              <w:t>Моя любимая книга</w:t>
            </w:r>
            <w:r w:rsidR="009D16EB" w:rsidRPr="008F0FBA">
              <w:rPr>
                <w:sz w:val="24"/>
                <w:szCs w:val="24"/>
              </w:rPr>
              <w:t>»</w:t>
            </w:r>
          </w:p>
        </w:tc>
      </w:tr>
      <w:tr w:rsidR="00F26B65" w:rsidRPr="008F0FBA" w:rsidTr="004F445E">
        <w:tc>
          <w:tcPr>
            <w:tcW w:w="1809" w:type="dxa"/>
            <w:vMerge/>
          </w:tcPr>
          <w:p w:rsidR="00F26B65" w:rsidRPr="008F0FBA" w:rsidRDefault="00F26B65" w:rsidP="00F26B65">
            <w:pPr>
              <w:spacing w:line="276" w:lineRule="auto"/>
              <w:ind w:firstLine="0"/>
              <w:rPr>
                <w:sz w:val="24"/>
                <w:szCs w:val="24"/>
              </w:rPr>
            </w:pPr>
          </w:p>
        </w:tc>
        <w:tc>
          <w:tcPr>
            <w:tcW w:w="5103" w:type="dxa"/>
          </w:tcPr>
          <w:p w:rsidR="00F26B65" w:rsidRPr="008F0FBA" w:rsidRDefault="00F26B65" w:rsidP="00F26B65">
            <w:pPr>
              <w:spacing w:line="276" w:lineRule="auto"/>
              <w:ind w:firstLine="0"/>
              <w:rPr>
                <w:sz w:val="24"/>
                <w:szCs w:val="24"/>
              </w:rPr>
            </w:pPr>
            <w:r w:rsidRPr="008F0FBA">
              <w:rPr>
                <w:sz w:val="24"/>
                <w:szCs w:val="24"/>
              </w:rPr>
              <w:t xml:space="preserve">1.2 Проявления желания читать (слушать) </w:t>
            </w:r>
            <w:r w:rsidRPr="008F0FBA">
              <w:rPr>
                <w:sz w:val="24"/>
                <w:szCs w:val="24"/>
              </w:rPr>
              <w:lastRenderedPageBreak/>
              <w:t>книгу (произведение)</w:t>
            </w:r>
          </w:p>
        </w:tc>
        <w:tc>
          <w:tcPr>
            <w:tcW w:w="2977" w:type="dxa"/>
          </w:tcPr>
          <w:p w:rsidR="00F26B65" w:rsidRPr="008F0FBA" w:rsidRDefault="009D16EB" w:rsidP="00F26B65">
            <w:pPr>
              <w:spacing w:line="276" w:lineRule="auto"/>
              <w:ind w:firstLine="0"/>
              <w:rPr>
                <w:sz w:val="24"/>
                <w:szCs w:val="24"/>
              </w:rPr>
            </w:pPr>
            <w:r w:rsidRPr="008F0FBA">
              <w:rPr>
                <w:sz w:val="24"/>
                <w:szCs w:val="24"/>
              </w:rPr>
              <w:lastRenderedPageBreak/>
              <w:t>«</w:t>
            </w:r>
            <w:r w:rsidR="00F26B65" w:rsidRPr="008F0FBA">
              <w:rPr>
                <w:sz w:val="24"/>
                <w:szCs w:val="24"/>
              </w:rPr>
              <w:t>Выбери книгу</w:t>
            </w:r>
            <w:r w:rsidRPr="008F0FBA">
              <w:rPr>
                <w:sz w:val="24"/>
                <w:szCs w:val="24"/>
              </w:rPr>
              <w:t>»</w:t>
            </w:r>
          </w:p>
        </w:tc>
      </w:tr>
      <w:tr w:rsidR="00F26B65" w:rsidRPr="008F0FBA" w:rsidTr="004F445E">
        <w:tc>
          <w:tcPr>
            <w:tcW w:w="1809" w:type="dxa"/>
            <w:vMerge w:val="restart"/>
          </w:tcPr>
          <w:p w:rsidR="00F26B65" w:rsidRPr="008F0FBA" w:rsidRDefault="00F26B65" w:rsidP="00F26B65">
            <w:pPr>
              <w:spacing w:line="276" w:lineRule="auto"/>
              <w:ind w:firstLine="0"/>
              <w:rPr>
                <w:sz w:val="24"/>
                <w:szCs w:val="24"/>
              </w:rPr>
            </w:pPr>
            <w:r w:rsidRPr="008F0FBA">
              <w:rPr>
                <w:sz w:val="24"/>
                <w:szCs w:val="24"/>
              </w:rPr>
              <w:lastRenderedPageBreak/>
              <w:t>2. Интеллектуальный</w:t>
            </w:r>
          </w:p>
        </w:tc>
        <w:tc>
          <w:tcPr>
            <w:tcW w:w="5103" w:type="dxa"/>
          </w:tcPr>
          <w:p w:rsidR="00F26B65" w:rsidRPr="008F0FBA" w:rsidRDefault="00F26B65" w:rsidP="00F26B65">
            <w:pPr>
              <w:spacing w:line="276" w:lineRule="auto"/>
              <w:ind w:firstLine="0"/>
              <w:rPr>
                <w:sz w:val="24"/>
                <w:szCs w:val="24"/>
              </w:rPr>
            </w:pPr>
            <w:r w:rsidRPr="008F0FBA">
              <w:rPr>
                <w:sz w:val="24"/>
                <w:szCs w:val="24"/>
              </w:rPr>
              <w:t>2.1. Наличие сосредоточенности, увлеченности самим процессом слушания чтения книги взрослым</w:t>
            </w:r>
          </w:p>
        </w:tc>
        <w:tc>
          <w:tcPr>
            <w:tcW w:w="2977" w:type="dxa"/>
          </w:tcPr>
          <w:p w:rsidR="00F26B65" w:rsidRPr="008F0FBA" w:rsidRDefault="009D16EB" w:rsidP="00F26B65">
            <w:pPr>
              <w:spacing w:line="276" w:lineRule="auto"/>
              <w:ind w:firstLine="0"/>
              <w:rPr>
                <w:sz w:val="24"/>
                <w:szCs w:val="24"/>
              </w:rPr>
            </w:pPr>
            <w:r w:rsidRPr="008F0FBA">
              <w:rPr>
                <w:sz w:val="24"/>
                <w:szCs w:val="24"/>
              </w:rPr>
              <w:t>«</w:t>
            </w:r>
            <w:r w:rsidR="00F26B65" w:rsidRPr="008F0FBA">
              <w:rPr>
                <w:sz w:val="24"/>
                <w:szCs w:val="24"/>
              </w:rPr>
              <w:t>Мое любимое литературное произведение</w:t>
            </w:r>
            <w:r w:rsidRPr="008F0FBA">
              <w:rPr>
                <w:sz w:val="24"/>
                <w:szCs w:val="24"/>
              </w:rPr>
              <w:t>»</w:t>
            </w:r>
            <w:r w:rsidR="00F26B65" w:rsidRPr="008F0FBA">
              <w:rPr>
                <w:sz w:val="24"/>
                <w:szCs w:val="24"/>
              </w:rPr>
              <w:t xml:space="preserve"> (часть 1)</w:t>
            </w:r>
          </w:p>
        </w:tc>
      </w:tr>
      <w:tr w:rsidR="00F26B65" w:rsidRPr="008F0FBA" w:rsidTr="004F445E">
        <w:tc>
          <w:tcPr>
            <w:tcW w:w="1809" w:type="dxa"/>
            <w:vMerge/>
          </w:tcPr>
          <w:p w:rsidR="00F26B65" w:rsidRPr="008F0FBA" w:rsidRDefault="00F26B65" w:rsidP="00F26B65">
            <w:pPr>
              <w:spacing w:line="276" w:lineRule="auto"/>
              <w:ind w:firstLine="0"/>
              <w:rPr>
                <w:sz w:val="24"/>
                <w:szCs w:val="24"/>
              </w:rPr>
            </w:pPr>
          </w:p>
        </w:tc>
        <w:tc>
          <w:tcPr>
            <w:tcW w:w="5103" w:type="dxa"/>
          </w:tcPr>
          <w:p w:rsidR="00F26B65" w:rsidRPr="008F0FBA" w:rsidRDefault="00F26B65" w:rsidP="00F26B65">
            <w:pPr>
              <w:spacing w:line="276" w:lineRule="auto"/>
              <w:ind w:firstLine="0"/>
              <w:rPr>
                <w:sz w:val="24"/>
                <w:szCs w:val="24"/>
              </w:rPr>
            </w:pPr>
            <w:r w:rsidRPr="008F0FBA">
              <w:rPr>
                <w:sz w:val="24"/>
                <w:szCs w:val="24"/>
              </w:rPr>
              <w:t>2.2. Наличие вопросов о книге, авторах, содержании.</w:t>
            </w:r>
          </w:p>
        </w:tc>
        <w:tc>
          <w:tcPr>
            <w:tcW w:w="2977" w:type="dxa"/>
          </w:tcPr>
          <w:p w:rsidR="00F26B65" w:rsidRPr="008F0FBA" w:rsidRDefault="009D16EB" w:rsidP="00F26B65">
            <w:pPr>
              <w:spacing w:line="276" w:lineRule="auto"/>
              <w:ind w:firstLine="0"/>
              <w:rPr>
                <w:sz w:val="24"/>
                <w:szCs w:val="24"/>
              </w:rPr>
            </w:pPr>
            <w:r w:rsidRPr="008F0FBA">
              <w:rPr>
                <w:sz w:val="24"/>
                <w:szCs w:val="24"/>
              </w:rPr>
              <w:t>«</w:t>
            </w:r>
            <w:r w:rsidR="00F26B65" w:rsidRPr="008F0FBA">
              <w:rPr>
                <w:sz w:val="24"/>
                <w:szCs w:val="24"/>
              </w:rPr>
              <w:t>Мое любимое литературное произведение</w:t>
            </w:r>
            <w:r w:rsidRPr="008F0FBA">
              <w:rPr>
                <w:sz w:val="24"/>
                <w:szCs w:val="24"/>
              </w:rPr>
              <w:t>»</w:t>
            </w:r>
            <w:r w:rsidR="00F26B65" w:rsidRPr="008F0FBA">
              <w:rPr>
                <w:sz w:val="24"/>
                <w:szCs w:val="24"/>
              </w:rPr>
              <w:t xml:space="preserve"> (часть 2)</w:t>
            </w:r>
          </w:p>
        </w:tc>
      </w:tr>
      <w:tr w:rsidR="00F26B65" w:rsidRPr="008F0FBA" w:rsidTr="004F445E">
        <w:tc>
          <w:tcPr>
            <w:tcW w:w="1809" w:type="dxa"/>
            <w:vMerge/>
          </w:tcPr>
          <w:p w:rsidR="00F26B65" w:rsidRPr="008F0FBA" w:rsidRDefault="00F26B65" w:rsidP="00F26B65">
            <w:pPr>
              <w:spacing w:line="276" w:lineRule="auto"/>
              <w:ind w:firstLine="0"/>
              <w:rPr>
                <w:sz w:val="24"/>
                <w:szCs w:val="24"/>
              </w:rPr>
            </w:pPr>
          </w:p>
        </w:tc>
        <w:tc>
          <w:tcPr>
            <w:tcW w:w="5103" w:type="dxa"/>
          </w:tcPr>
          <w:p w:rsidR="00F26B65" w:rsidRPr="008F0FBA" w:rsidRDefault="00F26B65" w:rsidP="00F26B65">
            <w:pPr>
              <w:spacing w:line="276" w:lineRule="auto"/>
              <w:ind w:firstLine="0"/>
              <w:rPr>
                <w:sz w:val="24"/>
                <w:szCs w:val="24"/>
              </w:rPr>
            </w:pPr>
            <w:r w:rsidRPr="008F0FBA">
              <w:rPr>
                <w:sz w:val="24"/>
                <w:szCs w:val="24"/>
              </w:rPr>
              <w:t>2.3. Наличие личных предпочтений к книгам и произведениям</w:t>
            </w:r>
          </w:p>
        </w:tc>
        <w:tc>
          <w:tcPr>
            <w:tcW w:w="2977" w:type="dxa"/>
          </w:tcPr>
          <w:p w:rsidR="00F26B65" w:rsidRPr="008F0FBA" w:rsidRDefault="009D16EB" w:rsidP="00F26B65">
            <w:pPr>
              <w:spacing w:line="276" w:lineRule="auto"/>
              <w:ind w:firstLine="0"/>
              <w:rPr>
                <w:sz w:val="24"/>
                <w:szCs w:val="24"/>
              </w:rPr>
            </w:pPr>
            <w:r w:rsidRPr="008F0FBA">
              <w:rPr>
                <w:sz w:val="24"/>
                <w:szCs w:val="24"/>
              </w:rPr>
              <w:t>«</w:t>
            </w:r>
            <w:r w:rsidR="00F26B65" w:rsidRPr="008F0FBA">
              <w:rPr>
                <w:sz w:val="24"/>
                <w:szCs w:val="24"/>
              </w:rPr>
              <w:t>Мое любимое литературное произведение</w:t>
            </w:r>
            <w:r w:rsidRPr="008F0FBA">
              <w:rPr>
                <w:sz w:val="24"/>
                <w:szCs w:val="24"/>
              </w:rPr>
              <w:t>»</w:t>
            </w:r>
            <w:r w:rsidR="00F26B65" w:rsidRPr="008F0FBA">
              <w:rPr>
                <w:sz w:val="24"/>
                <w:szCs w:val="24"/>
              </w:rPr>
              <w:t xml:space="preserve"> (часть 3)</w:t>
            </w:r>
          </w:p>
        </w:tc>
      </w:tr>
      <w:tr w:rsidR="00F26B65" w:rsidRPr="008F0FBA" w:rsidTr="004F445E">
        <w:tc>
          <w:tcPr>
            <w:tcW w:w="1809" w:type="dxa"/>
            <w:vMerge w:val="restart"/>
          </w:tcPr>
          <w:p w:rsidR="00F26B65" w:rsidRPr="008F0FBA" w:rsidRDefault="00F26B65" w:rsidP="00F26B65">
            <w:pPr>
              <w:spacing w:line="276" w:lineRule="auto"/>
              <w:ind w:firstLine="0"/>
              <w:rPr>
                <w:sz w:val="24"/>
                <w:szCs w:val="24"/>
              </w:rPr>
            </w:pPr>
            <w:r w:rsidRPr="008F0FBA">
              <w:rPr>
                <w:sz w:val="24"/>
                <w:szCs w:val="24"/>
              </w:rPr>
              <w:t>3. Регулятивный</w:t>
            </w:r>
          </w:p>
        </w:tc>
        <w:tc>
          <w:tcPr>
            <w:tcW w:w="5103" w:type="dxa"/>
          </w:tcPr>
          <w:p w:rsidR="00F26B65" w:rsidRPr="008F0FBA" w:rsidRDefault="00F26B65" w:rsidP="00F26B65">
            <w:pPr>
              <w:spacing w:line="276" w:lineRule="auto"/>
              <w:ind w:firstLine="0"/>
              <w:rPr>
                <w:sz w:val="24"/>
                <w:szCs w:val="24"/>
              </w:rPr>
            </w:pPr>
            <w:r w:rsidRPr="008F0FBA">
              <w:rPr>
                <w:sz w:val="24"/>
                <w:szCs w:val="24"/>
              </w:rPr>
              <w:t>3.1. Умение выразить свое отношение, собственное мнение о книге</w:t>
            </w:r>
          </w:p>
        </w:tc>
        <w:tc>
          <w:tcPr>
            <w:tcW w:w="2977" w:type="dxa"/>
          </w:tcPr>
          <w:p w:rsidR="00F26B65" w:rsidRPr="008F0FBA" w:rsidRDefault="009D16EB" w:rsidP="00F26B65">
            <w:pPr>
              <w:spacing w:line="276" w:lineRule="auto"/>
              <w:ind w:firstLine="0"/>
              <w:rPr>
                <w:sz w:val="24"/>
                <w:szCs w:val="24"/>
              </w:rPr>
            </w:pPr>
            <w:r w:rsidRPr="008F0FBA">
              <w:rPr>
                <w:sz w:val="24"/>
                <w:szCs w:val="24"/>
              </w:rPr>
              <w:t>«</w:t>
            </w:r>
            <w:r w:rsidR="00F26B65" w:rsidRPr="008F0FBA">
              <w:rPr>
                <w:sz w:val="24"/>
                <w:szCs w:val="24"/>
              </w:rPr>
              <w:t>Поделись книгой</w:t>
            </w:r>
            <w:r w:rsidRPr="008F0FBA">
              <w:rPr>
                <w:sz w:val="24"/>
                <w:szCs w:val="24"/>
              </w:rPr>
              <w:t>»</w:t>
            </w:r>
          </w:p>
        </w:tc>
      </w:tr>
      <w:tr w:rsidR="00F26B65" w:rsidRPr="008F0FBA" w:rsidTr="004F445E">
        <w:tc>
          <w:tcPr>
            <w:tcW w:w="1809" w:type="dxa"/>
            <w:vMerge/>
          </w:tcPr>
          <w:p w:rsidR="00F26B65" w:rsidRPr="008F0FBA" w:rsidRDefault="00F26B65" w:rsidP="00F26B65">
            <w:pPr>
              <w:spacing w:line="276" w:lineRule="auto"/>
              <w:ind w:firstLine="0"/>
              <w:rPr>
                <w:sz w:val="24"/>
                <w:szCs w:val="24"/>
              </w:rPr>
            </w:pPr>
          </w:p>
        </w:tc>
        <w:tc>
          <w:tcPr>
            <w:tcW w:w="5103" w:type="dxa"/>
          </w:tcPr>
          <w:p w:rsidR="00F26B65" w:rsidRPr="008F0FBA" w:rsidRDefault="00F26B65" w:rsidP="00F26B65">
            <w:pPr>
              <w:spacing w:line="276" w:lineRule="auto"/>
              <w:ind w:firstLine="0"/>
              <w:rPr>
                <w:sz w:val="24"/>
                <w:szCs w:val="24"/>
              </w:rPr>
            </w:pPr>
            <w:r w:rsidRPr="008F0FBA">
              <w:rPr>
                <w:sz w:val="24"/>
                <w:szCs w:val="24"/>
              </w:rPr>
              <w:t>3.2. Умение выразить в разных формах свое отношение читателя к книге, ее содержанию</w:t>
            </w:r>
          </w:p>
        </w:tc>
        <w:tc>
          <w:tcPr>
            <w:tcW w:w="2977" w:type="dxa"/>
          </w:tcPr>
          <w:p w:rsidR="00F26B65" w:rsidRPr="008F0FBA" w:rsidRDefault="009D16EB" w:rsidP="00F26B65">
            <w:pPr>
              <w:spacing w:line="276" w:lineRule="auto"/>
              <w:ind w:firstLine="0"/>
              <w:rPr>
                <w:sz w:val="24"/>
                <w:szCs w:val="24"/>
              </w:rPr>
            </w:pPr>
            <w:r w:rsidRPr="008F0FBA">
              <w:rPr>
                <w:sz w:val="24"/>
                <w:szCs w:val="24"/>
              </w:rPr>
              <w:t>«</w:t>
            </w:r>
            <w:r w:rsidR="00F26B65" w:rsidRPr="008F0FBA">
              <w:rPr>
                <w:sz w:val="24"/>
                <w:szCs w:val="24"/>
              </w:rPr>
              <w:t>Что тебе нравиться в книге</w:t>
            </w:r>
            <w:r w:rsidRPr="008F0FBA">
              <w:rPr>
                <w:sz w:val="24"/>
                <w:szCs w:val="24"/>
              </w:rPr>
              <w:t>»</w:t>
            </w:r>
          </w:p>
        </w:tc>
      </w:tr>
    </w:tbl>
    <w:p w:rsidR="007F7748" w:rsidRPr="008F0FBA" w:rsidRDefault="007F7748" w:rsidP="00B032DE"/>
    <w:p w:rsidR="007F7748" w:rsidRPr="008F0FBA" w:rsidRDefault="007F7748" w:rsidP="00B032DE">
      <w:r w:rsidRPr="008F0FBA">
        <w:t xml:space="preserve">Охарактеризуем диагностические задания и представим результаты диагностики детей. </w:t>
      </w:r>
    </w:p>
    <w:p w:rsidR="007F7748" w:rsidRPr="000451A4" w:rsidRDefault="007F7748" w:rsidP="00B032DE">
      <w:pPr>
        <w:rPr>
          <w:b/>
        </w:rPr>
      </w:pPr>
      <w:r w:rsidRPr="000451A4">
        <w:rPr>
          <w:b/>
        </w:rPr>
        <w:t xml:space="preserve">Диагностическое задание </w:t>
      </w:r>
      <w:r w:rsidR="009D16EB" w:rsidRPr="000451A4">
        <w:rPr>
          <w:b/>
        </w:rPr>
        <w:t>«</w:t>
      </w:r>
      <w:r w:rsidRPr="000451A4">
        <w:rPr>
          <w:b/>
        </w:rPr>
        <w:t>Моя любимая книга</w:t>
      </w:r>
      <w:r w:rsidR="009D16EB" w:rsidRPr="000451A4">
        <w:rPr>
          <w:b/>
        </w:rPr>
        <w:t>»</w:t>
      </w:r>
      <w:r w:rsidR="000451A4" w:rsidRPr="000451A4">
        <w:rPr>
          <w:b/>
        </w:rPr>
        <w:t xml:space="preserve"> (Приложение 1)</w:t>
      </w:r>
      <w:r w:rsidRPr="000451A4">
        <w:rPr>
          <w:b/>
        </w:rPr>
        <w:t xml:space="preserve">. </w:t>
      </w:r>
    </w:p>
    <w:p w:rsidR="007F7748" w:rsidRPr="008F0FBA" w:rsidRDefault="007F7748" w:rsidP="00B032DE">
      <w:r w:rsidRPr="008F0FBA">
        <w:t xml:space="preserve">Цель: выявить у детей проявление положительного отношения к книге, к деятельности читателя; наличие личных предпочтений к книгам и литературным произведениям. </w:t>
      </w:r>
    </w:p>
    <w:p w:rsidR="007F7748" w:rsidRPr="008F0FBA" w:rsidRDefault="007F7748" w:rsidP="00B032DE">
      <w:proofErr w:type="gramStart"/>
      <w:r w:rsidRPr="008F0FBA">
        <w:t>По результатам проведенной диагностики 15% детей самостоятельно и четко проявляли личные предпочтения к книгам, могли назвать своего любимого литературного героя, любимую книгу, жанр, объяснить, почему она ему нравиться. 40% детей при стимулировании взрослым могли назвать любимое литературное произведение или сказочного героя, но объяснить свой выбор затруднялись. 45% детей при стимулировании взрослого не смогли назвать любимую книгу, любимого литературного героя.</w:t>
      </w:r>
      <w:proofErr w:type="gramEnd"/>
      <w:r w:rsidRPr="008F0FBA">
        <w:t xml:space="preserve"> Они не могли объяснить, что нравиться им в их любимом сказочном герое. Просьба экспериментатора назвать свою любимую книгу у детей вызывала затруднения. </w:t>
      </w:r>
    </w:p>
    <w:p w:rsidR="007F7748" w:rsidRPr="008F0FBA" w:rsidRDefault="009D16EB" w:rsidP="00B032DE">
      <w:r w:rsidRPr="008F0FBA">
        <w:t>«</w:t>
      </w:r>
      <w:r w:rsidR="007F7748" w:rsidRPr="008F0FBA">
        <w:t>Аленький цветочек</w:t>
      </w:r>
      <w:r w:rsidRPr="008F0FBA">
        <w:t>»</w:t>
      </w:r>
      <w:r w:rsidR="007F7748" w:rsidRPr="008F0FBA">
        <w:t>, как любимую книгу выбрала самостоятельно Настя В</w:t>
      </w:r>
      <w:r w:rsidR="0031439A">
        <w:t>.</w:t>
      </w:r>
      <w:r w:rsidR="007F7748" w:rsidRPr="008F0FBA">
        <w:t xml:space="preserve">, рассказала, что в любимой книге ей нравиться интересные сказочные герои, красивые картинки. </w:t>
      </w:r>
    </w:p>
    <w:p w:rsidR="007F7748" w:rsidRPr="008F0FBA" w:rsidRDefault="007F7748" w:rsidP="00B032DE">
      <w:r w:rsidRPr="008F0FBA">
        <w:lastRenderedPageBreak/>
        <w:t xml:space="preserve">Книгу </w:t>
      </w:r>
      <w:r w:rsidR="009D16EB" w:rsidRPr="008F0FBA">
        <w:t>«</w:t>
      </w:r>
      <w:r w:rsidRPr="008F0FBA">
        <w:t>Волшебник Изумрудного города</w:t>
      </w:r>
      <w:r w:rsidR="009D16EB" w:rsidRPr="008F0FBA">
        <w:t>»</w:t>
      </w:r>
      <w:r w:rsidRPr="008F0FBA">
        <w:t xml:space="preserve"> при стимулировании взрослого назвали Назар М</w:t>
      </w:r>
      <w:r w:rsidR="0031439A">
        <w:t>.</w:t>
      </w:r>
      <w:r w:rsidRPr="008F0FBA">
        <w:t>, Данил М</w:t>
      </w:r>
      <w:r w:rsidR="0031439A">
        <w:t>.</w:t>
      </w:r>
      <w:r w:rsidRPr="008F0FBA">
        <w:t>, Егор М</w:t>
      </w:r>
      <w:r w:rsidR="0031439A">
        <w:t>.</w:t>
      </w:r>
      <w:r w:rsidRPr="008F0FBA">
        <w:t>. Самостоятельно назвали любимого сказочного героя в книге, но объяснить, почему он им нравиться не смогли. У Ани А</w:t>
      </w:r>
      <w:r w:rsidR="0031439A">
        <w:t>.</w:t>
      </w:r>
      <w:r w:rsidRPr="008F0FBA">
        <w:t>, Насти К</w:t>
      </w:r>
      <w:r w:rsidR="0031439A">
        <w:t>.</w:t>
      </w:r>
      <w:r w:rsidRPr="008F0FBA">
        <w:t>, Саши П</w:t>
      </w:r>
      <w:r w:rsidR="0031439A">
        <w:t>.</w:t>
      </w:r>
      <w:r w:rsidRPr="008F0FBA">
        <w:t xml:space="preserve">, просьба экспериментатора назвать любимую книгу вызвала затруднения. Не смогли назвать любимого сказочного героя. </w:t>
      </w:r>
    </w:p>
    <w:p w:rsidR="007F7748" w:rsidRPr="008F0FBA" w:rsidRDefault="007F7748" w:rsidP="00B032DE">
      <w:r w:rsidRPr="008F0FBA">
        <w:t xml:space="preserve">Результаты диагностического задания позволили выявить следующие количественные данные в контрольной группе: проявили личные предпочтения к книгам, называли своего любимого героя, любимое литературное произведение 10% детей дошкольного возраста. При стимулировании взрослого называли любимое произведение, любимого героя книги, жанр, но с обоснованием своего выбора возникали затруднения у 45% детей. 50% детей самостоятельно и при стимулировании взрослого затруднялись называть любимую книгу и любимого героя. </w:t>
      </w:r>
    </w:p>
    <w:p w:rsidR="007F7748" w:rsidRPr="000451A4" w:rsidRDefault="007F7748" w:rsidP="00B032DE">
      <w:pPr>
        <w:rPr>
          <w:b/>
        </w:rPr>
      </w:pPr>
      <w:r w:rsidRPr="000451A4">
        <w:rPr>
          <w:b/>
        </w:rPr>
        <w:t xml:space="preserve">Диагностическое задание </w:t>
      </w:r>
      <w:r w:rsidR="009D16EB" w:rsidRPr="000451A4">
        <w:rPr>
          <w:b/>
        </w:rPr>
        <w:t>«</w:t>
      </w:r>
      <w:r w:rsidRPr="000451A4">
        <w:rPr>
          <w:b/>
        </w:rPr>
        <w:t>Выбери книгу</w:t>
      </w:r>
      <w:r w:rsidR="009D16EB" w:rsidRPr="000451A4">
        <w:rPr>
          <w:b/>
        </w:rPr>
        <w:t>»</w:t>
      </w:r>
      <w:r w:rsidR="000451A4">
        <w:rPr>
          <w:b/>
        </w:rPr>
        <w:t xml:space="preserve"> (Приложение 2)</w:t>
      </w:r>
      <w:r w:rsidRPr="000451A4">
        <w:rPr>
          <w:b/>
        </w:rPr>
        <w:t xml:space="preserve">. </w:t>
      </w:r>
    </w:p>
    <w:p w:rsidR="007F7748" w:rsidRPr="008F0FBA" w:rsidRDefault="007F7748" w:rsidP="00B032DE">
      <w:r w:rsidRPr="008F0FBA">
        <w:t xml:space="preserve">Цель: выявить у детей проявление желания читать (слушать) книгу (произведение). </w:t>
      </w:r>
    </w:p>
    <w:p w:rsidR="007F7748" w:rsidRPr="008F0FBA" w:rsidRDefault="007F7748" w:rsidP="00B032DE">
      <w:r w:rsidRPr="008F0FBA">
        <w:t>Анализ результатов диагностик показал, что 25% детей самостоятельно осуществлял</w:t>
      </w:r>
      <w:r w:rsidR="001408B2">
        <w:t>и</w:t>
      </w:r>
      <w:r w:rsidRPr="008F0FBA">
        <w:t xml:space="preserve"> выбор книг. Проявляли желание прочитать их, рассмотреть иллюстрации. 30% детей осуществляли выбор книг из предложенных групп, затруднялись с обоснованием выбора. Возникало желание прочитать их, рассмотреть иллюстрации. 40% детей выбор книг из предложенных групп осуществляли стихийно с помощью воспитателя. Не возникало желания рассмотреть иллюстрации </w:t>
      </w:r>
      <w:r w:rsidR="001408B2">
        <w:t>в</w:t>
      </w:r>
      <w:r w:rsidRPr="008F0FBA">
        <w:t xml:space="preserve"> книге и прочитать ее. </w:t>
      </w:r>
    </w:p>
    <w:p w:rsidR="007F7748" w:rsidRPr="008F0FBA" w:rsidRDefault="007F7748" w:rsidP="00B032DE">
      <w:r w:rsidRPr="008F0FBA">
        <w:t>Клим С</w:t>
      </w:r>
      <w:r w:rsidR="0031439A">
        <w:t>.</w:t>
      </w:r>
      <w:r w:rsidRPr="008F0FBA">
        <w:t>, Вова Ц</w:t>
      </w:r>
      <w:r w:rsidR="0031439A">
        <w:t>.</w:t>
      </w:r>
      <w:r w:rsidRPr="008F0FBA">
        <w:t>. выбор книг</w:t>
      </w:r>
      <w:r w:rsidR="001408B2">
        <w:t>и</w:t>
      </w:r>
      <w:r w:rsidRPr="008F0FBA">
        <w:t xml:space="preserve"> осуществляли самостоятельно. Возникало желание рассмотреть картинки к литературному произведению, желание прочитать его. Никита Щ</w:t>
      </w:r>
      <w:r w:rsidR="0031439A">
        <w:t>.</w:t>
      </w:r>
      <w:r w:rsidRPr="008F0FBA">
        <w:t>, Костя С. самостоятельно выбрали книги из предложенных им групп. Но с объяснением своего выбора возникли затруднения. Несмотря на трудности в аргументации своего выбора, у них возникало желание рассмотреть иллюстрации, прочитать книгу. У Саши П</w:t>
      </w:r>
      <w:r w:rsidR="0031439A">
        <w:t>.</w:t>
      </w:r>
      <w:r w:rsidRPr="008F0FBA">
        <w:t xml:space="preserve">, </w:t>
      </w:r>
      <w:r w:rsidRPr="008F0FBA">
        <w:lastRenderedPageBreak/>
        <w:t>Вити Г</w:t>
      </w:r>
      <w:r w:rsidR="0031439A">
        <w:t>.</w:t>
      </w:r>
      <w:r w:rsidRPr="008F0FBA">
        <w:t xml:space="preserve">, выбор книги из предложенных групп происходил стихийно с помощью экспериментатора. Они не </w:t>
      </w:r>
      <w:r w:rsidR="007802FF">
        <w:t>смогли объяснить свой выбор. Не </w:t>
      </w:r>
      <w:r w:rsidRPr="008F0FBA">
        <w:t xml:space="preserve">возникало желания рассмотреть картинки к литературно-художественному произведению, прочитать его. </w:t>
      </w:r>
    </w:p>
    <w:p w:rsidR="007F7748" w:rsidRPr="008F0FBA" w:rsidRDefault="007F7748" w:rsidP="00B032DE">
      <w:r w:rsidRPr="008F0FBA">
        <w:t xml:space="preserve">Результаты диагностического задания в контрольной группе позволили сделать следующий вывод: 15% детей самостоятельно выбирали книгу. </w:t>
      </w:r>
      <w:r w:rsidR="001408B2">
        <w:t xml:space="preserve">У них </w:t>
      </w:r>
      <w:r w:rsidR="001408B2" w:rsidRPr="008F0FBA">
        <w:t xml:space="preserve">возникало </w:t>
      </w:r>
      <w:r w:rsidRPr="008F0FBA">
        <w:t xml:space="preserve">желание прочитать, рассмотреть иллюстрации. С объяснением выбора своей книги не возникало затруднений. 35% детей самостоятельно производили выбор книг из предложенных групп. Проявляли желание рассмотреть картинки, почитать книгу, но </w:t>
      </w:r>
      <w:r w:rsidR="001408B2">
        <w:t>объяснить</w:t>
      </w:r>
      <w:r w:rsidRPr="008F0FBA">
        <w:t xml:space="preserve"> причину своего выбора затруднялись. При стимулировании экспериментатора выбор книг осуществляли 50% детей дошкольного возраста. Был интерес к рассматриванию иллюстраций, но возникало желания прочитать книгу. </w:t>
      </w:r>
    </w:p>
    <w:p w:rsidR="007F7748" w:rsidRPr="008F0FBA" w:rsidRDefault="007F7748" w:rsidP="00B032DE">
      <w:r w:rsidRPr="00192638">
        <w:rPr>
          <w:b/>
        </w:rPr>
        <w:t xml:space="preserve">Диагностическое задание </w:t>
      </w:r>
      <w:r w:rsidR="009D16EB" w:rsidRPr="00192638">
        <w:rPr>
          <w:b/>
        </w:rPr>
        <w:t>«</w:t>
      </w:r>
      <w:r w:rsidRPr="00192638">
        <w:rPr>
          <w:b/>
        </w:rPr>
        <w:t>Мое любимое литературное произведение</w:t>
      </w:r>
      <w:r w:rsidR="009D16EB" w:rsidRPr="00192638">
        <w:rPr>
          <w:b/>
        </w:rPr>
        <w:t>»</w:t>
      </w:r>
      <w:r w:rsidR="000451A4">
        <w:t xml:space="preserve"> (Приложение 3)</w:t>
      </w:r>
      <w:r w:rsidRPr="008F0FBA">
        <w:t xml:space="preserve">. </w:t>
      </w:r>
      <w:proofErr w:type="gramStart"/>
      <w:r w:rsidRPr="008F0FBA">
        <w:t>Данная</w:t>
      </w:r>
      <w:proofErr w:type="gramEnd"/>
      <w:r w:rsidRPr="008F0FBA">
        <w:t xml:space="preserve"> диагностическое задание имело три части. </w:t>
      </w:r>
    </w:p>
    <w:p w:rsidR="007F7748" w:rsidRPr="00192638" w:rsidRDefault="007F7748" w:rsidP="00B032DE">
      <w:pPr>
        <w:rPr>
          <w:b/>
        </w:rPr>
      </w:pPr>
      <w:r w:rsidRPr="00192638">
        <w:rPr>
          <w:b/>
        </w:rPr>
        <w:t xml:space="preserve">Часть 1. </w:t>
      </w:r>
    </w:p>
    <w:p w:rsidR="007F7748" w:rsidRPr="008F0FBA" w:rsidRDefault="007F7748" w:rsidP="00B032DE">
      <w:r w:rsidRPr="008F0FBA">
        <w:t xml:space="preserve">Цель: Выявить наличие сосредоточенности, увлеченности самим процессом слушания чтения книги взрослым </w:t>
      </w:r>
    </w:p>
    <w:p w:rsidR="007F7748" w:rsidRPr="008F0FBA" w:rsidRDefault="007F7748" w:rsidP="00B032DE">
      <w:r w:rsidRPr="008F0FBA">
        <w:t xml:space="preserve">Во время проведения диагностического задания мы выявили, что у 30% детей преобладала высокая концентрация внимания, наблюдалась увлеченность процессом слушания книги, просили прочитать до конца литературно-художественный текст. </w:t>
      </w:r>
    </w:p>
    <w:p w:rsidR="007F7748" w:rsidRPr="008F0FBA" w:rsidRDefault="007F7748" w:rsidP="00B032DE">
      <w:r w:rsidRPr="008F0FBA">
        <w:t xml:space="preserve">Соглашались с взрослым прочитать книгу дальше, периодически отвлекались, и не было сосредоточенности внимания у10% детей. 60% детей проявили равнодушие к выбору литературно-художественного произведения, слушать чтение книги желания не возникало. Наблюдалась частая отвлекаемость. </w:t>
      </w:r>
    </w:p>
    <w:p w:rsidR="008E0E92" w:rsidRPr="008F0FBA" w:rsidRDefault="007F7748" w:rsidP="00B032DE">
      <w:r w:rsidRPr="008F0FBA">
        <w:t xml:space="preserve">В процессе проведения диагностической работы в контрольной группе было выявлено: у 15% детей наблюдалась высокая концентрация внимания </w:t>
      </w:r>
      <w:r w:rsidRPr="008F0FBA">
        <w:lastRenderedPageBreak/>
        <w:t>во время чтения литературно – художественного произведения. Просили экспериментатора дочитать до конца литературный текст. Периодически отвлекались во время чтения книги, при стимулировании взрослого выражали готовность дослушать до конца литературное произведение 35% детей.</w:t>
      </w:r>
    </w:p>
    <w:p w:rsidR="00605EE4" w:rsidRPr="008F0FBA" w:rsidRDefault="007F7748" w:rsidP="00B032DE">
      <w:r w:rsidRPr="008F0FBA">
        <w:t xml:space="preserve">Не проявили желания слушать книгу дальше 55% детей, во время чтения литературного произведения они часто отвлекались. </w:t>
      </w:r>
    </w:p>
    <w:p w:rsidR="00605EE4" w:rsidRPr="00192638" w:rsidRDefault="007F7748" w:rsidP="00B032DE">
      <w:pPr>
        <w:rPr>
          <w:b/>
        </w:rPr>
      </w:pPr>
      <w:r w:rsidRPr="00192638">
        <w:rPr>
          <w:b/>
        </w:rPr>
        <w:t xml:space="preserve">Часть 2. </w:t>
      </w:r>
    </w:p>
    <w:p w:rsidR="00605EE4" w:rsidRPr="008F0FBA" w:rsidRDefault="007F7748" w:rsidP="00B032DE">
      <w:r w:rsidRPr="008F0FBA">
        <w:t xml:space="preserve">Цель: выявить у детей наличие вопросов о книге, авторах, содержании. </w:t>
      </w:r>
    </w:p>
    <w:p w:rsidR="00605EE4" w:rsidRPr="008F0FBA" w:rsidRDefault="007F7748" w:rsidP="00B032DE">
      <w:r w:rsidRPr="008F0FBA">
        <w:t>Анализ результатов показал следующее. Самостоятельно задавали вопросы об авторе книги 20% детей. При стим</w:t>
      </w:r>
      <w:r w:rsidR="00AC0750">
        <w:t>улировании взрослого задавали 1</w:t>
      </w:r>
      <w:r w:rsidR="00AC0750">
        <w:noBreakHyphen/>
      </w:r>
      <w:r w:rsidRPr="008F0FBA">
        <w:t xml:space="preserve">3 вопроса об авторе, по содержанию произведения 30% детей. Выбор книг не осуществляли, вопросы по содержанию книге при стимулировании взрослым не задавали 50% детей. </w:t>
      </w:r>
    </w:p>
    <w:p w:rsidR="00605EE4" w:rsidRPr="008F0FBA" w:rsidRDefault="007F7748" w:rsidP="00B032DE">
      <w:r w:rsidRPr="008F0FBA">
        <w:t xml:space="preserve">После проведения диагностического задания в контрольной группе были получены следующие результаты исследования: 25% детей задавали самостоятельно вопросы об авторе, содержании книги. От одного до трех вопросов об авторе, содержании при стимулировании экспериментатора 30% детей. Не задавали вопросы по содержанию, об авторе выбор книг осуществляли стихийно 40% детей. </w:t>
      </w:r>
    </w:p>
    <w:p w:rsidR="00605EE4" w:rsidRPr="00192638" w:rsidRDefault="007F7748" w:rsidP="00B032DE">
      <w:pPr>
        <w:rPr>
          <w:b/>
        </w:rPr>
      </w:pPr>
      <w:r w:rsidRPr="00192638">
        <w:rPr>
          <w:b/>
        </w:rPr>
        <w:t xml:space="preserve">Часть 3. </w:t>
      </w:r>
    </w:p>
    <w:p w:rsidR="00605EE4" w:rsidRPr="008F0FBA" w:rsidRDefault="007F7748" w:rsidP="00B032DE">
      <w:r w:rsidRPr="008F0FBA">
        <w:t xml:space="preserve">Цель: выявить у детей наличие личных предпочтений к книгам и произведениям. </w:t>
      </w:r>
    </w:p>
    <w:p w:rsidR="00605EE4" w:rsidRPr="008F0FBA" w:rsidRDefault="007F7748" w:rsidP="00B032DE">
      <w:r w:rsidRPr="008F0FBA">
        <w:t>Таким образом, анализ результатов диагностики свидетельствует о том, что 10% детей проявляли положительное эмоциональное отношение к чтению книге. Возникало желание слушать чтение литературно</w:t>
      </w:r>
      <w:r w:rsidR="00605EE4" w:rsidRPr="008F0FBA">
        <w:t>-</w:t>
      </w:r>
      <w:r w:rsidRPr="008F0FBA">
        <w:t>художественного произведения. Проявляли позитивное эмоционально</w:t>
      </w:r>
      <w:r w:rsidR="00605EE4" w:rsidRPr="008F0FBA">
        <w:t>-</w:t>
      </w:r>
      <w:r w:rsidRPr="008F0FBA">
        <w:t xml:space="preserve">положительное отношение к книгам. При стимулировании взрослого соглашались прочесть литературное произведение до конца 30% детей. Проявляли равнодушное отношение к чтению книге, при стимулировании </w:t>
      </w:r>
      <w:r w:rsidRPr="008F0FBA">
        <w:lastRenderedPageBreak/>
        <w:t>взрослого не соглашались дочитать до конца литературное произведение 60% детей. Вероника Г</w:t>
      </w:r>
      <w:r w:rsidR="0031439A">
        <w:t>.</w:t>
      </w:r>
      <w:r w:rsidRPr="008F0FBA">
        <w:t>, Настя В</w:t>
      </w:r>
      <w:r w:rsidR="0031439A">
        <w:t>.</w:t>
      </w:r>
      <w:r w:rsidRPr="008F0FBA">
        <w:t>, высказали эмоционально-положительное мнение о про</w:t>
      </w:r>
      <w:r w:rsidR="00AC0750">
        <w:t>читанной книге. Никита Щ</w:t>
      </w:r>
      <w:r w:rsidR="0031439A">
        <w:t>.</w:t>
      </w:r>
      <w:r w:rsidR="00AC0750">
        <w:t>, Назар </w:t>
      </w:r>
      <w:r w:rsidRPr="008F0FBA">
        <w:t>М</w:t>
      </w:r>
      <w:r w:rsidR="0031439A">
        <w:t>.</w:t>
      </w:r>
      <w:r w:rsidRPr="008F0FBA">
        <w:t>, при стимулировании взрослого проявили эмоционально - положительное отношение к прочитанной книге. Витя Г</w:t>
      </w:r>
      <w:r w:rsidR="0031439A">
        <w:t>.</w:t>
      </w:r>
      <w:r w:rsidRPr="008F0FBA">
        <w:t>, Василиса Г</w:t>
      </w:r>
      <w:r w:rsidR="0031439A">
        <w:t>.</w:t>
      </w:r>
      <w:r w:rsidRPr="008F0FBA">
        <w:t xml:space="preserve">, при стимулировании взрослого не проявили эмоционального отклика на чтение литературного произведения. </w:t>
      </w:r>
    </w:p>
    <w:p w:rsidR="00351004" w:rsidRDefault="007F7748" w:rsidP="007802FF">
      <w:pPr>
        <w:rPr>
          <w:b/>
        </w:rPr>
      </w:pPr>
      <w:r w:rsidRPr="008F0FBA">
        <w:t>Анализ результатов диагностического исследования в контрольной группе позволил выявить следующие количественные данные: Положительное эмоциональное отношени</w:t>
      </w:r>
      <w:r w:rsidR="007802FF">
        <w:t>е к книге проявили 15% детей. У </w:t>
      </w:r>
      <w:r w:rsidRPr="008F0FBA">
        <w:t xml:space="preserve">40% желание слушать чтение литературно – художественного произведения возникало. Проявили позитивное эмоциональное отношение к книгам. 45% проявили равнодушие к чтению книг, на предложение экспериментатора дочитать до конца не соглашались. </w:t>
      </w:r>
    </w:p>
    <w:p w:rsidR="00192638" w:rsidRPr="00192638" w:rsidRDefault="007F7748" w:rsidP="00B032DE">
      <w:pPr>
        <w:rPr>
          <w:b/>
        </w:rPr>
      </w:pPr>
      <w:r w:rsidRPr="00192638">
        <w:rPr>
          <w:b/>
        </w:rPr>
        <w:t xml:space="preserve">Диагностическое задание </w:t>
      </w:r>
      <w:r w:rsidR="009D16EB" w:rsidRPr="00192638">
        <w:rPr>
          <w:b/>
        </w:rPr>
        <w:t>«</w:t>
      </w:r>
      <w:r w:rsidRPr="00192638">
        <w:rPr>
          <w:b/>
        </w:rPr>
        <w:t>Что тебе нравиться в книге</w:t>
      </w:r>
      <w:r w:rsidR="009D16EB" w:rsidRPr="00192638">
        <w:rPr>
          <w:b/>
        </w:rPr>
        <w:t>»</w:t>
      </w:r>
      <w:r w:rsidR="00F860B4">
        <w:rPr>
          <w:b/>
        </w:rPr>
        <w:t xml:space="preserve"> (Приложение</w:t>
      </w:r>
      <w:r w:rsidR="00F860B4">
        <w:rPr>
          <w:b/>
          <w:lang w:val="en-US"/>
        </w:rPr>
        <w:t> </w:t>
      </w:r>
      <w:r w:rsidR="00192638">
        <w:rPr>
          <w:b/>
        </w:rPr>
        <w:t>4)</w:t>
      </w:r>
      <w:r w:rsidRPr="00192638">
        <w:rPr>
          <w:b/>
        </w:rPr>
        <w:t xml:space="preserve">. </w:t>
      </w:r>
    </w:p>
    <w:p w:rsidR="00192638" w:rsidRDefault="007F7748" w:rsidP="00B032DE">
      <w:r w:rsidRPr="008F0FBA">
        <w:t xml:space="preserve">Цель: выявить умение детей выражать в разных формах свое отношение как читателя к книге и ее содержанию. </w:t>
      </w:r>
    </w:p>
    <w:p w:rsidR="009B6F1F" w:rsidRPr="008F0FBA" w:rsidRDefault="007F7748" w:rsidP="00B032DE">
      <w:r w:rsidRPr="008F0FBA">
        <w:t xml:space="preserve">Таким образом, данные анализа позволяют сделать следующий вывод: 15% детей самостоятельно рассказывали о том, что ему понравилось в литературном произведении. Отражали свое отношение к персонажам в рисунке, лепки. 35% детей при стимулировании взрослого рассказывали о своем отношении к сказочным героям в рисунке лепке. 50% детей при стимулировании взрослого не смогли выразить свое отношение к сказочным героям в рисунке, лепки. </w:t>
      </w:r>
    </w:p>
    <w:p w:rsidR="005A0384" w:rsidRPr="008F0FBA" w:rsidRDefault="009B6F1F" w:rsidP="009B6F1F">
      <w:r w:rsidRPr="008F0FBA">
        <w:t xml:space="preserve">Анализ результатов диагностической методики в контрольной группе выявил следующие количественные результаты: самостоятельно рассказывали, о том, что им понравилось в литературно – художественном произведении, выражали свое – мнение отношение в рисунке, лепке, песне 10% детей. При стимулировании взрослого отражали свое мнение – отношение к поступкам сказочных героев и литературному тесту 30% детей. </w:t>
      </w:r>
      <w:r w:rsidRPr="008F0FBA">
        <w:lastRenderedPageBreak/>
        <w:t xml:space="preserve">Не могли выразить свое мнение к героям литературных произведений при стимулировании взрослого 65% детей. </w:t>
      </w:r>
    </w:p>
    <w:p w:rsidR="005A0384" w:rsidRPr="00192638" w:rsidRDefault="009B6F1F" w:rsidP="009B6F1F">
      <w:pPr>
        <w:rPr>
          <w:b/>
        </w:rPr>
      </w:pPr>
      <w:r w:rsidRPr="00192638">
        <w:rPr>
          <w:b/>
        </w:rPr>
        <w:t xml:space="preserve">Диагностическое задание </w:t>
      </w:r>
      <w:r w:rsidR="009D16EB" w:rsidRPr="00192638">
        <w:rPr>
          <w:b/>
        </w:rPr>
        <w:t>«</w:t>
      </w:r>
      <w:r w:rsidRPr="00192638">
        <w:rPr>
          <w:b/>
        </w:rPr>
        <w:t>Поделись книгой</w:t>
      </w:r>
      <w:r w:rsidR="009D16EB" w:rsidRPr="00192638">
        <w:rPr>
          <w:b/>
        </w:rPr>
        <w:t>»</w:t>
      </w:r>
      <w:r w:rsidR="00192638">
        <w:rPr>
          <w:b/>
        </w:rPr>
        <w:t xml:space="preserve"> (Приложение 5)</w:t>
      </w:r>
      <w:r w:rsidRPr="00192638">
        <w:rPr>
          <w:b/>
        </w:rPr>
        <w:t xml:space="preserve">. </w:t>
      </w:r>
    </w:p>
    <w:p w:rsidR="005A0384" w:rsidRPr="008F0FBA" w:rsidRDefault="009B6F1F" w:rsidP="009B6F1F">
      <w:r w:rsidRPr="008F0FBA">
        <w:t xml:space="preserve">Цель: выявить умение выразить свое отношение, собственное мнение о книге. </w:t>
      </w:r>
    </w:p>
    <w:p w:rsidR="005A0384" w:rsidRPr="008F0FBA" w:rsidRDefault="009B6F1F" w:rsidP="009B6F1F">
      <w:r w:rsidRPr="008F0FBA">
        <w:t xml:space="preserve">Таким образом, после проведения диагностического задания были получены следующие результаты: 20% детей самостоятельно высказывали предположения о том, как можно заинтересовать маленького мальчика, выбирали книгу для чтения мальчику. 30% детей при стимулировании взрослого высказывали варианты помощи маленькому мальчику. Самостоятельно выбирали книгу для чтения маленькому мальчику. </w:t>
      </w:r>
    </w:p>
    <w:p w:rsidR="005A0384" w:rsidRPr="008F0FBA" w:rsidRDefault="009B6F1F" w:rsidP="009B6F1F">
      <w:r w:rsidRPr="008F0FBA">
        <w:t xml:space="preserve">50% детей при стимулировании взрослого не высказывали предположения о вариантах помощи маленькому мальчику. Выбор книги для чтения осуществляли при стимулировании взрослого. </w:t>
      </w:r>
    </w:p>
    <w:p w:rsidR="005A0384" w:rsidRPr="008F0FBA" w:rsidRDefault="009B6F1F" w:rsidP="009B6F1F">
      <w:r w:rsidRPr="008F0FBA">
        <w:t xml:space="preserve">Проанализировав результаты исследования, и определив по сумме, набранной от 5 до 9 баллов, мы выявили, что лучше всего выражено у детей 6-7 летнего возраста проявление эмоционально-положительного отклика к книге, наличие личных читательских предпочтений, проявление желания читать и слушать книгу. Наличие сосредоточенности, увлеченности самим процессом слушания. Хуже всего выражено умение выразить свое мнение, отношение о книге. Умение выразить в разных формах свое мнение, отношение читателя к книге. По таким показателям было набрано от 4 до 6 баллов. На рисунке 1 представлены результаты </w:t>
      </w:r>
      <w:proofErr w:type="spellStart"/>
      <w:r w:rsidRPr="008F0FBA">
        <w:t>сформированности</w:t>
      </w:r>
      <w:proofErr w:type="spellEnd"/>
      <w:r w:rsidRPr="008F0FBA">
        <w:t xml:space="preserve"> читательского интереса у детей ЭГ на констатирующем этапе эксперимента. </w:t>
      </w:r>
    </w:p>
    <w:p w:rsidR="005A0384" w:rsidRPr="008F0FBA" w:rsidRDefault="00F26B65" w:rsidP="009B6F1F">
      <w:r w:rsidRPr="008F0FBA">
        <w:rPr>
          <w:noProof/>
          <w:lang w:eastAsia="ru-RU"/>
        </w:rPr>
        <w:lastRenderedPageBreak/>
        <w:drawing>
          <wp:inline distT="0" distB="0" distL="0" distR="0">
            <wp:extent cx="5480998" cy="1869744"/>
            <wp:effectExtent l="19050" t="0" r="24452"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5A0384" w:rsidRPr="008E0227" w:rsidRDefault="009B6F1F" w:rsidP="008E0227">
      <w:pPr>
        <w:jc w:val="center"/>
        <w:rPr>
          <w:b/>
          <w:sz w:val="24"/>
          <w:szCs w:val="24"/>
        </w:rPr>
      </w:pPr>
      <w:r w:rsidRPr="008E0227">
        <w:rPr>
          <w:b/>
          <w:sz w:val="24"/>
          <w:szCs w:val="24"/>
        </w:rPr>
        <w:t>Рис</w:t>
      </w:r>
      <w:r w:rsidR="006D06EB" w:rsidRPr="008E0227">
        <w:rPr>
          <w:b/>
          <w:sz w:val="24"/>
          <w:szCs w:val="24"/>
        </w:rPr>
        <w:t>.</w:t>
      </w:r>
      <w:r w:rsidRPr="008E0227">
        <w:rPr>
          <w:b/>
          <w:sz w:val="24"/>
          <w:szCs w:val="24"/>
        </w:rPr>
        <w:t>2</w:t>
      </w:r>
      <w:r w:rsidR="006D06EB" w:rsidRPr="008E0227">
        <w:rPr>
          <w:b/>
          <w:sz w:val="24"/>
          <w:szCs w:val="24"/>
        </w:rPr>
        <w:t>.</w:t>
      </w:r>
      <w:r w:rsidRPr="008E0227">
        <w:rPr>
          <w:b/>
          <w:sz w:val="24"/>
          <w:szCs w:val="24"/>
        </w:rPr>
        <w:t xml:space="preserve"> Результаты диагностики читательского интереса у детей ЭГ на констатирующем этапе эксперимента</w:t>
      </w:r>
    </w:p>
    <w:p w:rsidR="005A0384" w:rsidRPr="008F0FBA" w:rsidRDefault="009B6F1F" w:rsidP="009B6F1F">
      <w:r w:rsidRPr="008F0FBA">
        <w:t>Таким образом, после проведенного диагностического исследования были получены следующие количественные данные. 15% детей имеют высокий уровень развития читательского интереса. У них есть личные предпочтения к книгам, самостоятельно рассказывали о любимом сказочном герое. Без стимулирования взрослого осуществляли выбор книг из предложенных групп, проявляли желание рассмотреть иллюстрации к художественному произведению, почитать его. Задавали 3-4 вопроса по содержанию литературного произведения. Демонстрировали эмоционально</w:t>
      </w:r>
      <w:r w:rsidR="005A0384" w:rsidRPr="008F0FBA">
        <w:t>-</w:t>
      </w:r>
      <w:r w:rsidRPr="008F0FBA">
        <w:t xml:space="preserve">положительный отклик на чтение книги. Самостоятельно отражали свое отношение к литературным персонажам в лепке, рисунке, рассказе. Рассказывали свои варианты помощи маленькому мальчику. Самостоятельно выбирали книги для чтения. </w:t>
      </w:r>
    </w:p>
    <w:p w:rsidR="005A0384" w:rsidRPr="008F0FBA" w:rsidRDefault="009B6F1F" w:rsidP="009B6F1F">
      <w:r w:rsidRPr="008F0FBA">
        <w:t>25% детей показали средний уровень развития читательского интереса. Дети среднего уровня обладают читательскими предпочтениями, но просьба взрослого рассказать о своей любимой книге вызывала затруднения. Осуществляли выбор книг из предложенного ассортимента самостоятельно. Аргументировали свою точку зрения в выборе книги. Наблюдалась увлеченность процессом слушания литературного произведения. Преобладала высокая концентрация внимания. После чтения литературно</w:t>
      </w:r>
      <w:r w:rsidR="005A0384" w:rsidRPr="008F0FBA">
        <w:t>-</w:t>
      </w:r>
      <w:r w:rsidRPr="008F0FBA">
        <w:t>художественного произведения за</w:t>
      </w:r>
      <w:r w:rsidR="001408B2">
        <w:t>да</w:t>
      </w:r>
      <w:r w:rsidRPr="008F0FBA">
        <w:t xml:space="preserve">вали вопросы: </w:t>
      </w:r>
      <w:r w:rsidR="009D16EB" w:rsidRPr="008F0FBA">
        <w:t>«</w:t>
      </w:r>
      <w:r w:rsidRPr="008F0FBA">
        <w:t>Что будет дальше?</w:t>
      </w:r>
      <w:r w:rsidR="009D16EB" w:rsidRPr="008F0FBA">
        <w:t>»</w:t>
      </w:r>
      <w:r w:rsidRPr="008F0FBA">
        <w:t xml:space="preserve">, </w:t>
      </w:r>
      <w:r w:rsidR="009D16EB" w:rsidRPr="008F0FBA">
        <w:t>«</w:t>
      </w:r>
      <w:r w:rsidRPr="008F0FBA">
        <w:t>Что случилось со сказочными героями?</w:t>
      </w:r>
      <w:r w:rsidR="009D16EB" w:rsidRPr="008F0FBA">
        <w:t>»</w:t>
      </w:r>
      <w:r w:rsidRPr="008F0FBA">
        <w:t xml:space="preserve">, </w:t>
      </w:r>
      <w:r w:rsidR="009D16EB" w:rsidRPr="008F0FBA">
        <w:t>«</w:t>
      </w:r>
      <w:r w:rsidRPr="008F0FBA">
        <w:t>А мы еще будем читать?</w:t>
      </w:r>
      <w:r w:rsidR="009D16EB" w:rsidRPr="008F0FBA">
        <w:t>»</w:t>
      </w:r>
      <w:r w:rsidR="007802FF">
        <w:t>.</w:t>
      </w:r>
      <w:r w:rsidRPr="008F0FBA">
        <w:t xml:space="preserve"> Задает </w:t>
      </w:r>
      <w:r w:rsidRPr="008F0FBA">
        <w:lastRenderedPageBreak/>
        <w:t>2-3 вопроса об авторе и содержании книги. Проявляет эмоционально</w:t>
      </w:r>
      <w:r w:rsidR="005A0384" w:rsidRPr="008F0FBA">
        <w:t>-</w:t>
      </w:r>
      <w:r w:rsidRPr="008F0FBA">
        <w:t xml:space="preserve">положительный отклик в выражении потребности в объяснении собственного мнения по прочитанному литературному произведению. При стимулировании экспериментатора рассказывали свое отношение к сказочным героям в лепке, рисунке, рассказе, песенном исполнении. Высказывали мнения о возможных вариантах помощи маленькому мальчику при стимулировании взрослого. Самостоятельно осуществляли выбор книги для чтения маленькому мальчику. </w:t>
      </w:r>
    </w:p>
    <w:p w:rsidR="005A0384" w:rsidRPr="008F0FBA" w:rsidRDefault="009B6F1F" w:rsidP="009B6F1F">
      <w:r w:rsidRPr="008F0FBA">
        <w:t xml:space="preserve">55% имеют низкий уровень развития читательского интереса. У них нет личных читательских предпочтений. Просьба экспериментатора рассказать о своем любимом сказочном герое вызывала затруднения. Выбор книг из предложенных групп осуществляли при стимулировании экспериментатора стихийно. Не выражали желания рассмотреть иллюстрации, почитать книгу. Не задавали вопросов по содержанию литературно-художественного произведения. Преобладала низкая концентрация внимания. Наблюдалась частая отвлекаемость. Не было заинтересованности процессом слушания. Не смогли выразить свое отношение к героям литературного произведения в лепке, рисунке, рассказе, песенном исполнении при стимулировании взрослого. При стимулировании взрослого не высказывали варианты помощи маленькому мальчику. </w:t>
      </w:r>
    </w:p>
    <w:p w:rsidR="005A0384" w:rsidRPr="008F0FBA" w:rsidRDefault="009B6F1F" w:rsidP="009B6F1F">
      <w:r w:rsidRPr="008F0FBA">
        <w:t xml:space="preserve">Проведенное нами диагностическое исследование в контрольной группе показало следующие результаты (Рисунок 3). </w:t>
      </w:r>
    </w:p>
    <w:p w:rsidR="005A0384" w:rsidRPr="008F0FBA" w:rsidRDefault="00F26B65" w:rsidP="009B6F1F">
      <w:r w:rsidRPr="008F0FBA">
        <w:rPr>
          <w:noProof/>
          <w:lang w:eastAsia="ru-RU"/>
        </w:rPr>
        <w:drawing>
          <wp:inline distT="0" distB="0" distL="0" distR="0">
            <wp:extent cx="5487339" cy="1719618"/>
            <wp:effectExtent l="19050" t="0" r="18111"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F26B65" w:rsidRPr="006D06EB" w:rsidRDefault="006D06EB" w:rsidP="008E0227">
      <w:pPr>
        <w:jc w:val="center"/>
        <w:rPr>
          <w:b/>
          <w:sz w:val="24"/>
          <w:szCs w:val="24"/>
        </w:rPr>
      </w:pPr>
      <w:r w:rsidRPr="006D06EB">
        <w:rPr>
          <w:b/>
          <w:sz w:val="24"/>
          <w:szCs w:val="24"/>
        </w:rPr>
        <w:t xml:space="preserve">Рис. 3. </w:t>
      </w:r>
      <w:r w:rsidR="009B6F1F" w:rsidRPr="006D06EB">
        <w:rPr>
          <w:b/>
          <w:sz w:val="24"/>
          <w:szCs w:val="24"/>
        </w:rPr>
        <w:t xml:space="preserve">Результаты диагностики читательского интереса у детей </w:t>
      </w:r>
      <w:proofErr w:type="gramStart"/>
      <w:r w:rsidR="009B6F1F" w:rsidRPr="006D06EB">
        <w:rPr>
          <w:b/>
          <w:sz w:val="24"/>
          <w:szCs w:val="24"/>
        </w:rPr>
        <w:t>КГ</w:t>
      </w:r>
      <w:proofErr w:type="gramEnd"/>
      <w:r w:rsidR="009B6F1F" w:rsidRPr="006D06EB">
        <w:rPr>
          <w:b/>
          <w:sz w:val="24"/>
          <w:szCs w:val="24"/>
        </w:rPr>
        <w:t xml:space="preserve"> на констатирующем этапе эксперимента</w:t>
      </w:r>
    </w:p>
    <w:p w:rsidR="005A0384" w:rsidRPr="008F0FBA" w:rsidRDefault="009B6F1F" w:rsidP="009B6F1F">
      <w:r w:rsidRPr="008F0FBA">
        <w:lastRenderedPageBreak/>
        <w:t xml:space="preserve">60% имеют низкий уровень развития читательского интереса, набрали от 10 до 13 балла. У них нет личных читательских предпочтений. Просьба экспериментатора рассказать о своем любимом сказочном герое вызывала затруднения. Выбор книг из предложенных групп осуществляли при стимулировании экспериментатора стихийно. Не выражали желания рассмотреть иллюстрации, почитать </w:t>
      </w:r>
      <w:r w:rsidR="005A0384" w:rsidRPr="008F0FBA">
        <w:t xml:space="preserve">книгу. Не задавали вопросов по </w:t>
      </w:r>
      <w:r w:rsidRPr="008F0FBA">
        <w:t xml:space="preserve">содержанию литературно-художественного произведения. Преобладала низкая концентрация внимания. Наблюдалась частая отвлекаемость. Не было заинтересованности процессом слушания. Не смогли выразить свое отношение к героям литературного произведения в лепке, рисунке, рассказе, песенном исполнении при стимулировании взрослого. При стимулировании взрослого не высказывали варианты помощи маленькому мальчику. </w:t>
      </w:r>
    </w:p>
    <w:p w:rsidR="005A0384" w:rsidRPr="008F0FBA" w:rsidRDefault="009B6F1F" w:rsidP="009B6F1F">
      <w:r w:rsidRPr="008F0FBA">
        <w:t xml:space="preserve">30% детей показали средний уровень развития читательского интереса. Они набрали от 14 до 17 балла. Дети среднего уровня обладают читательскими предпочтениями, но просьба взрослого рассказать о своей любимой книге вызывала затруднения. Осуществляли выбор книг из предложенного ассортимента самостоятельно. Аргументировали свою точку зрения в выборе книги. Наблюдалась увлеченность процессом слушания литературного произведения. Преобладала высокая концентрация внимания. После чтения литературно-художественного произведения завали вопросы: </w:t>
      </w:r>
      <w:r w:rsidR="009D16EB" w:rsidRPr="008F0FBA">
        <w:t>«</w:t>
      </w:r>
      <w:r w:rsidRPr="008F0FBA">
        <w:t>Что будет дальше?</w:t>
      </w:r>
      <w:r w:rsidR="009D16EB" w:rsidRPr="008F0FBA">
        <w:t>»</w:t>
      </w:r>
      <w:r w:rsidRPr="008F0FBA">
        <w:t xml:space="preserve">, </w:t>
      </w:r>
      <w:r w:rsidR="009D16EB" w:rsidRPr="008F0FBA">
        <w:t>«</w:t>
      </w:r>
      <w:r w:rsidRPr="008F0FBA">
        <w:t>Что случилось со сказочными героями?</w:t>
      </w:r>
      <w:r w:rsidR="009D16EB" w:rsidRPr="008F0FBA">
        <w:t>»</w:t>
      </w:r>
      <w:r w:rsidRPr="008F0FBA">
        <w:t xml:space="preserve">, </w:t>
      </w:r>
      <w:r w:rsidR="009D16EB" w:rsidRPr="008F0FBA">
        <w:t>«</w:t>
      </w:r>
      <w:r w:rsidRPr="008F0FBA">
        <w:t>А мы еще будем читать?</w:t>
      </w:r>
      <w:r w:rsidR="009D16EB" w:rsidRPr="008F0FBA">
        <w:t>»</w:t>
      </w:r>
      <w:r w:rsidRPr="008F0FBA">
        <w:t xml:space="preserve"> Задает 2 -3 вопроса об авторе и содержании книги. Проявляет эмоционально-положительный отклик в выражении потребности в объяснении собственного мнения по прочитанному литературному произведению. При стимулировании экспериментатора рассказывали свое отношение к сказочным героям в лепке, рисунке, рассказе, песенном исполнении. Высказывали мнения о возможных вариантах помощи маленькому мальчику при стимулировании взрослого. Самостоятельно осуществляли выбор книги для чтения маленькому мальчику. </w:t>
      </w:r>
    </w:p>
    <w:p w:rsidR="005A0384" w:rsidRPr="008F0FBA" w:rsidRDefault="009B6F1F" w:rsidP="009B6F1F">
      <w:r w:rsidRPr="008F0FBA">
        <w:lastRenderedPageBreak/>
        <w:t>10% детей имеют высокий уровень развития читательского интереса. Такие дети набрали от 18 до 19 балла. У них есть личные предпочтения к книгам, самостоятельно рассказывали о любимом сказочном герое. Без стимулирования взрослого осуществляли выбор книг из предложенных групп, проявляли желание рассмотреть иллюстрации к художественному произведению, почитать его. Задавали 3-4 вопроса по содержанию литературного произведения</w:t>
      </w:r>
      <w:r w:rsidR="005A0384" w:rsidRPr="008F0FBA">
        <w:t>. Демонстрировали эмоционально-</w:t>
      </w:r>
      <w:r w:rsidRPr="008F0FBA">
        <w:t xml:space="preserve">положительный отклик на чтение книги. Самостоятельно отражали свое отношение к литературным персонажам в лепке, рисунке, рассказе. Рассказывали свои варианты помощи маленькому мальчику. Самостоятельно выбирали книги для чтения. </w:t>
      </w:r>
    </w:p>
    <w:p w:rsidR="005A0384" w:rsidRPr="008F0FBA" w:rsidRDefault="009B6F1F" w:rsidP="009B6F1F">
      <w:r w:rsidRPr="008F0FBA">
        <w:t xml:space="preserve">Рассмотрим методику и результаты диагностики по второму направлению – изучение особенностей построения образовательного процесса и условий по формированию читательского интереса у детей 6-7 лет. </w:t>
      </w:r>
    </w:p>
    <w:p w:rsidR="005A0384" w:rsidRPr="008F0FBA" w:rsidRDefault="009B6F1F" w:rsidP="009B6F1F">
      <w:r w:rsidRPr="008F0FBA">
        <w:t>Для достижения поставленной цели мы провели анкетирование воспитателей и родителей, а также проанализировали предметно</w:t>
      </w:r>
      <w:r w:rsidR="0030326D" w:rsidRPr="008F0FBA">
        <w:t>-</w:t>
      </w:r>
      <w:r w:rsidRPr="008F0FBA">
        <w:t xml:space="preserve">пространственную среду группы и календарно-тематическое планирование образовательной работы с детьми. </w:t>
      </w:r>
    </w:p>
    <w:p w:rsidR="005A0384" w:rsidRPr="008F0FBA" w:rsidRDefault="009B6F1F" w:rsidP="00192638">
      <w:r w:rsidRPr="008F0FBA">
        <w:t>Для этого направления работы мы разработали анкеты и вопросники</w:t>
      </w:r>
      <w:r w:rsidR="00192638">
        <w:t xml:space="preserve"> (Приложение 6)</w:t>
      </w:r>
      <w:r w:rsidRPr="008F0FBA">
        <w:t>.</w:t>
      </w:r>
      <w:r w:rsidR="007802FF">
        <w:t xml:space="preserve"> </w:t>
      </w:r>
      <w:r w:rsidR="00192638" w:rsidRPr="008F0FBA">
        <w:t xml:space="preserve">Проанализируем </w:t>
      </w:r>
      <w:r w:rsidRPr="008F0FBA">
        <w:t xml:space="preserve">полученные результаты. </w:t>
      </w:r>
    </w:p>
    <w:p w:rsidR="005A0384" w:rsidRPr="008F0FBA" w:rsidRDefault="009B6F1F" w:rsidP="009B6F1F">
      <w:r w:rsidRPr="008F0FBA">
        <w:t>В анкет</w:t>
      </w:r>
      <w:r w:rsidR="00192638">
        <w:t>у</w:t>
      </w:r>
      <w:r w:rsidRPr="008F0FBA">
        <w:t xml:space="preserve"> для воспитателей были включены </w:t>
      </w:r>
      <w:r w:rsidR="00AC0750">
        <w:t>11 вопросов и 1 </w:t>
      </w:r>
      <w:r w:rsidR="00192638">
        <w:t xml:space="preserve">диагностическое задание. </w:t>
      </w:r>
    </w:p>
    <w:p w:rsidR="00EE6956" w:rsidRPr="008F0FBA" w:rsidRDefault="009B6F1F" w:rsidP="009B6F1F">
      <w:r w:rsidRPr="008F0FBA">
        <w:t xml:space="preserve">Таким образом, после проведения анкетирования воспитателей подготовительной группы детского сада были получены следующие результаты: не многие воспитатели используют в образовательной работе с детьми поисковую лабораторию и книгоиздательство. Многие педагоги периодически планируют работу по формированию читательского интереса, небольшое количество воспитателей проводят работу с детьми с книгой как с предметом рукотворного мира. </w:t>
      </w:r>
    </w:p>
    <w:p w:rsidR="00EE6956" w:rsidRPr="008F0FBA" w:rsidRDefault="009B6F1F" w:rsidP="009B6F1F">
      <w:r w:rsidRPr="008F0FBA">
        <w:lastRenderedPageBreak/>
        <w:t>Некоторые воспитатели затруднялись с ответом. У многих педагогов в группе для формирования читательского интереса представлен только читательский уголок. У большого количества педагогов материалы и оборудование для формирования читательского интереса представлены в группе частично. Иногда прописывают деятельность детей в режимных моментах в планировании по формированию читательского интереса. Не у всех воспитателей содержание читательского уголка соответствует возрастным особенностям детей 6-7 лет.</w:t>
      </w:r>
    </w:p>
    <w:p w:rsidR="00EE6956" w:rsidRPr="008F0FBA" w:rsidRDefault="00192638" w:rsidP="009B6F1F">
      <w:r>
        <w:t>Диагностическое задание-</w:t>
      </w:r>
      <w:r w:rsidR="009B6F1F" w:rsidRPr="008F0FBA">
        <w:t>анкета для родителей по формированию читательского интереса</w:t>
      </w:r>
      <w:r>
        <w:t xml:space="preserve"> (Приложение 7)</w:t>
      </w:r>
      <w:r w:rsidR="009B6F1F" w:rsidRPr="008F0FBA">
        <w:t xml:space="preserve">. </w:t>
      </w:r>
    </w:p>
    <w:p w:rsidR="009B6F1F" w:rsidRPr="008F0FBA" w:rsidRDefault="009B6F1F" w:rsidP="009B6F1F">
      <w:r w:rsidRPr="008F0FBA">
        <w:t>Обработав данные анкет родителей, был сделан вывод о том, что не все родители считаю чтение книг важным и нужным занятием для ребенка. У некоторых родителей дома находится библ</w:t>
      </w:r>
      <w:r w:rsidR="00AC0750">
        <w:t>иотека для семейного чтения. Но </w:t>
      </w:r>
      <w:r w:rsidRPr="008F0FBA">
        <w:t xml:space="preserve">книги, стоящие на полках такой библиотеки частично соответствуют возрастным особенностям ребенка дошкольного возраста. Немногие родители занимаются обновлением домашней библиотеки для чтения. К участию мероприятий по формированию читательского интереса воспитатель привлекает родителей редко. Периодически дает рекомендации по формированию читательского интереса у ребенка. </w:t>
      </w:r>
    </w:p>
    <w:p w:rsidR="009B6F1F" w:rsidRPr="008F0FBA" w:rsidRDefault="009B6F1F" w:rsidP="00B032DE">
      <w:r w:rsidRPr="008F0FBA">
        <w:t xml:space="preserve">Многие родители читают своему ребенку книги очень редко и по выходным. Небольшое количество родителей знают литературные предпочтения своего ребенка, а книги для семейного чтения из библиотеки детского сада воспитатель не дает. </w:t>
      </w:r>
    </w:p>
    <w:p w:rsidR="009B6F1F" w:rsidRPr="008F0FBA" w:rsidRDefault="009B6F1F" w:rsidP="00B032DE">
      <w:r w:rsidRPr="008F0FBA">
        <w:t>Таким образом, результаты констатирующего эксперимента свидетельствуют о необходимости проведения более эффективной работы с детьми 6-7 лет по развитию читательского интереса.</w:t>
      </w:r>
    </w:p>
    <w:p w:rsidR="00056EA5" w:rsidRPr="008F0FBA" w:rsidRDefault="00056EA5" w:rsidP="00B032DE"/>
    <w:p w:rsidR="0010224E" w:rsidRDefault="0010224E">
      <w:pPr>
        <w:spacing w:after="200" w:line="276" w:lineRule="auto"/>
        <w:ind w:firstLine="0"/>
        <w:jc w:val="left"/>
        <w:rPr>
          <w:rFonts w:eastAsiaTheme="majorEastAsia" w:cstheme="majorBidi"/>
          <w:b/>
          <w:bCs/>
          <w:szCs w:val="26"/>
        </w:rPr>
      </w:pPr>
      <w:bookmarkStart w:id="24" w:name="_Toc9886558"/>
      <w:r>
        <w:br w:type="page"/>
      </w:r>
    </w:p>
    <w:p w:rsidR="00B032DE" w:rsidRPr="008F0FBA" w:rsidRDefault="00B032DE" w:rsidP="00224C03">
      <w:pPr>
        <w:pStyle w:val="2"/>
      </w:pPr>
      <w:bookmarkStart w:id="25" w:name="_Toc9887575"/>
      <w:bookmarkStart w:id="26" w:name="_Toc9887824"/>
      <w:r w:rsidRPr="008F0FBA">
        <w:lastRenderedPageBreak/>
        <w:t>2.2</w:t>
      </w:r>
      <w:r w:rsidR="0031439A">
        <w:t>.</w:t>
      </w:r>
      <w:r w:rsidR="00192638">
        <w:t>Создание</w:t>
      </w:r>
      <w:r w:rsidRPr="008F0FBA">
        <w:t xml:space="preserve"> условий </w:t>
      </w:r>
      <w:r w:rsidR="00192638">
        <w:t>для</w:t>
      </w:r>
      <w:r w:rsidRPr="008F0FBA">
        <w:t xml:space="preserve"> формировани</w:t>
      </w:r>
      <w:r w:rsidR="00192638">
        <w:t>я</w:t>
      </w:r>
      <w:r w:rsidRPr="008F0FBA">
        <w:t xml:space="preserve"> читательского интереса у детей старшего дошкольного возраста</w:t>
      </w:r>
      <w:bookmarkEnd w:id="24"/>
      <w:bookmarkEnd w:id="25"/>
      <w:bookmarkEnd w:id="26"/>
    </w:p>
    <w:p w:rsidR="00224C03" w:rsidRPr="008F0FBA" w:rsidRDefault="00224C03" w:rsidP="00B032DE"/>
    <w:p w:rsidR="0030326D" w:rsidRPr="008F0FBA" w:rsidRDefault="0030326D" w:rsidP="00B032DE">
      <w:r w:rsidRPr="008F0FBA">
        <w:t xml:space="preserve">На формирующем этапе эксперимента, мы, учитывая цель и задачи исследования, а также результаты констатирующего эксперимента, определили следующую цель: осуществить развитие у детей 6-7 лет читательского интереса в созданных психолого-педагогических условиях. </w:t>
      </w:r>
    </w:p>
    <w:p w:rsidR="0030326D" w:rsidRPr="008F0FBA" w:rsidRDefault="0030326D" w:rsidP="00B032DE">
      <w:r w:rsidRPr="008F0FBA">
        <w:t>Формирующий этап эксперимента состоял из трех этапов</w:t>
      </w:r>
      <w:r w:rsidR="001408B2">
        <w:t>:</w:t>
      </w:r>
      <w:r w:rsidRPr="008F0FBA">
        <w:t xml:space="preserve"> мотивационный, когнитивный и </w:t>
      </w:r>
      <w:proofErr w:type="spellStart"/>
      <w:r w:rsidRPr="008F0FBA">
        <w:t>деятельностный</w:t>
      </w:r>
      <w:proofErr w:type="spellEnd"/>
      <w:r w:rsidRPr="008F0FBA">
        <w:t xml:space="preserve">. </w:t>
      </w:r>
    </w:p>
    <w:p w:rsidR="0030326D" w:rsidRPr="008F0FBA" w:rsidRDefault="0030326D" w:rsidP="00B032DE">
      <w:r w:rsidRPr="008F0FBA">
        <w:t xml:space="preserve">Охарактеризуем особенности работы на каждом этапе. </w:t>
      </w:r>
    </w:p>
    <w:p w:rsidR="0030326D" w:rsidRPr="008F0FBA" w:rsidRDefault="0030326D" w:rsidP="00B032DE">
      <w:r w:rsidRPr="008F0FBA">
        <w:t xml:space="preserve">Мотивационный этап предусматривал формирование у детей положительного отношения к книге, к деятельности читателя, стимулирование желания читать (слушать) книгу (произведение). </w:t>
      </w:r>
    </w:p>
    <w:p w:rsidR="0030326D" w:rsidRPr="008F0FBA" w:rsidRDefault="0030326D" w:rsidP="00B032DE">
      <w:r w:rsidRPr="008F0FBA">
        <w:t xml:space="preserve">Работа с детьми на данном этапе заключалась в показе интерактивного кукольного спектакля, в процессе которого предполагалось общение артистов с маленькими зрителями по содержанию литературного произведения, проводилась презентация </w:t>
      </w:r>
      <w:proofErr w:type="spellStart"/>
      <w:r w:rsidRPr="008F0FBA">
        <w:t>книг</w:t>
      </w:r>
      <w:proofErr w:type="gramStart"/>
      <w:r w:rsidRPr="008F0FBA">
        <w:t>и</w:t>
      </w:r>
      <w:r w:rsidR="009D16EB" w:rsidRPr="008F0FBA">
        <w:t>«</w:t>
      </w:r>
      <w:proofErr w:type="gramEnd"/>
      <w:r w:rsidRPr="008F0FBA">
        <w:t>писателем</w:t>
      </w:r>
      <w:proofErr w:type="spellEnd"/>
      <w:r w:rsidR="009D16EB" w:rsidRPr="008F0FBA">
        <w:t>»</w:t>
      </w:r>
      <w:r w:rsidRPr="008F0FBA">
        <w:t xml:space="preserve"> по мотивам которой был поставлен спектакль. Экскурсия в библиотеку проводилась для рассматривания книг, иллюстраций, выбора любимой книги. </w:t>
      </w:r>
    </w:p>
    <w:p w:rsidR="0030326D" w:rsidRPr="008F0FBA" w:rsidRDefault="0030326D" w:rsidP="00B032DE">
      <w:r w:rsidRPr="008F0FBA">
        <w:t xml:space="preserve">Когнитивный этап работы предусматривал формирование у детей представлений о книгах как предмете рукотворного мира и источника литературных произведений. </w:t>
      </w:r>
    </w:p>
    <w:p w:rsidR="0030326D" w:rsidRPr="008F0FBA" w:rsidRDefault="0030326D" w:rsidP="00B032DE">
      <w:r w:rsidRPr="008F0FBA">
        <w:t xml:space="preserve">На данном этапе были реализованы блоки работы с детьми: </w:t>
      </w:r>
      <w:r w:rsidR="009D16EB" w:rsidRPr="008F0FBA">
        <w:t>«</w:t>
      </w:r>
      <w:r w:rsidRPr="008F0FBA">
        <w:t>Книга как предмет рукотворного мира</w:t>
      </w:r>
      <w:r w:rsidR="009D16EB" w:rsidRPr="008F0FBA">
        <w:t>»</w:t>
      </w:r>
      <w:r w:rsidRPr="008F0FBA">
        <w:t xml:space="preserve">, </w:t>
      </w:r>
      <w:r w:rsidR="009D16EB" w:rsidRPr="008F0FBA">
        <w:t>«</w:t>
      </w:r>
      <w:r w:rsidRPr="008F0FBA">
        <w:t>Книга как результат труда человека</w:t>
      </w:r>
      <w:r w:rsidR="009D16EB" w:rsidRPr="008F0FBA">
        <w:t>»</w:t>
      </w:r>
      <w:r w:rsidRPr="008F0FBA">
        <w:t xml:space="preserve">. </w:t>
      </w:r>
    </w:p>
    <w:p w:rsidR="0030326D" w:rsidRPr="008F0FBA" w:rsidRDefault="0030326D" w:rsidP="00B032DE">
      <w:r w:rsidRPr="008F0FBA">
        <w:t xml:space="preserve">Раскроем содержание образовательной работы с детьми по каждому блоку: В блоке работы с детьми </w:t>
      </w:r>
      <w:r w:rsidR="009D16EB" w:rsidRPr="008F0FBA">
        <w:t>«</w:t>
      </w:r>
      <w:r w:rsidRPr="008F0FBA">
        <w:t>Книга, как предмет рукотворного мира</w:t>
      </w:r>
      <w:r w:rsidR="009D16EB" w:rsidRPr="008F0FBA">
        <w:t>»</w:t>
      </w:r>
      <w:r w:rsidRPr="008F0FBA">
        <w:t xml:space="preserve"> решаются образовательные задачи по знакомству воспитанников детского сада с книгой особенностями строения книги. </w:t>
      </w:r>
    </w:p>
    <w:p w:rsidR="0030326D" w:rsidRPr="008F0FBA" w:rsidRDefault="0030326D" w:rsidP="00B032DE">
      <w:r w:rsidRPr="008F0FBA">
        <w:t xml:space="preserve">В таблице 2 представлен план работы с детьми по блоку </w:t>
      </w:r>
      <w:r w:rsidR="009D16EB" w:rsidRPr="008F0FBA">
        <w:t>«</w:t>
      </w:r>
      <w:r w:rsidRPr="008F0FBA">
        <w:t>Книга как предмет рукотворного мира</w:t>
      </w:r>
      <w:r w:rsidR="009D16EB" w:rsidRPr="008F0FBA">
        <w:t>»</w:t>
      </w:r>
    </w:p>
    <w:p w:rsidR="006D06EB" w:rsidRPr="006D06EB" w:rsidRDefault="0030326D" w:rsidP="006D06EB">
      <w:pPr>
        <w:jc w:val="right"/>
        <w:rPr>
          <w:b/>
          <w:sz w:val="24"/>
          <w:szCs w:val="24"/>
        </w:rPr>
      </w:pPr>
      <w:r w:rsidRPr="006D06EB">
        <w:rPr>
          <w:b/>
          <w:sz w:val="24"/>
          <w:szCs w:val="24"/>
        </w:rPr>
        <w:lastRenderedPageBreak/>
        <w:t xml:space="preserve">Таблица 2 </w:t>
      </w:r>
    </w:p>
    <w:p w:rsidR="00224C03" w:rsidRPr="006D06EB" w:rsidRDefault="0030326D" w:rsidP="006D06EB">
      <w:pPr>
        <w:ind w:firstLine="0"/>
        <w:jc w:val="center"/>
        <w:rPr>
          <w:b/>
          <w:i/>
        </w:rPr>
      </w:pPr>
      <w:r w:rsidRPr="006D06EB">
        <w:rPr>
          <w:b/>
          <w:i/>
        </w:rPr>
        <w:t xml:space="preserve">План работы с детьми в блоке </w:t>
      </w:r>
      <w:r w:rsidR="009D16EB" w:rsidRPr="006D06EB">
        <w:rPr>
          <w:b/>
          <w:i/>
        </w:rPr>
        <w:t>«</w:t>
      </w:r>
      <w:r w:rsidRPr="006D06EB">
        <w:rPr>
          <w:b/>
          <w:i/>
        </w:rPr>
        <w:t>Книга как предмет рукотворного мира</w:t>
      </w:r>
      <w:r w:rsidR="009D16EB" w:rsidRPr="006D06EB">
        <w:rPr>
          <w:b/>
          <w:i/>
        </w:rPr>
        <w:t>»</w:t>
      </w:r>
    </w:p>
    <w:tbl>
      <w:tblPr>
        <w:tblStyle w:val="a5"/>
        <w:tblW w:w="0" w:type="auto"/>
        <w:tblLook w:val="04A0" w:firstRow="1" w:lastRow="0" w:firstColumn="1" w:lastColumn="0" w:noHBand="0" w:noVBand="1"/>
      </w:tblPr>
      <w:tblGrid>
        <w:gridCol w:w="2385"/>
        <w:gridCol w:w="2377"/>
        <w:gridCol w:w="2403"/>
        <w:gridCol w:w="2405"/>
      </w:tblGrid>
      <w:tr w:rsidR="00F26B65" w:rsidRPr="008E0227" w:rsidTr="00F26B65">
        <w:tc>
          <w:tcPr>
            <w:tcW w:w="2476" w:type="dxa"/>
          </w:tcPr>
          <w:p w:rsidR="00F26B65" w:rsidRPr="008E0227" w:rsidRDefault="00F26B65" w:rsidP="004F445E">
            <w:pPr>
              <w:spacing w:line="240" w:lineRule="auto"/>
              <w:ind w:firstLine="0"/>
              <w:rPr>
                <w:b/>
                <w:sz w:val="24"/>
                <w:szCs w:val="24"/>
              </w:rPr>
            </w:pPr>
            <w:r w:rsidRPr="008E0227">
              <w:rPr>
                <w:b/>
                <w:sz w:val="24"/>
                <w:szCs w:val="24"/>
              </w:rPr>
              <w:t>Форма работы с детьми</w:t>
            </w:r>
          </w:p>
        </w:tc>
        <w:tc>
          <w:tcPr>
            <w:tcW w:w="2476" w:type="dxa"/>
          </w:tcPr>
          <w:p w:rsidR="00F26B65" w:rsidRPr="008E0227" w:rsidRDefault="00F26B65" w:rsidP="004F445E">
            <w:pPr>
              <w:spacing w:line="240" w:lineRule="auto"/>
              <w:ind w:firstLine="0"/>
              <w:rPr>
                <w:b/>
                <w:sz w:val="24"/>
                <w:szCs w:val="24"/>
              </w:rPr>
            </w:pPr>
            <w:r w:rsidRPr="008E0227">
              <w:rPr>
                <w:b/>
                <w:sz w:val="24"/>
                <w:szCs w:val="24"/>
              </w:rPr>
              <w:t xml:space="preserve">Деятельность детей </w:t>
            </w:r>
          </w:p>
        </w:tc>
        <w:tc>
          <w:tcPr>
            <w:tcW w:w="2476" w:type="dxa"/>
          </w:tcPr>
          <w:p w:rsidR="00F26B65" w:rsidRPr="008E0227" w:rsidRDefault="00F26B65" w:rsidP="004F445E">
            <w:pPr>
              <w:spacing w:line="240" w:lineRule="auto"/>
              <w:ind w:firstLine="0"/>
              <w:rPr>
                <w:b/>
                <w:sz w:val="24"/>
                <w:szCs w:val="24"/>
              </w:rPr>
            </w:pPr>
            <w:r w:rsidRPr="008E0227">
              <w:rPr>
                <w:b/>
                <w:sz w:val="24"/>
                <w:szCs w:val="24"/>
              </w:rPr>
              <w:t>Педагогический инструментарий</w:t>
            </w:r>
          </w:p>
        </w:tc>
        <w:tc>
          <w:tcPr>
            <w:tcW w:w="2477" w:type="dxa"/>
          </w:tcPr>
          <w:p w:rsidR="00F26B65" w:rsidRPr="008E0227" w:rsidRDefault="00F26B65" w:rsidP="004F445E">
            <w:pPr>
              <w:spacing w:line="240" w:lineRule="auto"/>
              <w:ind w:firstLine="0"/>
              <w:rPr>
                <w:b/>
                <w:sz w:val="24"/>
                <w:szCs w:val="24"/>
              </w:rPr>
            </w:pPr>
            <w:r w:rsidRPr="008E0227">
              <w:rPr>
                <w:b/>
                <w:sz w:val="24"/>
                <w:szCs w:val="24"/>
              </w:rPr>
              <w:t>Вовлечение родителей</w:t>
            </w:r>
          </w:p>
        </w:tc>
      </w:tr>
      <w:tr w:rsidR="00F26B65" w:rsidRPr="008F0FBA" w:rsidTr="00F26B65">
        <w:tc>
          <w:tcPr>
            <w:tcW w:w="2476" w:type="dxa"/>
          </w:tcPr>
          <w:p w:rsidR="00F26B65" w:rsidRPr="008F0FBA" w:rsidRDefault="00F26B65" w:rsidP="004F445E">
            <w:pPr>
              <w:spacing w:line="240" w:lineRule="auto"/>
              <w:ind w:firstLine="0"/>
              <w:rPr>
                <w:sz w:val="24"/>
                <w:szCs w:val="24"/>
              </w:rPr>
            </w:pPr>
            <w:r w:rsidRPr="008F0FBA">
              <w:rPr>
                <w:sz w:val="24"/>
                <w:szCs w:val="24"/>
              </w:rPr>
              <w:t xml:space="preserve">Поисковая лаборатория </w:t>
            </w:r>
            <w:r w:rsidR="009D16EB" w:rsidRPr="008F0FBA">
              <w:rPr>
                <w:sz w:val="24"/>
                <w:szCs w:val="24"/>
              </w:rPr>
              <w:t>«</w:t>
            </w:r>
            <w:r w:rsidRPr="008F0FBA">
              <w:rPr>
                <w:sz w:val="24"/>
                <w:szCs w:val="24"/>
              </w:rPr>
              <w:t>Что такое книга?</w:t>
            </w:r>
            <w:r w:rsidR="009D16EB" w:rsidRPr="008F0FBA">
              <w:rPr>
                <w:sz w:val="24"/>
                <w:szCs w:val="24"/>
              </w:rPr>
              <w:t>»</w:t>
            </w:r>
          </w:p>
        </w:tc>
        <w:tc>
          <w:tcPr>
            <w:tcW w:w="2476" w:type="dxa"/>
          </w:tcPr>
          <w:p w:rsidR="00F26B65" w:rsidRPr="008F0FBA" w:rsidRDefault="00F26B65" w:rsidP="004F445E">
            <w:pPr>
              <w:spacing w:line="240" w:lineRule="auto"/>
              <w:ind w:firstLine="0"/>
              <w:rPr>
                <w:sz w:val="24"/>
                <w:szCs w:val="24"/>
              </w:rPr>
            </w:pPr>
            <w:r w:rsidRPr="008F0FBA">
              <w:rPr>
                <w:sz w:val="24"/>
                <w:szCs w:val="24"/>
              </w:rPr>
              <w:t xml:space="preserve">Рассматривание частей книги и видео о том, как она </w:t>
            </w:r>
            <w:r w:rsidR="009D16EB" w:rsidRPr="008F0FBA">
              <w:rPr>
                <w:sz w:val="24"/>
                <w:szCs w:val="24"/>
              </w:rPr>
              <w:t>«</w:t>
            </w:r>
            <w:r w:rsidRPr="008F0FBA">
              <w:rPr>
                <w:sz w:val="24"/>
                <w:szCs w:val="24"/>
              </w:rPr>
              <w:t>Рождается</w:t>
            </w:r>
            <w:r w:rsidR="009D16EB" w:rsidRPr="008F0FBA">
              <w:rPr>
                <w:sz w:val="24"/>
                <w:szCs w:val="24"/>
              </w:rPr>
              <w:t>»</w:t>
            </w:r>
            <w:r w:rsidRPr="008F0FBA">
              <w:rPr>
                <w:sz w:val="24"/>
                <w:szCs w:val="24"/>
              </w:rPr>
              <w:t>. Рассматривание книги и называние частей.</w:t>
            </w:r>
          </w:p>
        </w:tc>
        <w:tc>
          <w:tcPr>
            <w:tcW w:w="2476" w:type="dxa"/>
          </w:tcPr>
          <w:p w:rsidR="00F26B65" w:rsidRPr="008F0FBA" w:rsidRDefault="00F26B65" w:rsidP="004F445E">
            <w:pPr>
              <w:spacing w:line="240" w:lineRule="auto"/>
              <w:ind w:firstLine="0"/>
              <w:rPr>
                <w:sz w:val="24"/>
                <w:szCs w:val="24"/>
              </w:rPr>
            </w:pPr>
            <w:r w:rsidRPr="008F0FBA">
              <w:rPr>
                <w:sz w:val="24"/>
                <w:szCs w:val="24"/>
              </w:rPr>
              <w:t>Демонстрация видео, беседа о - строении детской книги. Выставка разных видов книг.</w:t>
            </w:r>
          </w:p>
        </w:tc>
        <w:tc>
          <w:tcPr>
            <w:tcW w:w="2477" w:type="dxa"/>
          </w:tcPr>
          <w:p w:rsidR="00F26B65" w:rsidRPr="008F0FBA" w:rsidRDefault="00F26B65" w:rsidP="004F445E">
            <w:pPr>
              <w:spacing w:line="240" w:lineRule="auto"/>
              <w:ind w:firstLine="0"/>
              <w:rPr>
                <w:sz w:val="24"/>
                <w:szCs w:val="24"/>
              </w:rPr>
            </w:pPr>
            <w:r w:rsidRPr="008F0FBA">
              <w:rPr>
                <w:sz w:val="24"/>
                <w:szCs w:val="24"/>
              </w:rPr>
              <w:t xml:space="preserve">Поручение </w:t>
            </w:r>
            <w:proofErr w:type="gramStart"/>
            <w:r w:rsidR="001408B2">
              <w:rPr>
                <w:sz w:val="24"/>
                <w:szCs w:val="24"/>
              </w:rPr>
              <w:t>-</w:t>
            </w:r>
            <w:r w:rsidRPr="008F0FBA">
              <w:rPr>
                <w:sz w:val="24"/>
                <w:szCs w:val="24"/>
              </w:rPr>
              <w:t>н</w:t>
            </w:r>
            <w:proofErr w:type="gramEnd"/>
            <w:r w:rsidRPr="008F0FBA">
              <w:rPr>
                <w:sz w:val="24"/>
                <w:szCs w:val="24"/>
              </w:rPr>
              <w:t>айти видео материалы о создании книг</w:t>
            </w:r>
            <w:r w:rsidR="001408B2">
              <w:rPr>
                <w:sz w:val="24"/>
                <w:szCs w:val="24"/>
              </w:rPr>
              <w:t>и</w:t>
            </w:r>
            <w:r w:rsidRPr="008F0FBA">
              <w:rPr>
                <w:sz w:val="24"/>
                <w:szCs w:val="24"/>
              </w:rPr>
              <w:t>.</w:t>
            </w:r>
          </w:p>
        </w:tc>
      </w:tr>
      <w:tr w:rsidR="00F26B65" w:rsidRPr="008F0FBA" w:rsidTr="00F26B65">
        <w:tc>
          <w:tcPr>
            <w:tcW w:w="2476" w:type="dxa"/>
          </w:tcPr>
          <w:p w:rsidR="00F26B65" w:rsidRPr="008F0FBA" w:rsidRDefault="00F26B65" w:rsidP="004F445E">
            <w:pPr>
              <w:spacing w:line="240" w:lineRule="auto"/>
              <w:ind w:firstLine="0"/>
              <w:rPr>
                <w:sz w:val="24"/>
                <w:szCs w:val="24"/>
              </w:rPr>
            </w:pPr>
            <w:r w:rsidRPr="008F0FBA">
              <w:rPr>
                <w:sz w:val="24"/>
                <w:szCs w:val="24"/>
              </w:rPr>
              <w:t xml:space="preserve">Путешествие в прошлое книги </w:t>
            </w:r>
            <w:r w:rsidR="009D16EB" w:rsidRPr="008F0FBA">
              <w:rPr>
                <w:sz w:val="24"/>
                <w:szCs w:val="24"/>
              </w:rPr>
              <w:t>«</w:t>
            </w:r>
            <w:r w:rsidRPr="008F0FBA">
              <w:rPr>
                <w:sz w:val="24"/>
                <w:szCs w:val="24"/>
              </w:rPr>
              <w:t>Прошлое, настоящее и будущее книги</w:t>
            </w:r>
            <w:r w:rsidR="009D16EB" w:rsidRPr="008F0FBA">
              <w:rPr>
                <w:sz w:val="24"/>
                <w:szCs w:val="24"/>
              </w:rPr>
              <w:t>»</w:t>
            </w:r>
          </w:p>
        </w:tc>
        <w:tc>
          <w:tcPr>
            <w:tcW w:w="2476" w:type="dxa"/>
          </w:tcPr>
          <w:p w:rsidR="00F26B65" w:rsidRPr="008F0FBA" w:rsidRDefault="00F26B65" w:rsidP="004F445E">
            <w:pPr>
              <w:spacing w:line="240" w:lineRule="auto"/>
              <w:ind w:firstLine="0"/>
              <w:rPr>
                <w:sz w:val="24"/>
                <w:szCs w:val="24"/>
              </w:rPr>
            </w:pPr>
            <w:r w:rsidRPr="008F0FBA">
              <w:rPr>
                <w:sz w:val="24"/>
                <w:szCs w:val="24"/>
              </w:rPr>
              <w:t xml:space="preserve">Рассматривание на слайдовой презентации свитка папируса, берестяных записей, глиняных дощечек. Поисковая игра </w:t>
            </w:r>
            <w:r w:rsidR="009D16EB" w:rsidRPr="008F0FBA">
              <w:rPr>
                <w:sz w:val="24"/>
                <w:szCs w:val="24"/>
              </w:rPr>
              <w:t>«</w:t>
            </w:r>
            <w:r w:rsidRPr="008F0FBA">
              <w:rPr>
                <w:sz w:val="24"/>
                <w:szCs w:val="24"/>
              </w:rPr>
              <w:t xml:space="preserve">Найди сходство и </w:t>
            </w:r>
            <w:proofErr w:type="spellStart"/>
            <w:r w:rsidRPr="008F0FBA">
              <w:rPr>
                <w:sz w:val="24"/>
                <w:szCs w:val="24"/>
              </w:rPr>
              <w:t>отличие</w:t>
            </w:r>
            <w:proofErr w:type="gramStart"/>
            <w:r w:rsidR="009D16EB" w:rsidRPr="008F0FBA">
              <w:rPr>
                <w:sz w:val="24"/>
                <w:szCs w:val="24"/>
              </w:rPr>
              <w:t>»«</w:t>
            </w:r>
            <w:proofErr w:type="gramEnd"/>
            <w:r w:rsidRPr="008F0FBA">
              <w:rPr>
                <w:sz w:val="24"/>
                <w:szCs w:val="24"/>
              </w:rPr>
              <w:t>Что</w:t>
            </w:r>
            <w:proofErr w:type="spellEnd"/>
            <w:r w:rsidRPr="008F0FBA">
              <w:rPr>
                <w:sz w:val="24"/>
                <w:szCs w:val="24"/>
              </w:rPr>
              <w:t xml:space="preserve"> сначала, что потом</w:t>
            </w:r>
            <w:r w:rsidR="009D16EB" w:rsidRPr="008F0FBA">
              <w:rPr>
                <w:sz w:val="24"/>
                <w:szCs w:val="24"/>
              </w:rPr>
              <w:t>»</w:t>
            </w:r>
          </w:p>
        </w:tc>
        <w:tc>
          <w:tcPr>
            <w:tcW w:w="2476" w:type="dxa"/>
          </w:tcPr>
          <w:p w:rsidR="00F26B65" w:rsidRPr="008F0FBA" w:rsidRDefault="00F26B65" w:rsidP="004F445E">
            <w:pPr>
              <w:spacing w:line="240" w:lineRule="auto"/>
              <w:ind w:firstLine="0"/>
              <w:rPr>
                <w:sz w:val="24"/>
                <w:szCs w:val="24"/>
              </w:rPr>
            </w:pPr>
            <w:r w:rsidRPr="008F0FBA">
              <w:rPr>
                <w:sz w:val="24"/>
                <w:szCs w:val="24"/>
              </w:rPr>
              <w:t>Демонстрация в слайдовой презентации видов книг прошлого. Демонстрация современных книг. Чтение энциклопедии.</w:t>
            </w:r>
          </w:p>
        </w:tc>
        <w:tc>
          <w:tcPr>
            <w:tcW w:w="2477" w:type="dxa"/>
          </w:tcPr>
          <w:p w:rsidR="00F26B65" w:rsidRPr="008F0FBA" w:rsidRDefault="00F26B65" w:rsidP="004F445E">
            <w:pPr>
              <w:spacing w:line="240" w:lineRule="auto"/>
              <w:ind w:firstLine="0"/>
              <w:rPr>
                <w:sz w:val="24"/>
                <w:szCs w:val="24"/>
              </w:rPr>
            </w:pPr>
            <w:r w:rsidRPr="008F0FBA">
              <w:rPr>
                <w:sz w:val="24"/>
                <w:szCs w:val="24"/>
              </w:rPr>
              <w:t>Поручение найти фотографии и видео материалы о книгах прошлого.</w:t>
            </w:r>
          </w:p>
        </w:tc>
      </w:tr>
      <w:tr w:rsidR="00F26B65" w:rsidRPr="008F0FBA" w:rsidTr="00F26B65">
        <w:tc>
          <w:tcPr>
            <w:tcW w:w="2476" w:type="dxa"/>
          </w:tcPr>
          <w:p w:rsidR="00F26B65" w:rsidRPr="008F0FBA" w:rsidRDefault="00F26B65" w:rsidP="004F445E">
            <w:pPr>
              <w:spacing w:line="240" w:lineRule="auto"/>
              <w:ind w:firstLine="0"/>
              <w:rPr>
                <w:sz w:val="24"/>
                <w:szCs w:val="24"/>
              </w:rPr>
            </w:pPr>
            <w:r w:rsidRPr="008F0FBA">
              <w:rPr>
                <w:sz w:val="24"/>
                <w:szCs w:val="24"/>
              </w:rPr>
              <w:t xml:space="preserve">Экскурсия на выставку книг </w:t>
            </w:r>
            <w:r w:rsidR="009D16EB" w:rsidRPr="008F0FBA">
              <w:rPr>
                <w:sz w:val="24"/>
                <w:szCs w:val="24"/>
              </w:rPr>
              <w:t>«</w:t>
            </w:r>
            <w:r w:rsidRPr="008F0FBA">
              <w:rPr>
                <w:sz w:val="24"/>
                <w:szCs w:val="24"/>
              </w:rPr>
              <w:t>Занимательные рассказы Н. Носова</w:t>
            </w:r>
            <w:r w:rsidR="009D16EB" w:rsidRPr="008F0FBA">
              <w:rPr>
                <w:sz w:val="24"/>
                <w:szCs w:val="24"/>
              </w:rPr>
              <w:t>»</w:t>
            </w:r>
          </w:p>
        </w:tc>
        <w:tc>
          <w:tcPr>
            <w:tcW w:w="2476" w:type="dxa"/>
          </w:tcPr>
          <w:p w:rsidR="00F26B65" w:rsidRPr="008F0FBA" w:rsidRDefault="00F26B65" w:rsidP="004F445E">
            <w:pPr>
              <w:spacing w:line="240" w:lineRule="auto"/>
              <w:ind w:firstLine="0"/>
              <w:rPr>
                <w:sz w:val="24"/>
                <w:szCs w:val="24"/>
              </w:rPr>
            </w:pPr>
            <w:r w:rsidRPr="008F0FBA">
              <w:rPr>
                <w:sz w:val="24"/>
                <w:szCs w:val="24"/>
              </w:rPr>
              <w:t xml:space="preserve">Рассматривание книг сборников рассказов Н. Носова, Слушание рассказа </w:t>
            </w:r>
            <w:r w:rsidR="009D16EB" w:rsidRPr="008F0FBA">
              <w:rPr>
                <w:sz w:val="24"/>
                <w:szCs w:val="24"/>
              </w:rPr>
              <w:t>«</w:t>
            </w:r>
            <w:r w:rsidRPr="008F0FBA">
              <w:rPr>
                <w:sz w:val="24"/>
                <w:szCs w:val="24"/>
              </w:rPr>
              <w:t>Живая Шляпа</w:t>
            </w:r>
            <w:r w:rsidR="009D16EB" w:rsidRPr="008F0FBA">
              <w:rPr>
                <w:sz w:val="24"/>
                <w:szCs w:val="24"/>
              </w:rPr>
              <w:t>»</w:t>
            </w:r>
            <w:r w:rsidRPr="008F0FBA">
              <w:rPr>
                <w:sz w:val="24"/>
                <w:szCs w:val="24"/>
              </w:rPr>
              <w:t xml:space="preserve"> Поисковое задание </w:t>
            </w:r>
            <w:r w:rsidR="009D16EB" w:rsidRPr="008F0FBA">
              <w:rPr>
                <w:sz w:val="24"/>
                <w:szCs w:val="24"/>
              </w:rPr>
              <w:t>«</w:t>
            </w:r>
            <w:r w:rsidRPr="008F0FBA">
              <w:rPr>
                <w:sz w:val="24"/>
                <w:szCs w:val="24"/>
              </w:rPr>
              <w:t>Где, чей предмет?</w:t>
            </w:r>
            <w:r w:rsidR="009D16EB" w:rsidRPr="008F0FBA">
              <w:rPr>
                <w:sz w:val="24"/>
                <w:szCs w:val="24"/>
              </w:rPr>
              <w:t>»</w:t>
            </w:r>
          </w:p>
        </w:tc>
        <w:tc>
          <w:tcPr>
            <w:tcW w:w="2476" w:type="dxa"/>
          </w:tcPr>
          <w:p w:rsidR="00F26B65" w:rsidRPr="008F0FBA" w:rsidRDefault="00F26B65" w:rsidP="004F445E">
            <w:pPr>
              <w:spacing w:line="240" w:lineRule="auto"/>
              <w:ind w:firstLine="0"/>
              <w:rPr>
                <w:sz w:val="24"/>
                <w:szCs w:val="24"/>
              </w:rPr>
            </w:pPr>
            <w:r w:rsidRPr="008F0FBA">
              <w:rPr>
                <w:sz w:val="24"/>
                <w:szCs w:val="24"/>
              </w:rPr>
              <w:t>Беседа о творчестве Н. Носова, рассматривание слайдовой презентации, проведение словарной работы со словами комод, кочерга. Драматизация сценки из рассказа.</w:t>
            </w:r>
          </w:p>
        </w:tc>
        <w:tc>
          <w:tcPr>
            <w:tcW w:w="2477" w:type="dxa"/>
          </w:tcPr>
          <w:p w:rsidR="00F26B65" w:rsidRPr="008F0FBA" w:rsidRDefault="00F26B65" w:rsidP="004F445E">
            <w:pPr>
              <w:spacing w:line="240" w:lineRule="auto"/>
              <w:ind w:firstLine="0"/>
              <w:rPr>
                <w:sz w:val="24"/>
                <w:szCs w:val="24"/>
              </w:rPr>
            </w:pPr>
            <w:r w:rsidRPr="008F0FBA">
              <w:rPr>
                <w:sz w:val="24"/>
                <w:szCs w:val="24"/>
              </w:rPr>
              <w:t xml:space="preserve">Привлечение родителей к семейному чтению книг Н. Носова из библиотеки для домашнего </w:t>
            </w:r>
            <w:proofErr w:type="spellStart"/>
            <w:r w:rsidRPr="008F0FBA">
              <w:rPr>
                <w:sz w:val="24"/>
                <w:szCs w:val="24"/>
              </w:rPr>
              <w:t>чтения</w:t>
            </w:r>
            <w:proofErr w:type="gramStart"/>
            <w:r w:rsidR="001408B2">
              <w:rPr>
                <w:sz w:val="24"/>
                <w:szCs w:val="24"/>
              </w:rPr>
              <w:t>,</w:t>
            </w:r>
            <w:r w:rsidRPr="008F0FBA">
              <w:rPr>
                <w:sz w:val="24"/>
                <w:szCs w:val="24"/>
              </w:rPr>
              <w:t>с</w:t>
            </w:r>
            <w:proofErr w:type="gramEnd"/>
            <w:r w:rsidRPr="008F0FBA">
              <w:rPr>
                <w:sz w:val="24"/>
                <w:szCs w:val="24"/>
              </w:rPr>
              <w:t>озданной</w:t>
            </w:r>
            <w:proofErr w:type="spellEnd"/>
            <w:r w:rsidRPr="008F0FBA">
              <w:rPr>
                <w:sz w:val="24"/>
                <w:szCs w:val="24"/>
              </w:rPr>
              <w:t xml:space="preserve"> в коридоре детского сада.</w:t>
            </w:r>
          </w:p>
          <w:p w:rsidR="00F26B65" w:rsidRPr="008F0FBA" w:rsidRDefault="00F26B65" w:rsidP="004F445E">
            <w:pPr>
              <w:spacing w:line="240" w:lineRule="auto"/>
              <w:ind w:firstLine="0"/>
              <w:rPr>
                <w:sz w:val="24"/>
                <w:szCs w:val="24"/>
              </w:rPr>
            </w:pPr>
          </w:p>
        </w:tc>
      </w:tr>
    </w:tbl>
    <w:p w:rsidR="00F26B65" w:rsidRPr="008F0FBA" w:rsidRDefault="00F26B65" w:rsidP="00B032DE"/>
    <w:p w:rsidR="0030326D" w:rsidRPr="008F0FBA" w:rsidRDefault="0030326D" w:rsidP="00B032DE">
      <w:r w:rsidRPr="008F0FBA">
        <w:t xml:space="preserve">С детьми проводилась экскурсия в библиотеку методического кабинета. Предлагалось поиграть в интерактивные игры с названием </w:t>
      </w:r>
      <w:r w:rsidR="009D16EB" w:rsidRPr="008F0FBA">
        <w:t>«</w:t>
      </w:r>
      <w:r w:rsidRPr="008F0FBA">
        <w:t>Угадай сказку</w:t>
      </w:r>
      <w:r w:rsidR="009D16EB" w:rsidRPr="008F0FBA">
        <w:t>»</w:t>
      </w:r>
      <w:r w:rsidRPr="008F0FBA">
        <w:t xml:space="preserve">, а в групповой комнате дети отправились в путешествие прошлого книги, во время которого узнали о том, как в древние времена в разных странах люди записывали информацию. </w:t>
      </w:r>
    </w:p>
    <w:p w:rsidR="0030326D" w:rsidRPr="008F0FBA" w:rsidRDefault="0030326D" w:rsidP="00B032DE">
      <w:r w:rsidRPr="008F0FBA">
        <w:t>Рассматривалась слайдовая презентация и проводилась беседа на тему</w:t>
      </w:r>
      <w:r w:rsidR="001408B2">
        <w:t>:</w:t>
      </w:r>
      <w:r w:rsidR="00231529">
        <w:t xml:space="preserve"> </w:t>
      </w:r>
      <w:bookmarkStart w:id="27" w:name="_GoBack"/>
      <w:bookmarkEnd w:id="27"/>
      <w:r w:rsidR="009D16EB" w:rsidRPr="008F0FBA">
        <w:t>«</w:t>
      </w:r>
      <w:r w:rsidRPr="008F0FBA">
        <w:t>Первые создатели детской книги</w:t>
      </w:r>
      <w:r w:rsidR="009D16EB" w:rsidRPr="008F0FBA">
        <w:t>»</w:t>
      </w:r>
      <w:r w:rsidRPr="008F0FBA">
        <w:t>. Экспери</w:t>
      </w:r>
      <w:r w:rsidR="00AC0750">
        <w:t>ментатор читал детям рассказ А. </w:t>
      </w:r>
      <w:proofErr w:type="spellStart"/>
      <w:r w:rsidRPr="008F0FBA">
        <w:t>Баркова</w:t>
      </w:r>
      <w:proofErr w:type="spellEnd"/>
      <w:r w:rsidRPr="008F0FBA">
        <w:t xml:space="preserve"> и Р. </w:t>
      </w:r>
      <w:proofErr w:type="spellStart"/>
      <w:r w:rsidRPr="008F0FBA">
        <w:t>Сурьянинова</w:t>
      </w:r>
      <w:proofErr w:type="spellEnd"/>
      <w:r w:rsidR="0010224E">
        <w:t xml:space="preserve"> </w:t>
      </w:r>
      <w:r w:rsidR="009D16EB" w:rsidRPr="008F0FBA">
        <w:t>«</w:t>
      </w:r>
      <w:r w:rsidRPr="008F0FBA">
        <w:t>Откуда пришла книга</w:t>
      </w:r>
      <w:r w:rsidR="009D16EB" w:rsidRPr="008F0FBA">
        <w:t>»</w:t>
      </w:r>
      <w:r w:rsidRPr="008F0FBA">
        <w:t xml:space="preserve">. Для закрепления </w:t>
      </w:r>
      <w:proofErr w:type="spellStart"/>
      <w:r w:rsidRPr="008F0FBA">
        <w:lastRenderedPageBreak/>
        <w:t>знанийдетей</w:t>
      </w:r>
      <w:proofErr w:type="spellEnd"/>
      <w:r w:rsidRPr="008F0FBA">
        <w:t xml:space="preserve"> о правилах обращения с книгой организовывалась и проводилась сюжетно-ролевая игра </w:t>
      </w:r>
      <w:r w:rsidR="009D16EB" w:rsidRPr="008F0FBA">
        <w:t>«</w:t>
      </w:r>
      <w:proofErr w:type="spellStart"/>
      <w:r w:rsidRPr="008F0FBA">
        <w:t>Книжкина</w:t>
      </w:r>
      <w:proofErr w:type="spellEnd"/>
      <w:r w:rsidRPr="008F0FBA">
        <w:t xml:space="preserve"> больница</w:t>
      </w:r>
      <w:r w:rsidR="009D16EB" w:rsidRPr="008F0FBA">
        <w:t>»</w:t>
      </w:r>
      <w:r w:rsidRPr="008F0FBA">
        <w:t>.</w:t>
      </w:r>
    </w:p>
    <w:p w:rsidR="0030326D" w:rsidRPr="008F0FBA" w:rsidRDefault="0030326D" w:rsidP="00B032DE">
      <w:r w:rsidRPr="008F0FBA">
        <w:t xml:space="preserve">Подробнее рассмотрим работу с детьми: в поисковой лаборатории </w:t>
      </w:r>
      <w:r w:rsidR="009D16EB" w:rsidRPr="008F0FBA">
        <w:t>«</w:t>
      </w:r>
      <w:r w:rsidRPr="008F0FBA">
        <w:t>Что такое книга</w:t>
      </w:r>
      <w:r w:rsidR="009D16EB" w:rsidRPr="008F0FBA">
        <w:t>»</w:t>
      </w:r>
      <w:r w:rsidRPr="008F0FBA">
        <w:t xml:space="preserve">. Перед детьми была поставлена воспитателем проблемная ситуация, в процессе которой предложено разгадать загадку про книгу, рассмотреть книги, иллюстрации, найти общее сходство и различия у рассмотренных книг. В беседе дети вместе с воспитателем узнавали, из каких частей состоит книга. Дети обсудили и определили правила обращения с книгой, зарисовали их, используя условные символы. Во время беседы воспитатель рассказал детям дошкольного возраста о первых создателях детской книги, показал слайдовую презентацию первых книг. Во время путешествия в прошлое книги дети познакомились на слайдовой презентации со свитками папируса, глиняными дощечками и берестяными записями. </w:t>
      </w:r>
    </w:p>
    <w:p w:rsidR="0030326D" w:rsidRPr="008F0FBA" w:rsidRDefault="0030326D" w:rsidP="00B032DE">
      <w:r w:rsidRPr="008F0FBA">
        <w:t xml:space="preserve">Рассмотрим особенности работы с детьми в поисковой лаборатории </w:t>
      </w:r>
      <w:r w:rsidR="009D16EB" w:rsidRPr="008F0FBA">
        <w:t>«</w:t>
      </w:r>
      <w:r w:rsidRPr="008F0FBA">
        <w:t>С чего начинается книга</w:t>
      </w:r>
      <w:r w:rsidR="009D16EB" w:rsidRPr="008F0FBA">
        <w:t>»</w:t>
      </w:r>
      <w:r w:rsidRPr="008F0FBA">
        <w:t xml:space="preserve">. Дети рассматривали книгу, называли ее части, была просмотрена слайдовая презентация первых книг, выполнено поисковое задание с названием </w:t>
      </w:r>
      <w:r w:rsidR="009D16EB" w:rsidRPr="008F0FBA">
        <w:t>«</w:t>
      </w:r>
      <w:r w:rsidRPr="008F0FBA">
        <w:t>Вежливое обращение с книгой</w:t>
      </w:r>
      <w:r w:rsidR="009D16EB" w:rsidRPr="008F0FBA">
        <w:t>»</w:t>
      </w:r>
      <w:r w:rsidRPr="008F0FBA">
        <w:t xml:space="preserve">, в процессе которого дети дошкольного возраста учили Незнайку правильно обращаться с книгой. Также в поисковой лаборатории воспитатель показывал детям дошкольного возраста видеосюжет об этапах изготовления книги. </w:t>
      </w:r>
    </w:p>
    <w:p w:rsidR="0030326D" w:rsidRPr="008F0FBA" w:rsidRDefault="0030326D" w:rsidP="00B032DE">
      <w:r w:rsidRPr="008F0FBA">
        <w:t xml:space="preserve">После просмотра видеосюжета для закрепления информации педагогом были проведены игры поисковые </w:t>
      </w:r>
      <w:r w:rsidR="009D16EB" w:rsidRPr="008F0FBA">
        <w:t>«</w:t>
      </w:r>
      <w:r w:rsidRPr="008F0FBA">
        <w:t>Кому что нужно?</w:t>
      </w:r>
      <w:r w:rsidR="009D16EB" w:rsidRPr="008F0FBA">
        <w:t>»</w:t>
      </w:r>
      <w:r w:rsidRPr="008F0FBA">
        <w:t xml:space="preserve">, </w:t>
      </w:r>
      <w:r w:rsidR="009D16EB" w:rsidRPr="008F0FBA">
        <w:t>«</w:t>
      </w:r>
      <w:r w:rsidRPr="008F0FBA">
        <w:t>Что сначала, что потом?</w:t>
      </w:r>
      <w:r w:rsidR="009D16EB" w:rsidRPr="008F0FBA">
        <w:t>»</w:t>
      </w:r>
      <w:r w:rsidRPr="008F0FBA">
        <w:t xml:space="preserve">, </w:t>
      </w:r>
      <w:r w:rsidR="009D16EB" w:rsidRPr="008F0FBA">
        <w:t>«</w:t>
      </w:r>
      <w:r w:rsidRPr="008F0FBA">
        <w:t>Назови профессию</w:t>
      </w:r>
      <w:r w:rsidR="009D16EB" w:rsidRPr="008F0FBA">
        <w:t>»</w:t>
      </w:r>
      <w:r w:rsidRPr="008F0FBA">
        <w:t>. В рамках поисковой лаборатории была проведена работа по изготовлению собственных книг детьми. Во время экскурсии на выставке книг педагог детям дошкольного возраста предлагал рассмотр</w:t>
      </w:r>
      <w:r w:rsidR="008E0227">
        <w:t>еть иллюстрации к литературно-</w:t>
      </w:r>
      <w:r w:rsidRPr="008F0FBA">
        <w:t>художественным произведениям. Педагог детям прочитала стихотворение С.Я</w:t>
      </w:r>
      <w:r w:rsidR="008E0227">
        <w:t>.</w:t>
      </w:r>
      <w:r w:rsidRPr="008F0FBA">
        <w:t xml:space="preserve"> Маршака </w:t>
      </w:r>
      <w:r w:rsidR="009D16EB" w:rsidRPr="008F0FBA">
        <w:t>«</w:t>
      </w:r>
      <w:r w:rsidRPr="008F0FBA">
        <w:t>Чем пахнут ремесла</w:t>
      </w:r>
      <w:r w:rsidR="009D16EB" w:rsidRPr="008F0FBA">
        <w:t>»</w:t>
      </w:r>
      <w:r w:rsidRPr="008F0FBA">
        <w:t xml:space="preserve">, поиграла с ними в поисковые игры </w:t>
      </w:r>
      <w:r w:rsidR="009D16EB" w:rsidRPr="008F0FBA">
        <w:t>«</w:t>
      </w:r>
      <w:r w:rsidRPr="008F0FBA">
        <w:t>Назови профессию</w:t>
      </w:r>
      <w:r w:rsidR="009D16EB" w:rsidRPr="008F0FBA">
        <w:t>»</w:t>
      </w:r>
      <w:r w:rsidRPr="008F0FBA">
        <w:t xml:space="preserve">. </w:t>
      </w:r>
    </w:p>
    <w:p w:rsidR="0030326D" w:rsidRPr="008F0FBA" w:rsidRDefault="0030326D" w:rsidP="00B032DE">
      <w:r w:rsidRPr="008F0FBA">
        <w:t>На экскурсии на выставку книг дети рассмотрели детские современные книги и иллюстрации к н</w:t>
      </w:r>
      <w:r w:rsidR="008E0227">
        <w:t>им. Им была прочитана сказка К.</w:t>
      </w:r>
      <w:r w:rsidRPr="008F0FBA">
        <w:t xml:space="preserve">И. Чуковского </w:t>
      </w:r>
      <w:r w:rsidR="009D16EB" w:rsidRPr="008F0FBA">
        <w:lastRenderedPageBreak/>
        <w:t>«</w:t>
      </w:r>
      <w:r w:rsidRPr="008F0FBA">
        <w:t>Муха цокотуха</w:t>
      </w:r>
      <w:r w:rsidR="009D16EB" w:rsidRPr="008F0FBA">
        <w:t>»</w:t>
      </w:r>
      <w:r w:rsidRPr="008F0FBA">
        <w:t xml:space="preserve">, после чего была предложена игра </w:t>
      </w:r>
      <w:r w:rsidR="009D16EB" w:rsidRPr="008F0FBA">
        <w:t>«</w:t>
      </w:r>
      <w:r w:rsidRPr="008F0FBA">
        <w:t>Посели сказочного героя в свой дом</w:t>
      </w:r>
      <w:r w:rsidR="009D16EB" w:rsidRPr="008F0FBA">
        <w:t>»</w:t>
      </w:r>
      <w:r w:rsidRPr="008F0FBA">
        <w:t xml:space="preserve"> в процессе которой дети дошкольного возраста соотносили каждого сказочного героя с обложкой книги. </w:t>
      </w:r>
    </w:p>
    <w:p w:rsidR="0030326D" w:rsidRPr="008F0FBA" w:rsidRDefault="0030326D" w:rsidP="00B032DE">
      <w:r w:rsidRPr="008F0FBA">
        <w:t xml:space="preserve">В блоке </w:t>
      </w:r>
      <w:r w:rsidR="009D16EB" w:rsidRPr="008F0FBA">
        <w:t>«</w:t>
      </w:r>
      <w:r w:rsidRPr="008F0FBA">
        <w:t>Книга как результат труда человека</w:t>
      </w:r>
      <w:r w:rsidR="009D16EB" w:rsidRPr="008F0FBA">
        <w:t>»</w:t>
      </w:r>
      <w:r w:rsidRPr="008F0FBA">
        <w:t xml:space="preserve"> решались следующие задачи: формирование представлений детей о профессиях людей, которые работают над производством книги, об их специфических действиях и используемых материалов и оборудования, этапах создания книги. План работы с детьми представлен в таблице 3. </w:t>
      </w:r>
    </w:p>
    <w:p w:rsidR="006D06EB" w:rsidRPr="006D06EB" w:rsidRDefault="0030326D" w:rsidP="006D06EB">
      <w:pPr>
        <w:jc w:val="right"/>
        <w:rPr>
          <w:b/>
          <w:sz w:val="24"/>
          <w:szCs w:val="24"/>
        </w:rPr>
      </w:pPr>
      <w:r w:rsidRPr="006D06EB">
        <w:rPr>
          <w:b/>
          <w:sz w:val="24"/>
          <w:szCs w:val="24"/>
        </w:rPr>
        <w:t xml:space="preserve">Таблица 3 </w:t>
      </w:r>
    </w:p>
    <w:p w:rsidR="0030326D" w:rsidRPr="006D06EB" w:rsidRDefault="0030326D" w:rsidP="006D06EB">
      <w:pPr>
        <w:ind w:firstLine="0"/>
        <w:jc w:val="center"/>
        <w:rPr>
          <w:b/>
          <w:i/>
        </w:rPr>
      </w:pPr>
      <w:r w:rsidRPr="006D06EB">
        <w:rPr>
          <w:b/>
          <w:i/>
        </w:rPr>
        <w:t xml:space="preserve">План работы с детьми в блоке </w:t>
      </w:r>
      <w:r w:rsidR="009D16EB" w:rsidRPr="006D06EB">
        <w:rPr>
          <w:b/>
          <w:i/>
        </w:rPr>
        <w:t>«</w:t>
      </w:r>
      <w:r w:rsidRPr="006D06EB">
        <w:rPr>
          <w:b/>
          <w:i/>
        </w:rPr>
        <w:t>Книга как результат труда человека</w:t>
      </w:r>
      <w:r w:rsidR="009D16EB" w:rsidRPr="006D06EB">
        <w:rPr>
          <w:b/>
          <w:i/>
        </w:rPr>
        <w:t>»</w:t>
      </w:r>
    </w:p>
    <w:tbl>
      <w:tblPr>
        <w:tblStyle w:val="a5"/>
        <w:tblW w:w="10040" w:type="dxa"/>
        <w:tblInd w:w="-176" w:type="dxa"/>
        <w:tblLayout w:type="fixed"/>
        <w:tblLook w:val="04A0" w:firstRow="1" w:lastRow="0" w:firstColumn="1" w:lastColumn="0" w:noHBand="0" w:noVBand="1"/>
      </w:tblPr>
      <w:tblGrid>
        <w:gridCol w:w="1526"/>
        <w:gridCol w:w="3402"/>
        <w:gridCol w:w="2835"/>
        <w:gridCol w:w="2277"/>
      </w:tblGrid>
      <w:tr w:rsidR="0088009A" w:rsidRPr="008E0227" w:rsidTr="006D06EB">
        <w:tc>
          <w:tcPr>
            <w:tcW w:w="1526" w:type="dxa"/>
          </w:tcPr>
          <w:p w:rsidR="0088009A" w:rsidRPr="008E0227" w:rsidRDefault="0088009A" w:rsidP="006D06EB">
            <w:pPr>
              <w:spacing w:line="240" w:lineRule="auto"/>
              <w:ind w:firstLine="0"/>
              <w:rPr>
                <w:b/>
                <w:sz w:val="24"/>
                <w:szCs w:val="24"/>
              </w:rPr>
            </w:pPr>
            <w:r w:rsidRPr="008E0227">
              <w:rPr>
                <w:b/>
                <w:sz w:val="24"/>
                <w:szCs w:val="24"/>
              </w:rPr>
              <w:t>Форма работы с детьми</w:t>
            </w:r>
          </w:p>
        </w:tc>
        <w:tc>
          <w:tcPr>
            <w:tcW w:w="3402" w:type="dxa"/>
          </w:tcPr>
          <w:p w:rsidR="0088009A" w:rsidRPr="008E0227" w:rsidRDefault="0088009A" w:rsidP="006D06EB">
            <w:pPr>
              <w:spacing w:line="240" w:lineRule="auto"/>
              <w:ind w:firstLine="0"/>
              <w:rPr>
                <w:b/>
                <w:sz w:val="24"/>
                <w:szCs w:val="24"/>
              </w:rPr>
            </w:pPr>
            <w:r w:rsidRPr="008E0227">
              <w:rPr>
                <w:b/>
                <w:sz w:val="24"/>
                <w:szCs w:val="24"/>
              </w:rPr>
              <w:t>Деятельность детей</w:t>
            </w:r>
          </w:p>
        </w:tc>
        <w:tc>
          <w:tcPr>
            <w:tcW w:w="2835" w:type="dxa"/>
          </w:tcPr>
          <w:p w:rsidR="0088009A" w:rsidRPr="008E0227" w:rsidRDefault="0088009A" w:rsidP="006D06EB">
            <w:pPr>
              <w:spacing w:line="240" w:lineRule="auto"/>
              <w:ind w:firstLine="0"/>
              <w:rPr>
                <w:b/>
                <w:sz w:val="24"/>
                <w:szCs w:val="24"/>
              </w:rPr>
            </w:pPr>
            <w:r w:rsidRPr="008E0227">
              <w:rPr>
                <w:b/>
                <w:sz w:val="24"/>
                <w:szCs w:val="24"/>
              </w:rPr>
              <w:t>Педагогический инструментарий</w:t>
            </w:r>
          </w:p>
        </w:tc>
        <w:tc>
          <w:tcPr>
            <w:tcW w:w="2277" w:type="dxa"/>
          </w:tcPr>
          <w:p w:rsidR="0088009A" w:rsidRPr="008E0227" w:rsidRDefault="0088009A" w:rsidP="006D06EB">
            <w:pPr>
              <w:spacing w:line="240" w:lineRule="auto"/>
              <w:ind w:firstLine="0"/>
              <w:rPr>
                <w:b/>
                <w:sz w:val="24"/>
                <w:szCs w:val="24"/>
              </w:rPr>
            </w:pPr>
            <w:r w:rsidRPr="008E0227">
              <w:rPr>
                <w:b/>
                <w:sz w:val="24"/>
                <w:szCs w:val="24"/>
              </w:rPr>
              <w:t>Вовлечение родителей</w:t>
            </w:r>
          </w:p>
        </w:tc>
      </w:tr>
      <w:tr w:rsidR="0088009A" w:rsidRPr="008F0FBA" w:rsidTr="006D06EB">
        <w:tc>
          <w:tcPr>
            <w:tcW w:w="1526" w:type="dxa"/>
          </w:tcPr>
          <w:p w:rsidR="0088009A" w:rsidRPr="008F0FBA" w:rsidRDefault="0088009A" w:rsidP="006D06EB">
            <w:pPr>
              <w:spacing w:line="240" w:lineRule="auto"/>
              <w:ind w:firstLine="0"/>
              <w:rPr>
                <w:sz w:val="24"/>
                <w:szCs w:val="24"/>
              </w:rPr>
            </w:pPr>
            <w:r w:rsidRPr="008F0FBA">
              <w:rPr>
                <w:sz w:val="24"/>
                <w:szCs w:val="24"/>
              </w:rPr>
              <w:t xml:space="preserve">Поисковая лаборатория </w:t>
            </w:r>
            <w:r w:rsidR="009D16EB" w:rsidRPr="008F0FBA">
              <w:rPr>
                <w:sz w:val="24"/>
                <w:szCs w:val="24"/>
              </w:rPr>
              <w:t>«</w:t>
            </w:r>
            <w:r w:rsidRPr="008F0FBA">
              <w:rPr>
                <w:sz w:val="24"/>
                <w:szCs w:val="24"/>
              </w:rPr>
              <w:t>С чего начинается книга?</w:t>
            </w:r>
            <w:r w:rsidR="009D16EB" w:rsidRPr="008F0FBA">
              <w:rPr>
                <w:sz w:val="24"/>
                <w:szCs w:val="24"/>
              </w:rPr>
              <w:t>»</w:t>
            </w:r>
          </w:p>
        </w:tc>
        <w:tc>
          <w:tcPr>
            <w:tcW w:w="3402" w:type="dxa"/>
          </w:tcPr>
          <w:p w:rsidR="0088009A" w:rsidRPr="008F0FBA" w:rsidRDefault="0088009A" w:rsidP="006D06EB">
            <w:pPr>
              <w:spacing w:line="240" w:lineRule="auto"/>
              <w:ind w:firstLine="0"/>
              <w:rPr>
                <w:sz w:val="24"/>
                <w:szCs w:val="24"/>
              </w:rPr>
            </w:pPr>
            <w:r w:rsidRPr="008F0FBA">
              <w:rPr>
                <w:sz w:val="24"/>
                <w:szCs w:val="24"/>
              </w:rPr>
              <w:t xml:space="preserve">Рассматривание книги и называние частей. Видео об этапах создания книги о профессиях и действиях. Изобразительная деятельность рисунков </w:t>
            </w:r>
            <w:r w:rsidR="009D16EB" w:rsidRPr="008F0FBA">
              <w:rPr>
                <w:sz w:val="24"/>
                <w:szCs w:val="24"/>
              </w:rPr>
              <w:t>«</w:t>
            </w:r>
            <w:r w:rsidRPr="008F0FBA">
              <w:rPr>
                <w:sz w:val="24"/>
                <w:szCs w:val="24"/>
              </w:rPr>
              <w:t>История одной книги</w:t>
            </w:r>
            <w:r w:rsidR="009D16EB" w:rsidRPr="008F0FBA">
              <w:rPr>
                <w:sz w:val="24"/>
                <w:szCs w:val="24"/>
              </w:rPr>
              <w:t>»</w:t>
            </w:r>
            <w:r w:rsidRPr="008F0FBA">
              <w:rPr>
                <w:sz w:val="24"/>
                <w:szCs w:val="24"/>
              </w:rPr>
              <w:t xml:space="preserve"> Поисковое задание </w:t>
            </w:r>
            <w:r w:rsidR="009D16EB" w:rsidRPr="008F0FBA">
              <w:rPr>
                <w:sz w:val="24"/>
                <w:szCs w:val="24"/>
              </w:rPr>
              <w:t>«</w:t>
            </w:r>
            <w:r w:rsidRPr="008F0FBA">
              <w:rPr>
                <w:sz w:val="24"/>
                <w:szCs w:val="24"/>
              </w:rPr>
              <w:t>Вежливое обращение с книгой</w:t>
            </w:r>
          </w:p>
        </w:tc>
        <w:tc>
          <w:tcPr>
            <w:tcW w:w="2835" w:type="dxa"/>
          </w:tcPr>
          <w:p w:rsidR="0088009A" w:rsidRPr="008F0FBA" w:rsidRDefault="0088009A" w:rsidP="006D06EB">
            <w:pPr>
              <w:spacing w:line="240" w:lineRule="auto"/>
              <w:ind w:firstLine="0"/>
              <w:rPr>
                <w:sz w:val="24"/>
                <w:szCs w:val="24"/>
              </w:rPr>
            </w:pPr>
            <w:r w:rsidRPr="008F0FBA">
              <w:rPr>
                <w:sz w:val="24"/>
                <w:szCs w:val="24"/>
              </w:rPr>
              <w:t>Просмотр презентации, беседа, Выставка детских рисунков.</w:t>
            </w:r>
          </w:p>
        </w:tc>
        <w:tc>
          <w:tcPr>
            <w:tcW w:w="2277" w:type="dxa"/>
          </w:tcPr>
          <w:p w:rsidR="0088009A" w:rsidRPr="008F0FBA" w:rsidRDefault="0088009A" w:rsidP="006D06EB">
            <w:pPr>
              <w:spacing w:line="240" w:lineRule="auto"/>
              <w:ind w:firstLine="0"/>
              <w:rPr>
                <w:sz w:val="24"/>
                <w:szCs w:val="24"/>
              </w:rPr>
            </w:pPr>
            <w:r w:rsidRPr="008F0FBA">
              <w:rPr>
                <w:sz w:val="24"/>
                <w:szCs w:val="24"/>
              </w:rPr>
              <w:t xml:space="preserve">Поручение </w:t>
            </w:r>
            <w:r w:rsidR="001408B2" w:rsidRPr="008F0FBA">
              <w:rPr>
                <w:sz w:val="24"/>
                <w:szCs w:val="24"/>
              </w:rPr>
              <w:t xml:space="preserve">родителям </w:t>
            </w:r>
            <w:proofErr w:type="gramStart"/>
            <w:r w:rsidR="001408B2">
              <w:rPr>
                <w:sz w:val="24"/>
                <w:szCs w:val="24"/>
              </w:rPr>
              <w:t>–</w:t>
            </w:r>
            <w:r w:rsidRPr="008F0FBA">
              <w:rPr>
                <w:sz w:val="24"/>
                <w:szCs w:val="24"/>
              </w:rPr>
              <w:t>н</w:t>
            </w:r>
            <w:proofErr w:type="gramEnd"/>
            <w:r w:rsidRPr="008F0FBA">
              <w:rPr>
                <w:sz w:val="24"/>
                <w:szCs w:val="24"/>
              </w:rPr>
              <w:t>айти и принести воспитателю в группу детского сада видео о том, как появляется книга.</w:t>
            </w:r>
          </w:p>
        </w:tc>
      </w:tr>
      <w:tr w:rsidR="0088009A" w:rsidRPr="008F0FBA" w:rsidTr="006D06EB">
        <w:tc>
          <w:tcPr>
            <w:tcW w:w="1526" w:type="dxa"/>
          </w:tcPr>
          <w:p w:rsidR="0088009A" w:rsidRPr="008F0FBA" w:rsidRDefault="0088009A" w:rsidP="006D06EB">
            <w:pPr>
              <w:spacing w:line="240" w:lineRule="auto"/>
              <w:ind w:firstLine="0"/>
              <w:rPr>
                <w:sz w:val="24"/>
                <w:szCs w:val="24"/>
              </w:rPr>
            </w:pPr>
            <w:r w:rsidRPr="008F0FBA">
              <w:rPr>
                <w:sz w:val="24"/>
                <w:szCs w:val="24"/>
              </w:rPr>
              <w:t xml:space="preserve">Книгоиздательство </w:t>
            </w:r>
            <w:r w:rsidR="009D16EB" w:rsidRPr="008F0FBA">
              <w:rPr>
                <w:sz w:val="24"/>
                <w:szCs w:val="24"/>
              </w:rPr>
              <w:t>«</w:t>
            </w:r>
            <w:r w:rsidRPr="008F0FBA">
              <w:rPr>
                <w:sz w:val="24"/>
                <w:szCs w:val="24"/>
              </w:rPr>
              <w:t>Как рождается книга?</w:t>
            </w:r>
            <w:r w:rsidR="009D16EB" w:rsidRPr="008F0FBA">
              <w:rPr>
                <w:sz w:val="24"/>
                <w:szCs w:val="24"/>
              </w:rPr>
              <w:t>»</w:t>
            </w:r>
          </w:p>
        </w:tc>
        <w:tc>
          <w:tcPr>
            <w:tcW w:w="3402" w:type="dxa"/>
          </w:tcPr>
          <w:p w:rsidR="0088009A" w:rsidRPr="008F0FBA" w:rsidRDefault="0088009A" w:rsidP="006D06EB">
            <w:pPr>
              <w:spacing w:line="240" w:lineRule="auto"/>
              <w:ind w:firstLine="0"/>
              <w:rPr>
                <w:sz w:val="24"/>
                <w:szCs w:val="24"/>
              </w:rPr>
            </w:pPr>
            <w:r w:rsidRPr="008F0FBA">
              <w:rPr>
                <w:sz w:val="24"/>
                <w:szCs w:val="24"/>
              </w:rPr>
              <w:t>Рассматривание книги и называние частей, иллюстраций к литературным произведениям. Создание своих собственных книжек-малышек</w:t>
            </w:r>
          </w:p>
        </w:tc>
        <w:tc>
          <w:tcPr>
            <w:tcW w:w="2835" w:type="dxa"/>
          </w:tcPr>
          <w:p w:rsidR="0088009A" w:rsidRPr="008F0FBA" w:rsidRDefault="0088009A" w:rsidP="006D06EB">
            <w:pPr>
              <w:spacing w:line="240" w:lineRule="auto"/>
              <w:ind w:firstLine="0"/>
              <w:rPr>
                <w:sz w:val="24"/>
                <w:szCs w:val="24"/>
              </w:rPr>
            </w:pPr>
            <w:r w:rsidRPr="008F0FBA">
              <w:rPr>
                <w:sz w:val="24"/>
                <w:szCs w:val="24"/>
              </w:rPr>
              <w:t>Выставка книжек-малышек, беседа, показ слайдовой презентации.</w:t>
            </w:r>
          </w:p>
        </w:tc>
        <w:tc>
          <w:tcPr>
            <w:tcW w:w="2277" w:type="dxa"/>
          </w:tcPr>
          <w:p w:rsidR="0088009A" w:rsidRPr="008F0FBA" w:rsidRDefault="0088009A" w:rsidP="006D06EB">
            <w:pPr>
              <w:spacing w:line="240" w:lineRule="auto"/>
              <w:ind w:firstLine="0"/>
              <w:rPr>
                <w:sz w:val="24"/>
                <w:szCs w:val="24"/>
              </w:rPr>
            </w:pPr>
            <w:r w:rsidRPr="008F0FBA">
              <w:rPr>
                <w:sz w:val="24"/>
                <w:szCs w:val="24"/>
              </w:rPr>
              <w:t xml:space="preserve">Поручение </w:t>
            </w:r>
            <w:r w:rsidR="001408B2" w:rsidRPr="008F0FBA">
              <w:rPr>
                <w:sz w:val="24"/>
                <w:szCs w:val="24"/>
              </w:rPr>
              <w:t xml:space="preserve">родителям </w:t>
            </w:r>
            <w:proofErr w:type="gramStart"/>
            <w:r w:rsidR="001408B2">
              <w:rPr>
                <w:sz w:val="24"/>
                <w:szCs w:val="24"/>
              </w:rPr>
              <w:t>–</w:t>
            </w:r>
            <w:r w:rsidRPr="008F0FBA">
              <w:rPr>
                <w:sz w:val="24"/>
                <w:szCs w:val="24"/>
              </w:rPr>
              <w:t>п</w:t>
            </w:r>
            <w:proofErr w:type="gramEnd"/>
            <w:r w:rsidRPr="008F0FBA">
              <w:rPr>
                <w:sz w:val="24"/>
                <w:szCs w:val="24"/>
              </w:rPr>
              <w:t>ринести любимую книгу ребенка для чтения-слушания в детском саду.</w:t>
            </w:r>
          </w:p>
        </w:tc>
      </w:tr>
      <w:tr w:rsidR="0088009A" w:rsidRPr="008F0FBA" w:rsidTr="006D06EB">
        <w:tc>
          <w:tcPr>
            <w:tcW w:w="1526" w:type="dxa"/>
          </w:tcPr>
          <w:p w:rsidR="0088009A" w:rsidRPr="008F0FBA" w:rsidRDefault="0088009A" w:rsidP="006D06EB">
            <w:pPr>
              <w:spacing w:line="240" w:lineRule="auto"/>
              <w:ind w:firstLine="0"/>
              <w:rPr>
                <w:sz w:val="24"/>
                <w:szCs w:val="24"/>
              </w:rPr>
            </w:pPr>
            <w:r w:rsidRPr="008F0FBA">
              <w:rPr>
                <w:sz w:val="24"/>
                <w:szCs w:val="24"/>
              </w:rPr>
              <w:t>Книжная мастерская</w:t>
            </w:r>
          </w:p>
        </w:tc>
        <w:tc>
          <w:tcPr>
            <w:tcW w:w="3402" w:type="dxa"/>
          </w:tcPr>
          <w:p w:rsidR="0088009A" w:rsidRPr="008F0FBA" w:rsidRDefault="0088009A" w:rsidP="006D06EB">
            <w:pPr>
              <w:spacing w:line="240" w:lineRule="auto"/>
              <w:ind w:firstLine="0"/>
              <w:rPr>
                <w:sz w:val="24"/>
                <w:szCs w:val="24"/>
              </w:rPr>
            </w:pPr>
            <w:r w:rsidRPr="008F0FBA">
              <w:rPr>
                <w:sz w:val="24"/>
                <w:szCs w:val="24"/>
              </w:rPr>
              <w:t>Нахождение книг в книжном уголке требующих ремонта, отправляют в книжную мастерскую. Обнаружение причин поломки книги и проведение их починки.</w:t>
            </w:r>
          </w:p>
        </w:tc>
        <w:tc>
          <w:tcPr>
            <w:tcW w:w="2835" w:type="dxa"/>
          </w:tcPr>
          <w:p w:rsidR="0088009A" w:rsidRPr="008F0FBA" w:rsidRDefault="0088009A" w:rsidP="006D06EB">
            <w:pPr>
              <w:spacing w:line="240" w:lineRule="auto"/>
              <w:ind w:firstLine="0"/>
              <w:rPr>
                <w:sz w:val="24"/>
                <w:szCs w:val="24"/>
              </w:rPr>
            </w:pPr>
            <w:r w:rsidRPr="008F0FBA">
              <w:rPr>
                <w:sz w:val="24"/>
                <w:szCs w:val="24"/>
              </w:rPr>
              <w:t>Педагог вместе с детьми проводит работу по ремонту книг в книжной мастерской. Выставка отремонтированных книг детьми.</w:t>
            </w:r>
          </w:p>
        </w:tc>
        <w:tc>
          <w:tcPr>
            <w:tcW w:w="2277" w:type="dxa"/>
          </w:tcPr>
          <w:p w:rsidR="0088009A" w:rsidRPr="008F0FBA" w:rsidRDefault="0088009A" w:rsidP="006D06EB">
            <w:pPr>
              <w:spacing w:line="240" w:lineRule="auto"/>
              <w:ind w:firstLine="0"/>
              <w:rPr>
                <w:sz w:val="24"/>
                <w:szCs w:val="24"/>
              </w:rPr>
            </w:pPr>
            <w:r w:rsidRPr="008F0FBA">
              <w:rPr>
                <w:sz w:val="24"/>
                <w:szCs w:val="24"/>
              </w:rPr>
              <w:t xml:space="preserve">Поручение </w:t>
            </w:r>
            <w:r w:rsidR="001408B2" w:rsidRPr="008F0FBA">
              <w:rPr>
                <w:sz w:val="24"/>
                <w:szCs w:val="24"/>
              </w:rPr>
              <w:t xml:space="preserve">родителям </w:t>
            </w:r>
            <w:proofErr w:type="gramStart"/>
            <w:r w:rsidR="001408B2">
              <w:rPr>
                <w:sz w:val="24"/>
                <w:szCs w:val="24"/>
              </w:rPr>
              <w:t>–</w:t>
            </w:r>
            <w:r w:rsidRPr="008F0FBA">
              <w:rPr>
                <w:sz w:val="24"/>
                <w:szCs w:val="24"/>
              </w:rPr>
              <w:t>п</w:t>
            </w:r>
            <w:proofErr w:type="gramEnd"/>
            <w:r w:rsidRPr="008F0FBA">
              <w:rPr>
                <w:sz w:val="24"/>
                <w:szCs w:val="24"/>
              </w:rPr>
              <w:t>очитать дома ребенку починенную книгу.</w:t>
            </w:r>
          </w:p>
        </w:tc>
      </w:tr>
      <w:tr w:rsidR="0088009A" w:rsidRPr="008F0FBA" w:rsidTr="006D06EB">
        <w:tc>
          <w:tcPr>
            <w:tcW w:w="1526" w:type="dxa"/>
          </w:tcPr>
          <w:p w:rsidR="0088009A" w:rsidRPr="008F0FBA" w:rsidRDefault="0088009A" w:rsidP="006D06EB">
            <w:pPr>
              <w:spacing w:line="240" w:lineRule="auto"/>
              <w:ind w:firstLine="0"/>
              <w:rPr>
                <w:sz w:val="24"/>
                <w:szCs w:val="24"/>
              </w:rPr>
            </w:pPr>
            <w:r w:rsidRPr="008F0FBA">
              <w:rPr>
                <w:sz w:val="24"/>
                <w:szCs w:val="24"/>
              </w:rPr>
              <w:t>Экскурсия на выставку стихов С.Я Маршака</w:t>
            </w:r>
          </w:p>
        </w:tc>
        <w:tc>
          <w:tcPr>
            <w:tcW w:w="3402" w:type="dxa"/>
          </w:tcPr>
          <w:p w:rsidR="0088009A" w:rsidRPr="008F0FBA" w:rsidRDefault="0088009A" w:rsidP="006D06EB">
            <w:pPr>
              <w:spacing w:line="240" w:lineRule="auto"/>
              <w:ind w:firstLine="0"/>
              <w:rPr>
                <w:sz w:val="24"/>
                <w:szCs w:val="24"/>
              </w:rPr>
            </w:pPr>
            <w:r w:rsidRPr="008F0FBA">
              <w:rPr>
                <w:sz w:val="24"/>
                <w:szCs w:val="24"/>
              </w:rPr>
              <w:t xml:space="preserve">Рассматривание книг, иллюстраций. Слушание Стихотворения С.Я. Маршака </w:t>
            </w:r>
            <w:r w:rsidR="009D16EB" w:rsidRPr="008F0FBA">
              <w:rPr>
                <w:sz w:val="24"/>
                <w:szCs w:val="24"/>
              </w:rPr>
              <w:t>«</w:t>
            </w:r>
            <w:r w:rsidRPr="008F0FBA">
              <w:rPr>
                <w:sz w:val="24"/>
                <w:szCs w:val="24"/>
              </w:rPr>
              <w:t>Пудель</w:t>
            </w:r>
            <w:r w:rsidR="009D16EB" w:rsidRPr="008F0FBA">
              <w:rPr>
                <w:sz w:val="24"/>
                <w:szCs w:val="24"/>
              </w:rPr>
              <w:t>»</w:t>
            </w:r>
            <w:r w:rsidRPr="008F0FBA">
              <w:rPr>
                <w:sz w:val="24"/>
                <w:szCs w:val="24"/>
              </w:rPr>
              <w:t xml:space="preserve"> Поисковая игра </w:t>
            </w:r>
            <w:r w:rsidR="009D16EB" w:rsidRPr="008F0FBA">
              <w:rPr>
                <w:sz w:val="24"/>
                <w:szCs w:val="24"/>
              </w:rPr>
              <w:t>«</w:t>
            </w:r>
            <w:r w:rsidRPr="008F0FBA">
              <w:rPr>
                <w:sz w:val="24"/>
                <w:szCs w:val="24"/>
              </w:rPr>
              <w:t>Найди животному свой стих</w:t>
            </w:r>
            <w:r w:rsidR="009D16EB" w:rsidRPr="008F0FBA">
              <w:rPr>
                <w:sz w:val="24"/>
                <w:szCs w:val="24"/>
              </w:rPr>
              <w:t>»</w:t>
            </w:r>
          </w:p>
        </w:tc>
        <w:tc>
          <w:tcPr>
            <w:tcW w:w="2835" w:type="dxa"/>
          </w:tcPr>
          <w:p w:rsidR="0088009A" w:rsidRPr="008F0FBA" w:rsidRDefault="0088009A" w:rsidP="006D06EB">
            <w:pPr>
              <w:spacing w:line="240" w:lineRule="auto"/>
              <w:ind w:firstLine="0"/>
              <w:rPr>
                <w:sz w:val="24"/>
                <w:szCs w:val="24"/>
              </w:rPr>
            </w:pPr>
            <w:r w:rsidRPr="008F0FBA">
              <w:rPr>
                <w:sz w:val="24"/>
                <w:szCs w:val="24"/>
              </w:rPr>
              <w:t>Беседа с показом слайдовой презентации, об авторе, литературном произведении. Выставка детских рисунков.</w:t>
            </w:r>
          </w:p>
        </w:tc>
        <w:tc>
          <w:tcPr>
            <w:tcW w:w="2277" w:type="dxa"/>
          </w:tcPr>
          <w:p w:rsidR="0088009A" w:rsidRPr="008F0FBA" w:rsidRDefault="0088009A" w:rsidP="006D06EB">
            <w:pPr>
              <w:spacing w:line="240" w:lineRule="auto"/>
              <w:ind w:firstLine="0"/>
              <w:rPr>
                <w:sz w:val="24"/>
                <w:szCs w:val="24"/>
              </w:rPr>
            </w:pPr>
            <w:r w:rsidRPr="008F0FBA">
              <w:rPr>
                <w:sz w:val="24"/>
                <w:szCs w:val="24"/>
              </w:rPr>
              <w:t xml:space="preserve">Поручение </w:t>
            </w:r>
            <w:proofErr w:type="gramStart"/>
            <w:r w:rsidR="001408B2" w:rsidRPr="008F0FBA">
              <w:rPr>
                <w:sz w:val="24"/>
                <w:szCs w:val="24"/>
              </w:rPr>
              <w:t>родителям</w:t>
            </w:r>
            <w:r w:rsidR="001408B2">
              <w:rPr>
                <w:sz w:val="24"/>
                <w:szCs w:val="24"/>
              </w:rPr>
              <w:t>–</w:t>
            </w:r>
            <w:r w:rsidRPr="008F0FBA">
              <w:rPr>
                <w:sz w:val="24"/>
                <w:szCs w:val="24"/>
              </w:rPr>
              <w:t>найти</w:t>
            </w:r>
            <w:proofErr w:type="gramEnd"/>
            <w:r w:rsidRPr="008F0FBA">
              <w:rPr>
                <w:sz w:val="24"/>
                <w:szCs w:val="24"/>
              </w:rPr>
              <w:t xml:space="preserve"> презентацию о творчестве С.Я. Маршака.</w:t>
            </w:r>
          </w:p>
        </w:tc>
      </w:tr>
    </w:tbl>
    <w:p w:rsidR="0030326D" w:rsidRPr="008F0FBA" w:rsidRDefault="0030326D" w:rsidP="00B032DE"/>
    <w:p w:rsidR="0030326D" w:rsidRPr="008F0FBA" w:rsidRDefault="0030326D" w:rsidP="00B032DE">
      <w:r w:rsidRPr="008F0FBA">
        <w:t xml:space="preserve">В блоке с направлением </w:t>
      </w:r>
      <w:r w:rsidR="009D16EB" w:rsidRPr="008F0FBA">
        <w:t>«</w:t>
      </w:r>
      <w:r w:rsidRPr="008F0FBA">
        <w:t>Книга как результат деятельности труда человека</w:t>
      </w:r>
      <w:r w:rsidR="009D16EB" w:rsidRPr="008F0FBA">
        <w:t>»</w:t>
      </w:r>
      <w:r w:rsidRPr="008F0FBA">
        <w:t xml:space="preserve"> представлены образовательные задачи по формированию </w:t>
      </w:r>
      <w:r w:rsidRPr="008F0FBA">
        <w:lastRenderedPageBreak/>
        <w:t xml:space="preserve">представлений у детей дошкольного возраста о книге. Знакомству с историей возникновения первых книг, первых авторов – создателей детской книги. </w:t>
      </w:r>
    </w:p>
    <w:p w:rsidR="0030326D" w:rsidRPr="008F0FBA" w:rsidRDefault="0030326D" w:rsidP="00B032DE">
      <w:r w:rsidRPr="008F0FBA">
        <w:t xml:space="preserve">Воспитатель предлагал детям послушать стихотворение С.Я. Маршака </w:t>
      </w:r>
      <w:r w:rsidR="009D16EB" w:rsidRPr="008F0FBA">
        <w:t>«</w:t>
      </w:r>
      <w:r w:rsidRPr="008F0FBA">
        <w:t>Чем пахнут ремесла</w:t>
      </w:r>
      <w:r w:rsidR="009D16EB" w:rsidRPr="008F0FBA">
        <w:t>»</w:t>
      </w:r>
      <w:r w:rsidRPr="008F0FBA">
        <w:t xml:space="preserve">, рассмотреть иллюстрации </w:t>
      </w:r>
      <w:r w:rsidR="001408B2">
        <w:t xml:space="preserve">с изображением </w:t>
      </w:r>
      <w:r w:rsidRPr="008F0FBA">
        <w:t xml:space="preserve">людей, которые трудятся над производством книги. Для лучшего усвоения знаний о том, как создается книга, детям предлагалось поиграть в сюжетно-ролевую игру </w:t>
      </w:r>
      <w:r w:rsidR="009D16EB" w:rsidRPr="008F0FBA">
        <w:t>«</w:t>
      </w:r>
      <w:r w:rsidRPr="008F0FBA">
        <w:t>В книжной мастерской</w:t>
      </w:r>
      <w:r w:rsidR="009D16EB" w:rsidRPr="008F0FBA">
        <w:t>»</w:t>
      </w:r>
      <w:r w:rsidRPr="008F0FBA">
        <w:t>.</w:t>
      </w:r>
    </w:p>
    <w:p w:rsidR="0030326D" w:rsidRPr="008F0FBA" w:rsidRDefault="0030326D" w:rsidP="00B032DE">
      <w:proofErr w:type="spellStart"/>
      <w:r w:rsidRPr="008F0FBA">
        <w:t>Деятельностный</w:t>
      </w:r>
      <w:proofErr w:type="spellEnd"/>
      <w:r w:rsidRPr="008F0FBA">
        <w:t xml:space="preserve"> этап предполагал развитие умений детей дошкольного возраста выражать свое мнение, отношение к прочитанному литературному произведению, рассказывать о своих читательских предпочтениях. </w:t>
      </w:r>
    </w:p>
    <w:p w:rsidR="0030326D" w:rsidRPr="008F0FBA" w:rsidRDefault="0030326D" w:rsidP="00B032DE">
      <w:r w:rsidRPr="008F0FBA">
        <w:t xml:space="preserve">На данном этапе мы реализовали два блока работы с детьми: </w:t>
      </w:r>
      <w:r w:rsidR="009D16EB" w:rsidRPr="008F0FBA">
        <w:t>«</w:t>
      </w:r>
      <w:r w:rsidRPr="008F0FBA">
        <w:t>Читаем, слушаем, рассказываем</w:t>
      </w:r>
      <w:r w:rsidR="009D16EB" w:rsidRPr="008F0FBA">
        <w:t>»</w:t>
      </w:r>
      <w:r w:rsidRPr="008F0FBA">
        <w:t xml:space="preserve">, </w:t>
      </w:r>
      <w:r w:rsidR="009D16EB" w:rsidRPr="008F0FBA">
        <w:t>«</w:t>
      </w:r>
      <w:r w:rsidRPr="008F0FBA">
        <w:t>Выражаем свое мнение, отношение к литературному произведению</w:t>
      </w:r>
      <w:r w:rsidR="009D16EB" w:rsidRPr="008F0FBA">
        <w:t>»</w:t>
      </w:r>
      <w:r w:rsidRPr="008F0FBA">
        <w:t xml:space="preserve">. </w:t>
      </w:r>
    </w:p>
    <w:p w:rsidR="0030326D" w:rsidRPr="008F0FBA" w:rsidRDefault="0030326D" w:rsidP="00B032DE">
      <w:r w:rsidRPr="008F0FBA">
        <w:t xml:space="preserve">В блоке </w:t>
      </w:r>
      <w:r w:rsidR="009D16EB" w:rsidRPr="008F0FBA">
        <w:t>«</w:t>
      </w:r>
      <w:r w:rsidRPr="008F0FBA">
        <w:t>Читаем, слушаем, рассказываем</w:t>
      </w:r>
      <w:r w:rsidR="009D16EB" w:rsidRPr="008F0FBA">
        <w:t>»</w:t>
      </w:r>
      <w:r w:rsidRPr="008F0FBA">
        <w:t xml:space="preserve"> предполагалось решение задач по формированию знаний и представлений о книгах, жанрах книг. Знакомство с литературным творчеством поэтов и писателей. Осуществляется поэтапная работа с детьми по знакомству с литературными произведениями, используя интегрированные формы работы, которые обеспечивают индивидуальный подход к каждому ребенку и способствуют усвоению компонентов читательского интереса. План работы с детьми в блоке </w:t>
      </w:r>
      <w:r w:rsidR="009D16EB" w:rsidRPr="008F0FBA">
        <w:t>«</w:t>
      </w:r>
      <w:r w:rsidRPr="008F0FBA">
        <w:t>Читаем, слушаем, пересказываем</w:t>
      </w:r>
      <w:r w:rsidR="009D16EB" w:rsidRPr="008F0FBA">
        <w:t>»</w:t>
      </w:r>
      <w:r w:rsidRPr="008F0FBA">
        <w:t xml:space="preserve"> представлен в таблице 4. </w:t>
      </w:r>
    </w:p>
    <w:p w:rsidR="006D06EB" w:rsidRPr="006D06EB" w:rsidRDefault="0030326D" w:rsidP="006D06EB">
      <w:pPr>
        <w:jc w:val="right"/>
        <w:rPr>
          <w:b/>
          <w:sz w:val="24"/>
          <w:szCs w:val="24"/>
        </w:rPr>
      </w:pPr>
      <w:r w:rsidRPr="006D06EB">
        <w:rPr>
          <w:b/>
          <w:sz w:val="24"/>
          <w:szCs w:val="24"/>
        </w:rPr>
        <w:t xml:space="preserve">Таблица 4 </w:t>
      </w:r>
    </w:p>
    <w:p w:rsidR="0030326D" w:rsidRPr="006D06EB" w:rsidRDefault="0030326D" w:rsidP="006D06EB">
      <w:pPr>
        <w:ind w:firstLine="0"/>
        <w:jc w:val="center"/>
        <w:rPr>
          <w:b/>
          <w:i/>
        </w:rPr>
      </w:pPr>
      <w:r w:rsidRPr="006D06EB">
        <w:rPr>
          <w:b/>
          <w:i/>
        </w:rPr>
        <w:t xml:space="preserve">План работы с детьми в направлении блока </w:t>
      </w:r>
      <w:r w:rsidR="009D16EB" w:rsidRPr="006D06EB">
        <w:rPr>
          <w:b/>
          <w:i/>
        </w:rPr>
        <w:t>«</w:t>
      </w:r>
      <w:r w:rsidRPr="006D06EB">
        <w:rPr>
          <w:b/>
          <w:i/>
        </w:rPr>
        <w:t>Читаем, слушаем, рассказываем</w:t>
      </w:r>
      <w:r w:rsidR="009D16EB" w:rsidRPr="006D06EB">
        <w:rPr>
          <w:b/>
          <w:i/>
        </w:rPr>
        <w:t>»</w:t>
      </w:r>
    </w:p>
    <w:tbl>
      <w:tblPr>
        <w:tblStyle w:val="a5"/>
        <w:tblW w:w="10381" w:type="dxa"/>
        <w:tblInd w:w="-459" w:type="dxa"/>
        <w:tblLook w:val="04A0" w:firstRow="1" w:lastRow="0" w:firstColumn="1" w:lastColumn="0" w:noHBand="0" w:noVBand="1"/>
      </w:tblPr>
      <w:tblGrid>
        <w:gridCol w:w="2235"/>
        <w:gridCol w:w="2551"/>
        <w:gridCol w:w="3118"/>
        <w:gridCol w:w="2477"/>
      </w:tblGrid>
      <w:tr w:rsidR="0088009A" w:rsidRPr="008E0227" w:rsidTr="006D06EB">
        <w:tc>
          <w:tcPr>
            <w:tcW w:w="2235" w:type="dxa"/>
          </w:tcPr>
          <w:p w:rsidR="0088009A" w:rsidRPr="008E0227" w:rsidRDefault="0088009A" w:rsidP="006D06EB">
            <w:pPr>
              <w:spacing w:line="240" w:lineRule="auto"/>
              <w:ind w:firstLine="0"/>
              <w:rPr>
                <w:b/>
                <w:sz w:val="24"/>
                <w:szCs w:val="24"/>
              </w:rPr>
            </w:pPr>
            <w:r w:rsidRPr="008E0227">
              <w:rPr>
                <w:b/>
                <w:sz w:val="24"/>
                <w:szCs w:val="24"/>
              </w:rPr>
              <w:t>Форма работы с детьми</w:t>
            </w:r>
          </w:p>
        </w:tc>
        <w:tc>
          <w:tcPr>
            <w:tcW w:w="2551" w:type="dxa"/>
          </w:tcPr>
          <w:p w:rsidR="0088009A" w:rsidRPr="008E0227" w:rsidRDefault="0088009A" w:rsidP="006D06EB">
            <w:pPr>
              <w:spacing w:line="240" w:lineRule="auto"/>
              <w:ind w:firstLine="0"/>
              <w:rPr>
                <w:b/>
                <w:sz w:val="24"/>
                <w:szCs w:val="24"/>
              </w:rPr>
            </w:pPr>
            <w:r w:rsidRPr="008E0227">
              <w:rPr>
                <w:b/>
                <w:sz w:val="24"/>
                <w:szCs w:val="24"/>
              </w:rPr>
              <w:t>Деятельность детей</w:t>
            </w:r>
          </w:p>
        </w:tc>
        <w:tc>
          <w:tcPr>
            <w:tcW w:w="3118" w:type="dxa"/>
          </w:tcPr>
          <w:p w:rsidR="0088009A" w:rsidRPr="008E0227" w:rsidRDefault="0088009A" w:rsidP="006D06EB">
            <w:pPr>
              <w:spacing w:line="240" w:lineRule="auto"/>
              <w:ind w:firstLine="0"/>
              <w:rPr>
                <w:b/>
                <w:sz w:val="24"/>
                <w:szCs w:val="24"/>
              </w:rPr>
            </w:pPr>
            <w:r w:rsidRPr="008E0227">
              <w:rPr>
                <w:b/>
                <w:sz w:val="24"/>
                <w:szCs w:val="24"/>
              </w:rPr>
              <w:t>Педагогический инструментарий</w:t>
            </w:r>
          </w:p>
        </w:tc>
        <w:tc>
          <w:tcPr>
            <w:tcW w:w="2477" w:type="dxa"/>
          </w:tcPr>
          <w:p w:rsidR="0088009A" w:rsidRPr="008E0227" w:rsidRDefault="0088009A" w:rsidP="006D06EB">
            <w:pPr>
              <w:spacing w:line="240" w:lineRule="auto"/>
              <w:ind w:firstLine="0"/>
              <w:rPr>
                <w:b/>
                <w:sz w:val="24"/>
                <w:szCs w:val="24"/>
              </w:rPr>
            </w:pPr>
            <w:r w:rsidRPr="008E0227">
              <w:rPr>
                <w:b/>
                <w:sz w:val="24"/>
                <w:szCs w:val="24"/>
              </w:rPr>
              <w:t>Вовлечение родителей</w:t>
            </w:r>
          </w:p>
        </w:tc>
      </w:tr>
      <w:tr w:rsidR="0088009A" w:rsidRPr="008F0FBA" w:rsidTr="006D06EB">
        <w:tc>
          <w:tcPr>
            <w:tcW w:w="2235" w:type="dxa"/>
          </w:tcPr>
          <w:p w:rsidR="0088009A" w:rsidRPr="008F0FBA" w:rsidRDefault="0088009A" w:rsidP="006D06EB">
            <w:pPr>
              <w:spacing w:line="240" w:lineRule="auto"/>
              <w:ind w:firstLine="0"/>
              <w:rPr>
                <w:sz w:val="24"/>
                <w:szCs w:val="24"/>
              </w:rPr>
            </w:pPr>
            <w:r w:rsidRPr="008F0FBA">
              <w:rPr>
                <w:sz w:val="24"/>
                <w:szCs w:val="24"/>
              </w:rPr>
              <w:t xml:space="preserve">Литературный концерт </w:t>
            </w:r>
            <w:r w:rsidR="009D16EB" w:rsidRPr="008F0FBA">
              <w:rPr>
                <w:sz w:val="24"/>
                <w:szCs w:val="24"/>
              </w:rPr>
              <w:t>«</w:t>
            </w:r>
            <w:r w:rsidRPr="008F0FBA">
              <w:rPr>
                <w:sz w:val="24"/>
                <w:szCs w:val="24"/>
              </w:rPr>
              <w:t>В сказочном царстве - государстве К.И. Чуковского</w:t>
            </w:r>
            <w:r w:rsidR="009D16EB" w:rsidRPr="008F0FBA">
              <w:rPr>
                <w:sz w:val="24"/>
                <w:szCs w:val="24"/>
              </w:rPr>
              <w:t>»</w:t>
            </w:r>
          </w:p>
        </w:tc>
        <w:tc>
          <w:tcPr>
            <w:tcW w:w="2551" w:type="dxa"/>
          </w:tcPr>
          <w:p w:rsidR="0088009A" w:rsidRPr="008F0FBA" w:rsidRDefault="0088009A" w:rsidP="006D06EB">
            <w:pPr>
              <w:spacing w:line="240" w:lineRule="auto"/>
              <w:ind w:firstLine="0"/>
              <w:rPr>
                <w:sz w:val="24"/>
                <w:szCs w:val="24"/>
              </w:rPr>
            </w:pPr>
            <w:r w:rsidRPr="008F0FBA">
              <w:rPr>
                <w:sz w:val="24"/>
                <w:szCs w:val="24"/>
              </w:rPr>
              <w:t>Составляют программу концерта. Декламируют стихи, анализируют качество исполнения стихов своих</w:t>
            </w:r>
          </w:p>
        </w:tc>
        <w:tc>
          <w:tcPr>
            <w:tcW w:w="3118" w:type="dxa"/>
          </w:tcPr>
          <w:p w:rsidR="0088009A" w:rsidRPr="008F0FBA" w:rsidRDefault="0088009A" w:rsidP="006D06EB">
            <w:pPr>
              <w:spacing w:line="240" w:lineRule="auto"/>
              <w:ind w:firstLine="0"/>
              <w:rPr>
                <w:sz w:val="24"/>
                <w:szCs w:val="24"/>
              </w:rPr>
            </w:pPr>
            <w:r w:rsidRPr="008F0FBA">
              <w:rPr>
                <w:sz w:val="24"/>
                <w:szCs w:val="24"/>
              </w:rPr>
              <w:t>Помощь в разучивании стихов, составлении программы и оценивании номеров.</w:t>
            </w:r>
          </w:p>
        </w:tc>
        <w:tc>
          <w:tcPr>
            <w:tcW w:w="2477" w:type="dxa"/>
          </w:tcPr>
          <w:p w:rsidR="0088009A" w:rsidRPr="008F0FBA" w:rsidRDefault="0088009A" w:rsidP="006D06EB">
            <w:pPr>
              <w:spacing w:line="240" w:lineRule="auto"/>
              <w:ind w:firstLine="0"/>
              <w:rPr>
                <w:sz w:val="24"/>
                <w:szCs w:val="24"/>
              </w:rPr>
            </w:pPr>
            <w:r w:rsidRPr="008F0FBA">
              <w:rPr>
                <w:sz w:val="24"/>
                <w:szCs w:val="24"/>
              </w:rPr>
              <w:t>Привлечение к помощи к разучиванию отрывков из стихотворных сказок К.И. Чуковского.</w:t>
            </w:r>
          </w:p>
        </w:tc>
      </w:tr>
      <w:tr w:rsidR="0088009A" w:rsidRPr="008F0FBA" w:rsidTr="006D06EB">
        <w:tc>
          <w:tcPr>
            <w:tcW w:w="2235" w:type="dxa"/>
          </w:tcPr>
          <w:p w:rsidR="0088009A" w:rsidRPr="008F0FBA" w:rsidRDefault="0088009A" w:rsidP="006D06EB">
            <w:pPr>
              <w:spacing w:line="240" w:lineRule="auto"/>
              <w:ind w:firstLine="0"/>
              <w:rPr>
                <w:sz w:val="24"/>
                <w:szCs w:val="24"/>
              </w:rPr>
            </w:pPr>
            <w:r w:rsidRPr="008F0FBA">
              <w:rPr>
                <w:sz w:val="24"/>
                <w:szCs w:val="24"/>
              </w:rPr>
              <w:t xml:space="preserve">Викторина </w:t>
            </w:r>
            <w:r w:rsidR="009D16EB" w:rsidRPr="008F0FBA">
              <w:rPr>
                <w:sz w:val="24"/>
                <w:szCs w:val="24"/>
              </w:rPr>
              <w:t>«</w:t>
            </w:r>
            <w:r w:rsidRPr="008F0FBA">
              <w:rPr>
                <w:sz w:val="24"/>
                <w:szCs w:val="24"/>
              </w:rPr>
              <w:t xml:space="preserve">Старые, добрые </w:t>
            </w:r>
            <w:r w:rsidRPr="008F0FBA">
              <w:rPr>
                <w:sz w:val="24"/>
                <w:szCs w:val="24"/>
              </w:rPr>
              <w:lastRenderedPageBreak/>
              <w:t>сказки Г.Х. Андерсена</w:t>
            </w:r>
            <w:r w:rsidR="009D16EB" w:rsidRPr="008F0FBA">
              <w:rPr>
                <w:sz w:val="24"/>
                <w:szCs w:val="24"/>
              </w:rPr>
              <w:t>»</w:t>
            </w:r>
          </w:p>
        </w:tc>
        <w:tc>
          <w:tcPr>
            <w:tcW w:w="2551" w:type="dxa"/>
          </w:tcPr>
          <w:p w:rsidR="0088009A" w:rsidRPr="008F0FBA" w:rsidRDefault="0088009A" w:rsidP="006D06EB">
            <w:pPr>
              <w:spacing w:line="240" w:lineRule="auto"/>
              <w:ind w:firstLine="0"/>
              <w:rPr>
                <w:sz w:val="24"/>
                <w:szCs w:val="24"/>
              </w:rPr>
            </w:pPr>
            <w:r w:rsidRPr="008F0FBA">
              <w:rPr>
                <w:sz w:val="24"/>
                <w:szCs w:val="24"/>
              </w:rPr>
              <w:lastRenderedPageBreak/>
              <w:t xml:space="preserve">Поисковая игра </w:t>
            </w:r>
            <w:r w:rsidR="009D16EB" w:rsidRPr="008F0FBA">
              <w:rPr>
                <w:sz w:val="24"/>
                <w:szCs w:val="24"/>
              </w:rPr>
              <w:t>«</w:t>
            </w:r>
            <w:r w:rsidRPr="008F0FBA">
              <w:rPr>
                <w:sz w:val="24"/>
                <w:szCs w:val="24"/>
              </w:rPr>
              <w:t>Продолжи сказку</w:t>
            </w:r>
            <w:r w:rsidR="009D16EB" w:rsidRPr="008F0FBA">
              <w:rPr>
                <w:sz w:val="24"/>
                <w:szCs w:val="24"/>
              </w:rPr>
              <w:t>»</w:t>
            </w:r>
            <w:r w:rsidRPr="008F0FBA">
              <w:rPr>
                <w:sz w:val="24"/>
                <w:szCs w:val="24"/>
              </w:rPr>
              <w:t xml:space="preserve">. </w:t>
            </w:r>
            <w:r w:rsidRPr="008F0FBA">
              <w:rPr>
                <w:sz w:val="24"/>
                <w:szCs w:val="24"/>
              </w:rPr>
              <w:lastRenderedPageBreak/>
              <w:t xml:space="preserve">Поисковое задание </w:t>
            </w:r>
            <w:r w:rsidR="009D16EB" w:rsidRPr="008F0FBA">
              <w:rPr>
                <w:sz w:val="24"/>
                <w:szCs w:val="24"/>
              </w:rPr>
              <w:t>«</w:t>
            </w:r>
            <w:r w:rsidRPr="008F0FBA">
              <w:rPr>
                <w:sz w:val="24"/>
                <w:szCs w:val="24"/>
              </w:rPr>
              <w:t>Кому, что нужно?</w:t>
            </w:r>
            <w:r w:rsidR="009D16EB" w:rsidRPr="008F0FBA">
              <w:rPr>
                <w:sz w:val="24"/>
                <w:szCs w:val="24"/>
              </w:rPr>
              <w:t>»</w:t>
            </w:r>
            <w:r w:rsidRPr="008F0FBA">
              <w:rPr>
                <w:sz w:val="24"/>
                <w:szCs w:val="24"/>
              </w:rPr>
              <w:t xml:space="preserve">, поисковая игра </w:t>
            </w:r>
            <w:r w:rsidR="009D16EB" w:rsidRPr="008F0FBA">
              <w:rPr>
                <w:sz w:val="24"/>
                <w:szCs w:val="24"/>
              </w:rPr>
              <w:t>«</w:t>
            </w:r>
            <w:r w:rsidRPr="008F0FBA">
              <w:rPr>
                <w:sz w:val="24"/>
                <w:szCs w:val="24"/>
              </w:rPr>
              <w:t>Угадай сказку</w:t>
            </w:r>
            <w:r w:rsidR="009D16EB" w:rsidRPr="008F0FBA">
              <w:rPr>
                <w:sz w:val="24"/>
                <w:szCs w:val="24"/>
              </w:rPr>
              <w:t>»</w:t>
            </w:r>
          </w:p>
        </w:tc>
        <w:tc>
          <w:tcPr>
            <w:tcW w:w="3118" w:type="dxa"/>
          </w:tcPr>
          <w:p w:rsidR="0088009A" w:rsidRPr="008F0FBA" w:rsidRDefault="0088009A" w:rsidP="006D06EB">
            <w:pPr>
              <w:spacing w:line="240" w:lineRule="auto"/>
              <w:ind w:firstLine="0"/>
              <w:rPr>
                <w:sz w:val="24"/>
                <w:szCs w:val="24"/>
              </w:rPr>
            </w:pPr>
            <w:r w:rsidRPr="008F0FBA">
              <w:rPr>
                <w:sz w:val="24"/>
                <w:szCs w:val="24"/>
              </w:rPr>
              <w:lastRenderedPageBreak/>
              <w:t xml:space="preserve">Беседа, принятие участия вместе с детьми </w:t>
            </w:r>
            <w:r w:rsidRPr="008F0FBA">
              <w:rPr>
                <w:sz w:val="24"/>
                <w:szCs w:val="24"/>
              </w:rPr>
              <w:lastRenderedPageBreak/>
              <w:t>дошкольного возраста в поисковых играх и заданиях.</w:t>
            </w:r>
          </w:p>
        </w:tc>
        <w:tc>
          <w:tcPr>
            <w:tcW w:w="2477" w:type="dxa"/>
          </w:tcPr>
          <w:p w:rsidR="0088009A" w:rsidRPr="008F0FBA" w:rsidRDefault="0088009A" w:rsidP="006D06EB">
            <w:pPr>
              <w:spacing w:line="240" w:lineRule="auto"/>
              <w:ind w:firstLine="0"/>
              <w:rPr>
                <w:sz w:val="24"/>
                <w:szCs w:val="24"/>
              </w:rPr>
            </w:pPr>
            <w:r w:rsidRPr="008F0FBA">
              <w:rPr>
                <w:sz w:val="24"/>
                <w:szCs w:val="24"/>
              </w:rPr>
              <w:lastRenderedPageBreak/>
              <w:t xml:space="preserve">Привлечение родителей к </w:t>
            </w:r>
            <w:r w:rsidRPr="008F0FBA">
              <w:rPr>
                <w:sz w:val="24"/>
                <w:szCs w:val="24"/>
              </w:rPr>
              <w:lastRenderedPageBreak/>
              <w:t>семейному чтению сказок из специально созданной библиотеки детского сада в коридоре.</w:t>
            </w:r>
          </w:p>
        </w:tc>
      </w:tr>
      <w:tr w:rsidR="0088009A" w:rsidRPr="008F0FBA" w:rsidTr="006D06EB">
        <w:tc>
          <w:tcPr>
            <w:tcW w:w="2235" w:type="dxa"/>
          </w:tcPr>
          <w:p w:rsidR="0088009A" w:rsidRPr="008F0FBA" w:rsidRDefault="0088009A" w:rsidP="006D06EB">
            <w:pPr>
              <w:spacing w:line="240" w:lineRule="auto"/>
              <w:ind w:firstLine="0"/>
              <w:rPr>
                <w:sz w:val="24"/>
                <w:szCs w:val="24"/>
              </w:rPr>
            </w:pPr>
            <w:r w:rsidRPr="008F0FBA">
              <w:rPr>
                <w:sz w:val="24"/>
                <w:szCs w:val="24"/>
              </w:rPr>
              <w:lastRenderedPageBreak/>
              <w:t xml:space="preserve">Литературный концерт </w:t>
            </w:r>
            <w:r w:rsidR="009D16EB" w:rsidRPr="008F0FBA">
              <w:rPr>
                <w:sz w:val="24"/>
                <w:szCs w:val="24"/>
              </w:rPr>
              <w:t>«</w:t>
            </w:r>
            <w:r w:rsidRPr="008F0FBA">
              <w:rPr>
                <w:sz w:val="24"/>
                <w:szCs w:val="24"/>
              </w:rPr>
              <w:t>Волшебные сказки А.С. Пушкина</w:t>
            </w:r>
            <w:r w:rsidR="009D16EB" w:rsidRPr="008F0FBA">
              <w:rPr>
                <w:sz w:val="24"/>
                <w:szCs w:val="24"/>
              </w:rPr>
              <w:t>»</w:t>
            </w:r>
          </w:p>
        </w:tc>
        <w:tc>
          <w:tcPr>
            <w:tcW w:w="2551" w:type="dxa"/>
          </w:tcPr>
          <w:p w:rsidR="0088009A" w:rsidRPr="008F0FBA" w:rsidRDefault="0088009A" w:rsidP="006D06EB">
            <w:pPr>
              <w:spacing w:line="240" w:lineRule="auto"/>
              <w:ind w:firstLine="0"/>
              <w:rPr>
                <w:sz w:val="24"/>
                <w:szCs w:val="24"/>
              </w:rPr>
            </w:pPr>
            <w:r w:rsidRPr="008F0FBA">
              <w:rPr>
                <w:sz w:val="24"/>
                <w:szCs w:val="24"/>
              </w:rPr>
              <w:t>Декламаций стихов, составление программы концерта, изготовление афиш.</w:t>
            </w:r>
          </w:p>
        </w:tc>
        <w:tc>
          <w:tcPr>
            <w:tcW w:w="3118" w:type="dxa"/>
          </w:tcPr>
          <w:p w:rsidR="0088009A" w:rsidRPr="008F0FBA" w:rsidRDefault="0088009A" w:rsidP="006D06EB">
            <w:pPr>
              <w:spacing w:line="240" w:lineRule="auto"/>
              <w:ind w:firstLine="0"/>
              <w:rPr>
                <w:sz w:val="24"/>
                <w:szCs w:val="24"/>
              </w:rPr>
            </w:pPr>
            <w:r w:rsidRPr="008F0FBA">
              <w:rPr>
                <w:sz w:val="24"/>
                <w:szCs w:val="24"/>
              </w:rPr>
              <w:t>Оказание помощи детям 6-7 летнего возраста в разучивании стихов, изготовлении афиш, концертной программы, оценивании номеров своих товарищей.</w:t>
            </w:r>
          </w:p>
        </w:tc>
        <w:tc>
          <w:tcPr>
            <w:tcW w:w="2477" w:type="dxa"/>
          </w:tcPr>
          <w:p w:rsidR="0088009A" w:rsidRPr="008F0FBA" w:rsidRDefault="0088009A" w:rsidP="006D06EB">
            <w:pPr>
              <w:spacing w:line="240" w:lineRule="auto"/>
              <w:ind w:firstLine="0"/>
              <w:rPr>
                <w:sz w:val="24"/>
                <w:szCs w:val="24"/>
              </w:rPr>
            </w:pPr>
            <w:r w:rsidRPr="008F0FBA">
              <w:rPr>
                <w:sz w:val="24"/>
                <w:szCs w:val="24"/>
              </w:rPr>
              <w:t>Привлечение к помощи разучивания стихов А.С. Пушкина</w:t>
            </w:r>
          </w:p>
        </w:tc>
      </w:tr>
      <w:tr w:rsidR="0088009A" w:rsidRPr="008F0FBA" w:rsidTr="006D06EB">
        <w:tc>
          <w:tcPr>
            <w:tcW w:w="2235" w:type="dxa"/>
          </w:tcPr>
          <w:p w:rsidR="0088009A" w:rsidRPr="008F0FBA" w:rsidRDefault="006625D4" w:rsidP="006D06EB">
            <w:pPr>
              <w:spacing w:line="240" w:lineRule="auto"/>
              <w:ind w:firstLine="0"/>
              <w:rPr>
                <w:sz w:val="24"/>
                <w:szCs w:val="24"/>
              </w:rPr>
            </w:pPr>
            <w:r w:rsidRPr="008F0FBA">
              <w:rPr>
                <w:sz w:val="24"/>
                <w:szCs w:val="24"/>
              </w:rPr>
              <w:t xml:space="preserve">Путешествие в поэтическую страну </w:t>
            </w:r>
            <w:r w:rsidR="009D16EB" w:rsidRPr="008F0FBA">
              <w:rPr>
                <w:sz w:val="24"/>
                <w:szCs w:val="24"/>
              </w:rPr>
              <w:t>«</w:t>
            </w:r>
            <w:proofErr w:type="spellStart"/>
            <w:r w:rsidRPr="008F0FBA">
              <w:rPr>
                <w:sz w:val="24"/>
                <w:szCs w:val="24"/>
              </w:rPr>
              <w:t>ЧиталиюА</w:t>
            </w:r>
            <w:proofErr w:type="gramStart"/>
            <w:r w:rsidRPr="008F0FBA">
              <w:rPr>
                <w:sz w:val="24"/>
                <w:szCs w:val="24"/>
              </w:rPr>
              <w:t>.Б</w:t>
            </w:r>
            <w:proofErr w:type="gramEnd"/>
            <w:r w:rsidRPr="008F0FBA">
              <w:rPr>
                <w:sz w:val="24"/>
                <w:szCs w:val="24"/>
              </w:rPr>
              <w:t>арто</w:t>
            </w:r>
            <w:proofErr w:type="spellEnd"/>
            <w:r w:rsidR="009D16EB" w:rsidRPr="008F0FBA">
              <w:rPr>
                <w:sz w:val="24"/>
                <w:szCs w:val="24"/>
              </w:rPr>
              <w:t>»</w:t>
            </w:r>
          </w:p>
        </w:tc>
        <w:tc>
          <w:tcPr>
            <w:tcW w:w="2551" w:type="dxa"/>
          </w:tcPr>
          <w:p w:rsidR="0088009A" w:rsidRPr="008F0FBA" w:rsidRDefault="006625D4" w:rsidP="006D06EB">
            <w:pPr>
              <w:spacing w:line="240" w:lineRule="auto"/>
              <w:ind w:firstLine="0"/>
              <w:rPr>
                <w:sz w:val="24"/>
                <w:szCs w:val="24"/>
              </w:rPr>
            </w:pPr>
            <w:r w:rsidRPr="008F0FBA">
              <w:rPr>
                <w:sz w:val="24"/>
                <w:szCs w:val="24"/>
              </w:rPr>
              <w:t xml:space="preserve">Декламация стихов, драматизация стихотворения </w:t>
            </w:r>
            <w:r w:rsidR="009D16EB" w:rsidRPr="008F0FBA">
              <w:rPr>
                <w:sz w:val="24"/>
                <w:szCs w:val="24"/>
              </w:rPr>
              <w:t>«</w:t>
            </w:r>
            <w:r w:rsidRPr="008F0FBA">
              <w:rPr>
                <w:sz w:val="24"/>
                <w:szCs w:val="24"/>
              </w:rPr>
              <w:t>Настенька</w:t>
            </w:r>
            <w:r w:rsidR="009D16EB" w:rsidRPr="008F0FBA">
              <w:rPr>
                <w:sz w:val="24"/>
                <w:szCs w:val="24"/>
              </w:rPr>
              <w:t>»</w:t>
            </w:r>
            <w:r w:rsidRPr="008F0FBA">
              <w:rPr>
                <w:sz w:val="24"/>
                <w:szCs w:val="24"/>
              </w:rPr>
              <w:t xml:space="preserve">, поисковые игры </w:t>
            </w:r>
            <w:r w:rsidR="009D16EB" w:rsidRPr="008F0FBA">
              <w:rPr>
                <w:sz w:val="24"/>
                <w:szCs w:val="24"/>
              </w:rPr>
              <w:t>«</w:t>
            </w:r>
            <w:r w:rsidRPr="008F0FBA">
              <w:rPr>
                <w:sz w:val="24"/>
                <w:szCs w:val="24"/>
              </w:rPr>
              <w:t>Бюро находок</w:t>
            </w:r>
            <w:r w:rsidR="009D16EB" w:rsidRPr="008F0FBA">
              <w:rPr>
                <w:sz w:val="24"/>
                <w:szCs w:val="24"/>
              </w:rPr>
              <w:t>»</w:t>
            </w:r>
          </w:p>
        </w:tc>
        <w:tc>
          <w:tcPr>
            <w:tcW w:w="3118" w:type="dxa"/>
          </w:tcPr>
          <w:p w:rsidR="0088009A" w:rsidRPr="008F0FBA" w:rsidRDefault="006625D4" w:rsidP="006D06EB">
            <w:pPr>
              <w:spacing w:line="240" w:lineRule="auto"/>
              <w:ind w:firstLine="0"/>
              <w:rPr>
                <w:sz w:val="24"/>
                <w:szCs w:val="24"/>
              </w:rPr>
            </w:pPr>
            <w:r w:rsidRPr="008F0FBA">
              <w:rPr>
                <w:sz w:val="24"/>
                <w:szCs w:val="24"/>
              </w:rPr>
              <w:t>Оказание помощи в разучивании стихов, беседа, совместное участие с детьми в поисковых играх.</w:t>
            </w:r>
          </w:p>
        </w:tc>
        <w:tc>
          <w:tcPr>
            <w:tcW w:w="2477" w:type="dxa"/>
          </w:tcPr>
          <w:p w:rsidR="006625D4" w:rsidRPr="008F0FBA" w:rsidRDefault="006625D4" w:rsidP="006D06EB">
            <w:pPr>
              <w:spacing w:line="240" w:lineRule="auto"/>
              <w:ind w:firstLine="0"/>
              <w:rPr>
                <w:sz w:val="24"/>
                <w:szCs w:val="24"/>
              </w:rPr>
            </w:pPr>
            <w:r w:rsidRPr="008F0FBA">
              <w:rPr>
                <w:sz w:val="24"/>
                <w:szCs w:val="24"/>
              </w:rPr>
              <w:t xml:space="preserve">Привлечение помощи родителей в разучивании стихов А. </w:t>
            </w:r>
            <w:proofErr w:type="spellStart"/>
            <w:r w:rsidRPr="008F0FBA">
              <w:rPr>
                <w:sz w:val="24"/>
                <w:szCs w:val="24"/>
              </w:rPr>
              <w:t>Барто</w:t>
            </w:r>
            <w:proofErr w:type="spellEnd"/>
            <w:r w:rsidRPr="008F0FBA">
              <w:rPr>
                <w:sz w:val="24"/>
                <w:szCs w:val="24"/>
              </w:rPr>
              <w:t>.</w:t>
            </w:r>
          </w:p>
          <w:p w:rsidR="0088009A" w:rsidRPr="008F0FBA" w:rsidRDefault="0088009A" w:rsidP="006D06EB">
            <w:pPr>
              <w:spacing w:line="240" w:lineRule="auto"/>
              <w:ind w:firstLine="0"/>
              <w:rPr>
                <w:sz w:val="24"/>
                <w:szCs w:val="24"/>
              </w:rPr>
            </w:pPr>
          </w:p>
        </w:tc>
      </w:tr>
    </w:tbl>
    <w:p w:rsidR="0088009A" w:rsidRPr="008F0FBA" w:rsidRDefault="0088009A" w:rsidP="00B032DE"/>
    <w:p w:rsidR="0030326D" w:rsidRPr="008F0FBA" w:rsidRDefault="0030326D" w:rsidP="00B032DE">
      <w:r w:rsidRPr="008F0FBA">
        <w:t xml:space="preserve">Подробнее остановимся на описании особенностей работы с детьми: в блоке </w:t>
      </w:r>
      <w:r w:rsidR="009D16EB" w:rsidRPr="008F0FBA">
        <w:t>«</w:t>
      </w:r>
      <w:r w:rsidRPr="008F0FBA">
        <w:t>Читаем, слушаем, рассказываем</w:t>
      </w:r>
      <w:r w:rsidR="009D16EB" w:rsidRPr="008F0FBA">
        <w:t>»</w:t>
      </w:r>
      <w:r w:rsidRPr="008F0FBA">
        <w:t xml:space="preserve"> был организован и проведен литературный концерт, посвященный творчеству К.И. Чуковского, в котором дети дошкольного возраста декламировали стихи, составляли программу концерта, изготавливали афишу, проводили оценивание номеров своих товарищей. </w:t>
      </w:r>
    </w:p>
    <w:p w:rsidR="0030326D" w:rsidRPr="008F0FBA" w:rsidRDefault="0030326D" w:rsidP="00B032DE">
      <w:r w:rsidRPr="008F0FBA">
        <w:t xml:space="preserve">Для процесса вовлечения родителей в подготовку и участие к литературному концерту была предложена просьба о помощи в разучивании стихов. </w:t>
      </w:r>
    </w:p>
    <w:p w:rsidR="0030326D" w:rsidRPr="008F0FBA" w:rsidRDefault="0030326D" w:rsidP="00B032DE">
      <w:r w:rsidRPr="008F0FBA">
        <w:t xml:space="preserve">В викторине Старые добрые сказки Г.Х. Андерсена дети 6-7 лет играли в поисковые игры: </w:t>
      </w:r>
      <w:r w:rsidR="009D16EB" w:rsidRPr="008F0FBA">
        <w:t>«</w:t>
      </w:r>
      <w:r w:rsidRPr="008F0FBA">
        <w:t>Продолжи сказку</w:t>
      </w:r>
      <w:r w:rsidR="009D16EB" w:rsidRPr="008F0FBA">
        <w:t>»</w:t>
      </w:r>
      <w:r w:rsidRPr="008F0FBA">
        <w:t xml:space="preserve">, выполняли поисковое задание </w:t>
      </w:r>
      <w:r w:rsidR="009D16EB" w:rsidRPr="008F0FBA">
        <w:t>«</w:t>
      </w:r>
      <w:r w:rsidRPr="008F0FBA">
        <w:t>Кому, что нужно?</w:t>
      </w:r>
      <w:r w:rsidR="009D16EB" w:rsidRPr="008F0FBA">
        <w:t>»</w:t>
      </w:r>
      <w:r w:rsidRPr="008F0FBA">
        <w:t xml:space="preserve">, </w:t>
      </w:r>
      <w:r w:rsidR="009D16EB" w:rsidRPr="008F0FBA">
        <w:t>«</w:t>
      </w:r>
      <w:r w:rsidRPr="008F0FBA">
        <w:t>Угадай героя сказки</w:t>
      </w:r>
      <w:r w:rsidR="009D16EB" w:rsidRPr="008F0FBA">
        <w:t>»</w:t>
      </w:r>
      <w:r w:rsidRPr="008F0FBA">
        <w:t xml:space="preserve">. </w:t>
      </w:r>
    </w:p>
    <w:p w:rsidR="0030326D" w:rsidRPr="008F0FBA" w:rsidRDefault="0030326D" w:rsidP="00B032DE">
      <w:r w:rsidRPr="008F0FBA">
        <w:t xml:space="preserve">Для привлечения родителей была создана библиотека для семейного чтения, на полках которой можно было выбрать и взять почитать дома книгу со сказками. </w:t>
      </w:r>
    </w:p>
    <w:p w:rsidR="0030326D" w:rsidRPr="008F0FBA" w:rsidRDefault="0030326D" w:rsidP="00B032DE">
      <w:r w:rsidRPr="008F0FBA">
        <w:t xml:space="preserve">Во время литературного концерта Волшебные сказки А.С. Пушкина дети 6-7 лет проводили декламацию стихов и оценку творческих номеров. Изготавливали афиши и составляли программу концерта. Для приобщения </w:t>
      </w:r>
      <w:r w:rsidRPr="008F0FBA">
        <w:lastRenderedPageBreak/>
        <w:t xml:space="preserve">родителей к процессу формирования читательского интереса педагог обращался с просьбой о помощи в разучивании стихов А.С. Пушкина. </w:t>
      </w:r>
    </w:p>
    <w:p w:rsidR="0030326D" w:rsidRPr="008F0FBA" w:rsidRDefault="0030326D" w:rsidP="00B032DE">
      <w:r w:rsidRPr="008F0FBA">
        <w:t xml:space="preserve">В литературном путешествии по поэтической стране </w:t>
      </w:r>
      <w:proofErr w:type="spellStart"/>
      <w:r w:rsidRPr="008F0FBA">
        <w:t>Читалии</w:t>
      </w:r>
      <w:proofErr w:type="spellEnd"/>
      <w:r w:rsidRPr="008F0FBA">
        <w:t xml:space="preserve"> Агнии </w:t>
      </w:r>
      <w:proofErr w:type="spellStart"/>
      <w:r w:rsidRPr="008F0FBA">
        <w:t>Барто</w:t>
      </w:r>
      <w:proofErr w:type="spellEnd"/>
      <w:r w:rsidRPr="008F0FBA">
        <w:t xml:space="preserve"> были организованы и проведены воспитателем игры по станциям, в процессе которых дети 6-7 летнего возраста декламировали стихи, проводили драматизацию стихотворения </w:t>
      </w:r>
      <w:r w:rsidR="009D16EB" w:rsidRPr="008F0FBA">
        <w:t>«</w:t>
      </w:r>
      <w:r w:rsidRPr="008F0FBA">
        <w:t>Настенька</w:t>
      </w:r>
      <w:r w:rsidR="009D16EB" w:rsidRPr="008F0FBA">
        <w:t>»</w:t>
      </w:r>
      <w:r w:rsidRPr="008F0FBA">
        <w:t xml:space="preserve">, участвовали в поисковых играх </w:t>
      </w:r>
      <w:r w:rsidR="009D16EB" w:rsidRPr="008F0FBA">
        <w:t>«</w:t>
      </w:r>
      <w:r w:rsidRPr="008F0FBA">
        <w:t>Бюро находок</w:t>
      </w:r>
      <w:r w:rsidR="009D16EB" w:rsidRPr="008F0FBA">
        <w:t>»</w:t>
      </w:r>
      <w:r w:rsidRPr="008F0FBA">
        <w:t xml:space="preserve">. Для реализации цели формирования читательского интереса родителям была предложена просьба помощи в разучивании стихов. </w:t>
      </w:r>
    </w:p>
    <w:p w:rsidR="0030326D" w:rsidRPr="008F0FBA" w:rsidRDefault="0030326D" w:rsidP="00B032DE">
      <w:r w:rsidRPr="008F0FBA">
        <w:t xml:space="preserve">Блок </w:t>
      </w:r>
      <w:r w:rsidR="009D16EB" w:rsidRPr="008F0FBA">
        <w:t>«</w:t>
      </w:r>
      <w:r w:rsidRPr="008F0FBA">
        <w:t>Читаем, слушаем, рассказываем</w:t>
      </w:r>
      <w:r w:rsidR="009D16EB" w:rsidRPr="008F0FBA">
        <w:t>»</w:t>
      </w:r>
      <w:r w:rsidRPr="008F0FBA">
        <w:t xml:space="preserve"> предусматривает организацию и проведение литературной викторины </w:t>
      </w:r>
      <w:r w:rsidR="009D16EB" w:rsidRPr="008F0FBA">
        <w:t>«</w:t>
      </w:r>
      <w:r w:rsidRPr="008F0FBA">
        <w:t>По лес</w:t>
      </w:r>
      <w:r w:rsidR="008E0227">
        <w:t>ным дорожкам творчества В. </w:t>
      </w:r>
      <w:r w:rsidRPr="008F0FBA">
        <w:t>Бианки</w:t>
      </w:r>
      <w:r w:rsidR="009D16EB" w:rsidRPr="008F0FBA">
        <w:t>»</w:t>
      </w:r>
      <w:r w:rsidRPr="008F0FBA">
        <w:t xml:space="preserve">. Предлагается поиграть в поисковые игры </w:t>
      </w:r>
      <w:r w:rsidR="009D16EB" w:rsidRPr="008F0FBA">
        <w:t>«</w:t>
      </w:r>
      <w:r w:rsidRPr="008F0FBA">
        <w:t xml:space="preserve">Помоги добраться </w:t>
      </w:r>
      <w:proofErr w:type="spellStart"/>
      <w:r w:rsidRPr="008F0FBA">
        <w:t>муравьишки</w:t>
      </w:r>
      <w:proofErr w:type="spellEnd"/>
      <w:r w:rsidRPr="008F0FBA">
        <w:t xml:space="preserve"> до дома</w:t>
      </w:r>
      <w:r w:rsidR="009D16EB" w:rsidRPr="008F0FBA">
        <w:t>»</w:t>
      </w:r>
      <w:r w:rsidRPr="008F0FBA">
        <w:t xml:space="preserve">, </w:t>
      </w:r>
      <w:r w:rsidR="009D16EB" w:rsidRPr="008F0FBA">
        <w:t>«</w:t>
      </w:r>
      <w:r w:rsidRPr="008F0FBA">
        <w:t>Угадай героя</w:t>
      </w:r>
      <w:r w:rsidR="009D16EB" w:rsidRPr="008F0FBA">
        <w:t>»</w:t>
      </w:r>
      <w:r w:rsidRPr="008F0FBA">
        <w:t xml:space="preserve">. </w:t>
      </w:r>
      <w:r w:rsidR="008E0227">
        <w:t>Для знакомства с творчеством В. </w:t>
      </w:r>
      <w:r w:rsidRPr="008F0FBA">
        <w:t xml:space="preserve">Берестовая педагог проводит литературную гостиную под названием </w:t>
      </w:r>
      <w:r w:rsidR="009D16EB" w:rsidRPr="008F0FBA">
        <w:t>«</w:t>
      </w:r>
      <w:r w:rsidRPr="008F0FBA">
        <w:t xml:space="preserve">Поэтическая страна В. </w:t>
      </w:r>
      <w:proofErr w:type="spellStart"/>
      <w:r w:rsidRPr="008F0FBA">
        <w:t>Берестова</w:t>
      </w:r>
      <w:proofErr w:type="spellEnd"/>
      <w:r w:rsidR="009D16EB" w:rsidRPr="008F0FBA">
        <w:t>»</w:t>
      </w:r>
      <w:r w:rsidRPr="008F0FBA">
        <w:t xml:space="preserve">, где дети производят декламацию стихов, играют в поисковую игру </w:t>
      </w:r>
      <w:r w:rsidR="009D16EB" w:rsidRPr="008F0FBA">
        <w:t>«</w:t>
      </w:r>
      <w:r w:rsidRPr="008F0FBA">
        <w:t>Найди лишнее</w:t>
      </w:r>
      <w:r w:rsidR="009D16EB" w:rsidRPr="008F0FBA">
        <w:t>»</w:t>
      </w:r>
      <w:r w:rsidRPr="008F0FBA">
        <w:t xml:space="preserve">. Проводится книжная выставка. </w:t>
      </w:r>
    </w:p>
    <w:p w:rsidR="0030326D" w:rsidRPr="008F0FBA" w:rsidRDefault="0030326D" w:rsidP="00B032DE">
      <w:r w:rsidRPr="008F0FBA">
        <w:t xml:space="preserve">Для формирования интереса к литературному творчеству Братьев Гримм был проведен с детьми литературный концерт </w:t>
      </w:r>
      <w:r w:rsidR="009D16EB" w:rsidRPr="008F0FBA">
        <w:t>«</w:t>
      </w:r>
      <w:r w:rsidRPr="008F0FBA">
        <w:t>По следам бременских музыкантов</w:t>
      </w:r>
      <w:r w:rsidR="009D16EB" w:rsidRPr="008F0FBA">
        <w:t>»</w:t>
      </w:r>
      <w:r w:rsidRPr="008F0FBA">
        <w:t xml:space="preserve"> на котором была проведена книжная выставка литературных произведений </w:t>
      </w:r>
      <w:proofErr w:type="gramStart"/>
      <w:r w:rsidRPr="008F0FBA">
        <w:t>Братьев</w:t>
      </w:r>
      <w:proofErr w:type="gramEnd"/>
      <w:r w:rsidRPr="008F0FBA">
        <w:t xml:space="preserve"> Гримм, рассмотрена слайдовая презентация. Дети исполнили песню на музыку музыка Г. Гладкова, слова Ю. </w:t>
      </w:r>
      <w:proofErr w:type="spellStart"/>
      <w:r w:rsidRPr="008F0FBA">
        <w:t>Энтина</w:t>
      </w:r>
      <w:proofErr w:type="spellEnd"/>
      <w:r w:rsidRPr="008F0FBA">
        <w:t xml:space="preserve">. </w:t>
      </w:r>
    </w:p>
    <w:p w:rsidR="00AC0750" w:rsidRDefault="0030326D" w:rsidP="007802FF">
      <w:pPr>
        <w:rPr>
          <w:b/>
          <w:sz w:val="24"/>
          <w:szCs w:val="24"/>
        </w:rPr>
      </w:pPr>
      <w:r w:rsidRPr="008F0FBA">
        <w:t xml:space="preserve">В блоке </w:t>
      </w:r>
      <w:r w:rsidR="009D16EB" w:rsidRPr="008F0FBA">
        <w:t>«</w:t>
      </w:r>
      <w:r w:rsidRPr="008F0FBA">
        <w:t>Выражаем свое мнение, отношение к прочитанному литературному произведению</w:t>
      </w:r>
      <w:r w:rsidR="009D16EB" w:rsidRPr="008F0FBA">
        <w:t>»</w:t>
      </w:r>
      <w:r w:rsidRPr="008F0FBA">
        <w:t xml:space="preserve"> организовывался и проводился клуб </w:t>
      </w:r>
      <w:r w:rsidR="009D16EB" w:rsidRPr="008F0FBA">
        <w:t>«</w:t>
      </w:r>
      <w:r w:rsidRPr="008F0FBA">
        <w:t>Книжная страна</w:t>
      </w:r>
      <w:r w:rsidR="009D16EB" w:rsidRPr="008F0FBA">
        <w:t>»</w:t>
      </w:r>
      <w:r w:rsidRPr="008F0FBA">
        <w:t xml:space="preserve"> во время которого была проведена выставка книг со стихами, рассказами, сказками. Рассмотрена слайдовая презентация, выставка детских работ по прочитанным литературным произведениям, также детям предлагалось поиграть в поисковые игры </w:t>
      </w:r>
      <w:r w:rsidR="009D16EB" w:rsidRPr="008F0FBA">
        <w:t>«</w:t>
      </w:r>
      <w:r w:rsidRPr="008F0FBA">
        <w:t>Подбери пару</w:t>
      </w:r>
      <w:r w:rsidR="009D16EB" w:rsidRPr="008F0FBA">
        <w:t>»</w:t>
      </w:r>
      <w:r w:rsidRPr="008F0FBA">
        <w:t xml:space="preserve">, </w:t>
      </w:r>
      <w:r w:rsidR="009D16EB" w:rsidRPr="008F0FBA">
        <w:t>«</w:t>
      </w:r>
      <w:r w:rsidRPr="008F0FBA">
        <w:t>Продолжи сказку</w:t>
      </w:r>
      <w:r w:rsidR="009D16EB" w:rsidRPr="008F0FBA">
        <w:t>»</w:t>
      </w:r>
      <w:r w:rsidRPr="008F0FBA">
        <w:t xml:space="preserve">. </w:t>
      </w:r>
    </w:p>
    <w:p w:rsidR="0010224E" w:rsidRDefault="0010224E">
      <w:pPr>
        <w:spacing w:after="200" w:line="276" w:lineRule="auto"/>
        <w:ind w:firstLine="0"/>
        <w:jc w:val="left"/>
        <w:rPr>
          <w:b/>
          <w:sz w:val="24"/>
          <w:szCs w:val="24"/>
        </w:rPr>
      </w:pPr>
      <w:r>
        <w:rPr>
          <w:b/>
          <w:sz w:val="24"/>
          <w:szCs w:val="24"/>
        </w:rPr>
        <w:br w:type="page"/>
      </w:r>
    </w:p>
    <w:p w:rsidR="006D06EB" w:rsidRPr="006D06EB" w:rsidRDefault="0030326D" w:rsidP="006D06EB">
      <w:pPr>
        <w:jc w:val="right"/>
        <w:rPr>
          <w:b/>
          <w:sz w:val="24"/>
          <w:szCs w:val="24"/>
        </w:rPr>
      </w:pPr>
      <w:r w:rsidRPr="006D06EB">
        <w:rPr>
          <w:b/>
          <w:sz w:val="24"/>
          <w:szCs w:val="24"/>
        </w:rPr>
        <w:lastRenderedPageBreak/>
        <w:t xml:space="preserve">Таблица 5 </w:t>
      </w:r>
    </w:p>
    <w:p w:rsidR="0030326D" w:rsidRPr="006D06EB" w:rsidRDefault="0030326D" w:rsidP="006D06EB">
      <w:pPr>
        <w:ind w:firstLine="0"/>
        <w:jc w:val="center"/>
        <w:rPr>
          <w:b/>
          <w:i/>
        </w:rPr>
      </w:pPr>
      <w:r w:rsidRPr="006D06EB">
        <w:rPr>
          <w:b/>
          <w:i/>
        </w:rPr>
        <w:t xml:space="preserve">План работы блока </w:t>
      </w:r>
      <w:r w:rsidR="009D16EB" w:rsidRPr="006D06EB">
        <w:rPr>
          <w:b/>
          <w:i/>
        </w:rPr>
        <w:t>«</w:t>
      </w:r>
      <w:r w:rsidRPr="006D06EB">
        <w:rPr>
          <w:b/>
          <w:i/>
        </w:rPr>
        <w:t>Выражаем свое мнение, отношение к литературному произведению</w:t>
      </w:r>
      <w:r w:rsidR="009D16EB" w:rsidRPr="006D06EB">
        <w:rPr>
          <w:b/>
          <w:i/>
        </w:rPr>
        <w:t>»</w:t>
      </w:r>
    </w:p>
    <w:tbl>
      <w:tblPr>
        <w:tblStyle w:val="a5"/>
        <w:tblW w:w="10031" w:type="dxa"/>
        <w:tblLook w:val="04A0" w:firstRow="1" w:lastRow="0" w:firstColumn="1" w:lastColumn="0" w:noHBand="0" w:noVBand="1"/>
      </w:tblPr>
      <w:tblGrid>
        <w:gridCol w:w="1951"/>
        <w:gridCol w:w="2835"/>
        <w:gridCol w:w="2202"/>
        <w:gridCol w:w="3043"/>
      </w:tblGrid>
      <w:tr w:rsidR="006625D4" w:rsidRPr="004F445E" w:rsidTr="006D06EB">
        <w:tc>
          <w:tcPr>
            <w:tcW w:w="1951" w:type="dxa"/>
          </w:tcPr>
          <w:p w:rsidR="006625D4" w:rsidRPr="004F445E" w:rsidRDefault="006625D4" w:rsidP="006D06EB">
            <w:pPr>
              <w:spacing w:line="240" w:lineRule="auto"/>
              <w:ind w:firstLine="0"/>
              <w:rPr>
                <w:sz w:val="24"/>
                <w:szCs w:val="24"/>
              </w:rPr>
            </w:pPr>
            <w:r w:rsidRPr="004F445E">
              <w:rPr>
                <w:sz w:val="24"/>
                <w:szCs w:val="24"/>
              </w:rPr>
              <w:t>Форма работы с детьми</w:t>
            </w:r>
          </w:p>
        </w:tc>
        <w:tc>
          <w:tcPr>
            <w:tcW w:w="2835" w:type="dxa"/>
          </w:tcPr>
          <w:p w:rsidR="006625D4" w:rsidRPr="004F445E" w:rsidRDefault="006625D4" w:rsidP="006D06EB">
            <w:pPr>
              <w:spacing w:line="240" w:lineRule="auto"/>
              <w:ind w:firstLine="0"/>
              <w:rPr>
                <w:sz w:val="24"/>
                <w:szCs w:val="24"/>
              </w:rPr>
            </w:pPr>
            <w:r w:rsidRPr="004F445E">
              <w:rPr>
                <w:sz w:val="24"/>
                <w:szCs w:val="24"/>
              </w:rPr>
              <w:t>Деятельность детей</w:t>
            </w:r>
          </w:p>
        </w:tc>
        <w:tc>
          <w:tcPr>
            <w:tcW w:w="2202" w:type="dxa"/>
          </w:tcPr>
          <w:p w:rsidR="006625D4" w:rsidRPr="004F445E" w:rsidRDefault="006625D4" w:rsidP="006D06EB">
            <w:pPr>
              <w:spacing w:line="240" w:lineRule="auto"/>
              <w:ind w:firstLine="0"/>
              <w:rPr>
                <w:sz w:val="24"/>
                <w:szCs w:val="24"/>
              </w:rPr>
            </w:pPr>
            <w:r w:rsidRPr="004F445E">
              <w:rPr>
                <w:sz w:val="24"/>
                <w:szCs w:val="24"/>
              </w:rPr>
              <w:t>Педагогический инструментарий</w:t>
            </w:r>
          </w:p>
        </w:tc>
        <w:tc>
          <w:tcPr>
            <w:tcW w:w="3043" w:type="dxa"/>
          </w:tcPr>
          <w:p w:rsidR="006625D4" w:rsidRPr="004F445E" w:rsidRDefault="006625D4" w:rsidP="006D06EB">
            <w:pPr>
              <w:spacing w:line="240" w:lineRule="auto"/>
              <w:ind w:firstLine="0"/>
              <w:rPr>
                <w:sz w:val="24"/>
                <w:szCs w:val="24"/>
              </w:rPr>
            </w:pPr>
            <w:r w:rsidRPr="004F445E">
              <w:rPr>
                <w:sz w:val="24"/>
                <w:szCs w:val="24"/>
              </w:rPr>
              <w:t>Вовлечение родителей</w:t>
            </w:r>
          </w:p>
        </w:tc>
      </w:tr>
      <w:tr w:rsidR="006625D4" w:rsidRPr="004F445E" w:rsidTr="006D06EB">
        <w:tc>
          <w:tcPr>
            <w:tcW w:w="1951" w:type="dxa"/>
          </w:tcPr>
          <w:p w:rsidR="006625D4" w:rsidRPr="004F445E" w:rsidRDefault="006625D4" w:rsidP="006D06EB">
            <w:pPr>
              <w:spacing w:line="240" w:lineRule="auto"/>
              <w:ind w:firstLine="0"/>
              <w:rPr>
                <w:sz w:val="24"/>
                <w:szCs w:val="24"/>
              </w:rPr>
            </w:pPr>
            <w:r w:rsidRPr="004F445E">
              <w:rPr>
                <w:sz w:val="24"/>
                <w:szCs w:val="24"/>
              </w:rPr>
              <w:t>Экскурсия на выставку книг Русских народных сказок</w:t>
            </w:r>
          </w:p>
        </w:tc>
        <w:tc>
          <w:tcPr>
            <w:tcW w:w="2835" w:type="dxa"/>
          </w:tcPr>
          <w:p w:rsidR="006625D4" w:rsidRPr="004F445E" w:rsidRDefault="006625D4" w:rsidP="006D06EB">
            <w:pPr>
              <w:spacing w:line="240" w:lineRule="auto"/>
              <w:ind w:firstLine="0"/>
              <w:rPr>
                <w:sz w:val="24"/>
                <w:szCs w:val="24"/>
              </w:rPr>
            </w:pPr>
            <w:r w:rsidRPr="004F445E">
              <w:rPr>
                <w:sz w:val="24"/>
                <w:szCs w:val="24"/>
              </w:rPr>
              <w:t xml:space="preserve">Рассматривание книг, иллюстраций, слушание русской народной сказки </w:t>
            </w:r>
            <w:r w:rsidR="009D16EB" w:rsidRPr="004F445E">
              <w:rPr>
                <w:sz w:val="24"/>
                <w:szCs w:val="24"/>
              </w:rPr>
              <w:t>«</w:t>
            </w:r>
            <w:r w:rsidRPr="004F445E">
              <w:rPr>
                <w:sz w:val="24"/>
                <w:szCs w:val="24"/>
              </w:rPr>
              <w:t>Крылатый, мохнатый да масляный</w:t>
            </w:r>
            <w:r w:rsidR="009D16EB" w:rsidRPr="004F445E">
              <w:rPr>
                <w:sz w:val="24"/>
                <w:szCs w:val="24"/>
              </w:rPr>
              <w:t>»</w:t>
            </w:r>
            <w:r w:rsidRPr="004F445E">
              <w:rPr>
                <w:sz w:val="24"/>
                <w:szCs w:val="24"/>
              </w:rPr>
              <w:t xml:space="preserve"> Поисковые игры </w:t>
            </w:r>
            <w:r w:rsidR="009D16EB" w:rsidRPr="004F445E">
              <w:rPr>
                <w:sz w:val="24"/>
                <w:szCs w:val="24"/>
              </w:rPr>
              <w:t>«</w:t>
            </w:r>
            <w:r w:rsidRPr="004F445E">
              <w:rPr>
                <w:sz w:val="24"/>
                <w:szCs w:val="24"/>
              </w:rPr>
              <w:t>Кто, что делал?</w:t>
            </w:r>
            <w:r w:rsidR="009D16EB" w:rsidRPr="004F445E">
              <w:rPr>
                <w:sz w:val="24"/>
                <w:szCs w:val="24"/>
              </w:rPr>
              <w:t>»</w:t>
            </w:r>
          </w:p>
        </w:tc>
        <w:tc>
          <w:tcPr>
            <w:tcW w:w="2202" w:type="dxa"/>
          </w:tcPr>
          <w:p w:rsidR="006625D4" w:rsidRPr="004F445E" w:rsidRDefault="006625D4" w:rsidP="006D06EB">
            <w:pPr>
              <w:spacing w:line="240" w:lineRule="auto"/>
              <w:ind w:firstLine="0"/>
              <w:rPr>
                <w:sz w:val="24"/>
                <w:szCs w:val="24"/>
              </w:rPr>
            </w:pPr>
            <w:r w:rsidRPr="004F445E">
              <w:rPr>
                <w:sz w:val="24"/>
                <w:szCs w:val="24"/>
              </w:rPr>
              <w:t>Воспитатель вместе с детьми дошкольного возраста принимает участие в поисковых играх.</w:t>
            </w:r>
          </w:p>
        </w:tc>
        <w:tc>
          <w:tcPr>
            <w:tcW w:w="3043" w:type="dxa"/>
          </w:tcPr>
          <w:p w:rsidR="006625D4" w:rsidRPr="004F445E" w:rsidRDefault="006625D4" w:rsidP="006D06EB">
            <w:pPr>
              <w:spacing w:line="240" w:lineRule="auto"/>
              <w:ind w:firstLine="0"/>
              <w:rPr>
                <w:sz w:val="24"/>
                <w:szCs w:val="24"/>
              </w:rPr>
            </w:pPr>
            <w:r w:rsidRPr="004F445E">
              <w:rPr>
                <w:sz w:val="24"/>
                <w:szCs w:val="24"/>
              </w:rPr>
              <w:t>Привлечение родителей к чтению русских народных сказок из библиотеки, созданной в коридоре групповой комнаты детского сада для семейного чтения.</w:t>
            </w:r>
          </w:p>
        </w:tc>
      </w:tr>
      <w:tr w:rsidR="006625D4" w:rsidRPr="004F445E" w:rsidTr="006D06EB">
        <w:tc>
          <w:tcPr>
            <w:tcW w:w="1951" w:type="dxa"/>
          </w:tcPr>
          <w:p w:rsidR="006625D4" w:rsidRPr="004F445E" w:rsidRDefault="006625D4" w:rsidP="006D06EB">
            <w:pPr>
              <w:spacing w:line="240" w:lineRule="auto"/>
              <w:ind w:firstLine="0"/>
              <w:rPr>
                <w:sz w:val="24"/>
                <w:szCs w:val="24"/>
              </w:rPr>
            </w:pPr>
            <w:r w:rsidRPr="004F445E">
              <w:rPr>
                <w:sz w:val="24"/>
                <w:szCs w:val="24"/>
              </w:rPr>
              <w:t xml:space="preserve">Викторина </w:t>
            </w:r>
            <w:r w:rsidR="009D16EB" w:rsidRPr="004F445E">
              <w:rPr>
                <w:sz w:val="24"/>
                <w:szCs w:val="24"/>
              </w:rPr>
              <w:t>«</w:t>
            </w:r>
            <w:r w:rsidRPr="004F445E">
              <w:rPr>
                <w:sz w:val="24"/>
                <w:szCs w:val="24"/>
              </w:rPr>
              <w:t xml:space="preserve">В мире русской народной сказки </w:t>
            </w:r>
            <w:proofErr w:type="spellStart"/>
            <w:r w:rsidRPr="004F445E">
              <w:rPr>
                <w:sz w:val="24"/>
                <w:szCs w:val="24"/>
              </w:rPr>
              <w:t>Хаврошечка</w:t>
            </w:r>
            <w:proofErr w:type="spellEnd"/>
            <w:r w:rsidR="009D16EB" w:rsidRPr="004F445E">
              <w:rPr>
                <w:sz w:val="24"/>
                <w:szCs w:val="24"/>
              </w:rPr>
              <w:t>»</w:t>
            </w:r>
          </w:p>
        </w:tc>
        <w:tc>
          <w:tcPr>
            <w:tcW w:w="2835" w:type="dxa"/>
          </w:tcPr>
          <w:p w:rsidR="006625D4" w:rsidRPr="004F445E" w:rsidRDefault="006625D4" w:rsidP="006D06EB">
            <w:pPr>
              <w:spacing w:line="240" w:lineRule="auto"/>
              <w:ind w:firstLine="0"/>
              <w:rPr>
                <w:sz w:val="24"/>
                <w:szCs w:val="24"/>
              </w:rPr>
            </w:pPr>
            <w:r w:rsidRPr="004F445E">
              <w:rPr>
                <w:sz w:val="24"/>
                <w:szCs w:val="24"/>
              </w:rPr>
              <w:t xml:space="preserve">Поисковые игры </w:t>
            </w:r>
            <w:r w:rsidR="009D16EB" w:rsidRPr="004F445E">
              <w:rPr>
                <w:sz w:val="24"/>
                <w:szCs w:val="24"/>
              </w:rPr>
              <w:t>«</w:t>
            </w:r>
            <w:r w:rsidRPr="004F445E">
              <w:rPr>
                <w:sz w:val="24"/>
                <w:szCs w:val="24"/>
              </w:rPr>
              <w:t>Собери сказку</w:t>
            </w:r>
            <w:r w:rsidR="009D16EB" w:rsidRPr="004F445E">
              <w:rPr>
                <w:sz w:val="24"/>
                <w:szCs w:val="24"/>
              </w:rPr>
              <w:t>»</w:t>
            </w:r>
            <w:r w:rsidRPr="004F445E">
              <w:rPr>
                <w:sz w:val="24"/>
                <w:szCs w:val="24"/>
              </w:rPr>
              <w:t xml:space="preserve">. Поисковое задание </w:t>
            </w:r>
            <w:r w:rsidR="009D16EB" w:rsidRPr="004F445E">
              <w:rPr>
                <w:sz w:val="24"/>
                <w:szCs w:val="24"/>
              </w:rPr>
              <w:t>«</w:t>
            </w:r>
            <w:r w:rsidRPr="004F445E">
              <w:rPr>
                <w:sz w:val="24"/>
                <w:szCs w:val="24"/>
              </w:rPr>
              <w:t>Найди положительных и отрицательных героев</w:t>
            </w:r>
            <w:r w:rsidR="009D16EB" w:rsidRPr="004F445E">
              <w:rPr>
                <w:sz w:val="24"/>
                <w:szCs w:val="24"/>
              </w:rPr>
              <w:t>»</w:t>
            </w:r>
          </w:p>
        </w:tc>
        <w:tc>
          <w:tcPr>
            <w:tcW w:w="2202" w:type="dxa"/>
          </w:tcPr>
          <w:p w:rsidR="006625D4" w:rsidRPr="004F445E" w:rsidRDefault="006625D4" w:rsidP="006D06EB">
            <w:pPr>
              <w:spacing w:line="240" w:lineRule="auto"/>
              <w:ind w:firstLine="0"/>
              <w:rPr>
                <w:sz w:val="24"/>
                <w:szCs w:val="24"/>
              </w:rPr>
            </w:pPr>
            <w:r w:rsidRPr="004F445E">
              <w:rPr>
                <w:sz w:val="24"/>
                <w:szCs w:val="24"/>
              </w:rPr>
              <w:t>Педагог вместе с детьми участвует в поисковых играх, определяет победителей, награждает их.</w:t>
            </w:r>
          </w:p>
        </w:tc>
        <w:tc>
          <w:tcPr>
            <w:tcW w:w="3043" w:type="dxa"/>
          </w:tcPr>
          <w:p w:rsidR="006625D4" w:rsidRPr="004F445E" w:rsidRDefault="006625D4" w:rsidP="006D06EB">
            <w:pPr>
              <w:spacing w:line="240" w:lineRule="auto"/>
              <w:ind w:firstLine="0"/>
              <w:rPr>
                <w:sz w:val="24"/>
                <w:szCs w:val="24"/>
              </w:rPr>
            </w:pPr>
            <w:r w:rsidRPr="004F445E">
              <w:rPr>
                <w:sz w:val="24"/>
                <w:szCs w:val="24"/>
              </w:rPr>
              <w:t>Поручение родителям взять для семейного чтения из организованной библиотеки в коридоре группы русскую народную сказку.</w:t>
            </w:r>
          </w:p>
        </w:tc>
      </w:tr>
      <w:tr w:rsidR="006625D4" w:rsidRPr="004F445E" w:rsidTr="006D06EB">
        <w:tc>
          <w:tcPr>
            <w:tcW w:w="1951" w:type="dxa"/>
          </w:tcPr>
          <w:p w:rsidR="006625D4" w:rsidRPr="004F445E" w:rsidRDefault="006625D4" w:rsidP="006D06EB">
            <w:pPr>
              <w:spacing w:line="240" w:lineRule="auto"/>
              <w:ind w:firstLine="0"/>
              <w:rPr>
                <w:sz w:val="24"/>
                <w:szCs w:val="24"/>
              </w:rPr>
            </w:pPr>
            <w:r w:rsidRPr="004F445E">
              <w:rPr>
                <w:sz w:val="24"/>
                <w:szCs w:val="24"/>
              </w:rPr>
              <w:t xml:space="preserve">Поисковая лаборатория по рассказу В. Бианки </w:t>
            </w:r>
            <w:r w:rsidR="009D16EB" w:rsidRPr="004F445E">
              <w:rPr>
                <w:sz w:val="24"/>
                <w:szCs w:val="24"/>
              </w:rPr>
              <w:t>«</w:t>
            </w:r>
            <w:r w:rsidRPr="004F445E">
              <w:rPr>
                <w:sz w:val="24"/>
                <w:szCs w:val="24"/>
              </w:rPr>
              <w:t>Купание медвежат</w:t>
            </w:r>
            <w:r w:rsidR="009D16EB" w:rsidRPr="004F445E">
              <w:rPr>
                <w:sz w:val="24"/>
                <w:szCs w:val="24"/>
              </w:rPr>
              <w:t>»</w:t>
            </w:r>
          </w:p>
        </w:tc>
        <w:tc>
          <w:tcPr>
            <w:tcW w:w="2835" w:type="dxa"/>
          </w:tcPr>
          <w:p w:rsidR="006625D4" w:rsidRPr="004F445E" w:rsidRDefault="006625D4" w:rsidP="006D06EB">
            <w:pPr>
              <w:spacing w:line="240" w:lineRule="auto"/>
              <w:ind w:firstLine="0"/>
              <w:rPr>
                <w:sz w:val="24"/>
                <w:szCs w:val="24"/>
              </w:rPr>
            </w:pPr>
            <w:r w:rsidRPr="004F445E">
              <w:rPr>
                <w:sz w:val="24"/>
                <w:szCs w:val="24"/>
              </w:rPr>
              <w:t xml:space="preserve">Слушание рассказа В. Бианки, поисковые игры </w:t>
            </w:r>
            <w:r w:rsidR="009D16EB" w:rsidRPr="004F445E">
              <w:rPr>
                <w:sz w:val="24"/>
                <w:szCs w:val="24"/>
              </w:rPr>
              <w:t>«</w:t>
            </w:r>
            <w:r w:rsidRPr="004F445E">
              <w:rPr>
                <w:sz w:val="24"/>
                <w:szCs w:val="24"/>
              </w:rPr>
              <w:t>Посели героя в свой рассказ</w:t>
            </w:r>
            <w:r w:rsidR="009D16EB" w:rsidRPr="004F445E">
              <w:rPr>
                <w:sz w:val="24"/>
                <w:szCs w:val="24"/>
              </w:rPr>
              <w:t>»</w:t>
            </w:r>
            <w:r w:rsidRPr="004F445E">
              <w:rPr>
                <w:sz w:val="24"/>
                <w:szCs w:val="24"/>
              </w:rPr>
              <w:t xml:space="preserve">, </w:t>
            </w:r>
            <w:r w:rsidR="009D16EB" w:rsidRPr="004F445E">
              <w:rPr>
                <w:sz w:val="24"/>
                <w:szCs w:val="24"/>
              </w:rPr>
              <w:t>«</w:t>
            </w:r>
            <w:r w:rsidRPr="004F445E">
              <w:rPr>
                <w:sz w:val="24"/>
                <w:szCs w:val="24"/>
              </w:rPr>
              <w:t>Угадай по описанию</w:t>
            </w:r>
            <w:r w:rsidR="009D16EB" w:rsidRPr="004F445E">
              <w:rPr>
                <w:sz w:val="24"/>
                <w:szCs w:val="24"/>
              </w:rPr>
              <w:t>»</w:t>
            </w:r>
          </w:p>
        </w:tc>
        <w:tc>
          <w:tcPr>
            <w:tcW w:w="2202" w:type="dxa"/>
          </w:tcPr>
          <w:p w:rsidR="006625D4" w:rsidRPr="004F445E" w:rsidRDefault="006625D4" w:rsidP="006D06EB">
            <w:pPr>
              <w:spacing w:line="240" w:lineRule="auto"/>
              <w:ind w:firstLine="0"/>
              <w:rPr>
                <w:sz w:val="24"/>
                <w:szCs w:val="24"/>
              </w:rPr>
            </w:pPr>
            <w:r w:rsidRPr="004F445E">
              <w:rPr>
                <w:sz w:val="24"/>
                <w:szCs w:val="24"/>
              </w:rPr>
              <w:t>Чтение рассказа В. Бианки, беседа, показ слайдовой презентации.</w:t>
            </w:r>
          </w:p>
        </w:tc>
        <w:tc>
          <w:tcPr>
            <w:tcW w:w="3043" w:type="dxa"/>
          </w:tcPr>
          <w:p w:rsidR="006625D4" w:rsidRPr="004F445E" w:rsidRDefault="006625D4" w:rsidP="006D06EB">
            <w:pPr>
              <w:spacing w:line="240" w:lineRule="auto"/>
              <w:ind w:firstLine="0"/>
              <w:rPr>
                <w:sz w:val="24"/>
                <w:szCs w:val="24"/>
              </w:rPr>
            </w:pPr>
            <w:r w:rsidRPr="004F445E">
              <w:rPr>
                <w:sz w:val="24"/>
                <w:szCs w:val="24"/>
              </w:rPr>
              <w:t>Привлечение родителей к чтению книг с рассказами о природе из библиотеки, созданной для семейного чтения в коридоре группы.</w:t>
            </w:r>
          </w:p>
        </w:tc>
      </w:tr>
      <w:tr w:rsidR="006625D4" w:rsidRPr="004F445E" w:rsidTr="006D06EB">
        <w:tc>
          <w:tcPr>
            <w:tcW w:w="1951" w:type="dxa"/>
          </w:tcPr>
          <w:p w:rsidR="006625D4" w:rsidRPr="004F445E" w:rsidRDefault="006625D4" w:rsidP="006D06EB">
            <w:pPr>
              <w:spacing w:line="240" w:lineRule="auto"/>
              <w:ind w:firstLine="0"/>
              <w:rPr>
                <w:sz w:val="24"/>
                <w:szCs w:val="24"/>
              </w:rPr>
            </w:pPr>
            <w:r w:rsidRPr="004F445E">
              <w:rPr>
                <w:sz w:val="24"/>
                <w:szCs w:val="24"/>
              </w:rPr>
              <w:t xml:space="preserve">Викторина по сказкам Бажова </w:t>
            </w:r>
            <w:r w:rsidR="009D16EB" w:rsidRPr="004F445E">
              <w:rPr>
                <w:sz w:val="24"/>
                <w:szCs w:val="24"/>
              </w:rPr>
              <w:t>«</w:t>
            </w:r>
            <w:r w:rsidRPr="004F445E">
              <w:rPr>
                <w:sz w:val="24"/>
                <w:szCs w:val="24"/>
              </w:rPr>
              <w:t>Серебряное копытце</w:t>
            </w:r>
            <w:r w:rsidR="009D16EB" w:rsidRPr="004F445E">
              <w:rPr>
                <w:sz w:val="24"/>
                <w:szCs w:val="24"/>
              </w:rPr>
              <w:t>»</w:t>
            </w:r>
          </w:p>
        </w:tc>
        <w:tc>
          <w:tcPr>
            <w:tcW w:w="2835" w:type="dxa"/>
          </w:tcPr>
          <w:p w:rsidR="006625D4" w:rsidRPr="004F445E" w:rsidRDefault="006625D4" w:rsidP="006D06EB">
            <w:pPr>
              <w:spacing w:line="240" w:lineRule="auto"/>
              <w:ind w:firstLine="0"/>
              <w:rPr>
                <w:sz w:val="24"/>
                <w:szCs w:val="24"/>
              </w:rPr>
            </w:pPr>
            <w:r w:rsidRPr="004F445E">
              <w:rPr>
                <w:sz w:val="24"/>
                <w:szCs w:val="24"/>
              </w:rPr>
              <w:t xml:space="preserve">Поисковые игры </w:t>
            </w:r>
            <w:r w:rsidR="009D16EB" w:rsidRPr="004F445E">
              <w:rPr>
                <w:sz w:val="24"/>
                <w:szCs w:val="24"/>
              </w:rPr>
              <w:t>«</w:t>
            </w:r>
            <w:r w:rsidRPr="004F445E">
              <w:rPr>
                <w:sz w:val="24"/>
                <w:szCs w:val="24"/>
              </w:rPr>
              <w:t xml:space="preserve">Продолжи </w:t>
            </w:r>
            <w:proofErr w:type="spellStart"/>
            <w:r w:rsidRPr="004F445E">
              <w:rPr>
                <w:sz w:val="24"/>
                <w:szCs w:val="24"/>
              </w:rPr>
              <w:t>историю</w:t>
            </w:r>
            <w:proofErr w:type="gramStart"/>
            <w:r w:rsidR="009D16EB" w:rsidRPr="004F445E">
              <w:rPr>
                <w:sz w:val="24"/>
                <w:szCs w:val="24"/>
              </w:rPr>
              <w:t>»«</w:t>
            </w:r>
            <w:proofErr w:type="gramEnd"/>
            <w:r w:rsidRPr="004F445E">
              <w:rPr>
                <w:sz w:val="24"/>
                <w:szCs w:val="24"/>
              </w:rPr>
              <w:t>Исправь</w:t>
            </w:r>
            <w:proofErr w:type="spellEnd"/>
            <w:r w:rsidRPr="004F445E">
              <w:rPr>
                <w:sz w:val="24"/>
                <w:szCs w:val="24"/>
              </w:rPr>
              <w:t xml:space="preserve"> ошибку</w:t>
            </w:r>
            <w:r w:rsidR="009D16EB" w:rsidRPr="004F445E">
              <w:rPr>
                <w:sz w:val="24"/>
                <w:szCs w:val="24"/>
              </w:rPr>
              <w:t>»</w:t>
            </w:r>
            <w:r w:rsidRPr="004F445E">
              <w:rPr>
                <w:sz w:val="24"/>
                <w:szCs w:val="24"/>
              </w:rPr>
              <w:t xml:space="preserve"> Рисование совместных иллюстраций по любимым сказкам Бажова и их презентация.</w:t>
            </w:r>
          </w:p>
        </w:tc>
        <w:tc>
          <w:tcPr>
            <w:tcW w:w="2202" w:type="dxa"/>
          </w:tcPr>
          <w:p w:rsidR="006625D4" w:rsidRPr="004F445E" w:rsidRDefault="006625D4" w:rsidP="006D06EB">
            <w:pPr>
              <w:spacing w:line="240" w:lineRule="auto"/>
              <w:ind w:firstLine="0"/>
              <w:rPr>
                <w:sz w:val="24"/>
                <w:szCs w:val="24"/>
              </w:rPr>
            </w:pPr>
            <w:r w:rsidRPr="004F445E">
              <w:rPr>
                <w:sz w:val="24"/>
                <w:szCs w:val="24"/>
              </w:rPr>
              <w:t>Беседа, участие вместе с детьми в поисковых играх. Выставка рисунков.</w:t>
            </w:r>
          </w:p>
        </w:tc>
        <w:tc>
          <w:tcPr>
            <w:tcW w:w="3043" w:type="dxa"/>
          </w:tcPr>
          <w:p w:rsidR="006625D4" w:rsidRPr="004F445E" w:rsidRDefault="006625D4" w:rsidP="006D06EB">
            <w:pPr>
              <w:spacing w:line="240" w:lineRule="auto"/>
              <w:ind w:firstLine="0"/>
              <w:rPr>
                <w:sz w:val="24"/>
                <w:szCs w:val="24"/>
              </w:rPr>
            </w:pPr>
            <w:r w:rsidRPr="004F445E">
              <w:rPr>
                <w:sz w:val="24"/>
                <w:szCs w:val="24"/>
              </w:rPr>
              <w:t>Привлечение родителей к просьбе принести в детский сад любимую книгу со сказками для чтения в группе.</w:t>
            </w:r>
          </w:p>
        </w:tc>
      </w:tr>
    </w:tbl>
    <w:p w:rsidR="000F6BB4" w:rsidRPr="008F0FBA" w:rsidRDefault="0030326D" w:rsidP="00B032DE">
      <w:r w:rsidRPr="008F0FBA">
        <w:t>Подробнее рассмотрим методы работы с</w:t>
      </w:r>
      <w:r w:rsidR="00AC0750">
        <w:t xml:space="preserve"> детьми дошкольного возраста: В </w:t>
      </w:r>
      <w:r w:rsidRPr="008F0FBA">
        <w:t xml:space="preserve">блоке </w:t>
      </w:r>
      <w:r w:rsidR="009D16EB" w:rsidRPr="008F0FBA">
        <w:t>«</w:t>
      </w:r>
      <w:r w:rsidRPr="008F0FBA">
        <w:t>Выражаем свое мнение, отношение к литературному произведению</w:t>
      </w:r>
      <w:r w:rsidR="009D16EB" w:rsidRPr="008F0FBA">
        <w:t>»</w:t>
      </w:r>
      <w:r w:rsidRPr="008F0FBA">
        <w:t xml:space="preserve"> проводилась экскурсия на выставку книг русских народных сказок, в процессе которой дети дошкольного возраста рассматривают иллюстрации к книгам, слушают русскую народную сказку </w:t>
      </w:r>
      <w:r w:rsidR="009D16EB" w:rsidRPr="008F0FBA">
        <w:t>«</w:t>
      </w:r>
      <w:r w:rsidRPr="008F0FBA">
        <w:t>Крылатый, мохнатый да масляный</w:t>
      </w:r>
      <w:r w:rsidR="009D16EB" w:rsidRPr="008F0FBA">
        <w:t>»</w:t>
      </w:r>
    </w:p>
    <w:p w:rsidR="000F6BB4" w:rsidRPr="008F0FBA" w:rsidRDefault="0030326D" w:rsidP="00B032DE">
      <w:r w:rsidRPr="008F0FBA">
        <w:t xml:space="preserve">Родителям предлагалось взять для семейного чтения из специально созданной библиотеки в коридоре групповой комнаты книгу с русскими народными сказками. </w:t>
      </w:r>
    </w:p>
    <w:p w:rsidR="000F6BB4" w:rsidRPr="008F0FBA" w:rsidRDefault="0030326D" w:rsidP="00B032DE">
      <w:r w:rsidRPr="008F0FBA">
        <w:lastRenderedPageBreak/>
        <w:t xml:space="preserve">Дети принимали участие в поисковых играх </w:t>
      </w:r>
      <w:r w:rsidR="009D16EB" w:rsidRPr="008F0FBA">
        <w:t>«</w:t>
      </w:r>
      <w:r w:rsidRPr="008F0FBA">
        <w:t>Кто, что делал</w:t>
      </w:r>
      <w:r w:rsidR="009D16EB" w:rsidRPr="008F0FBA">
        <w:t>»</w:t>
      </w:r>
      <w:r w:rsidRPr="008F0FBA">
        <w:t xml:space="preserve">. </w:t>
      </w:r>
    </w:p>
    <w:p w:rsidR="000F6BB4" w:rsidRPr="008F0FBA" w:rsidRDefault="0030326D" w:rsidP="00B032DE">
      <w:r w:rsidRPr="008F0FBA">
        <w:t xml:space="preserve">В викторине по русской народной сказке </w:t>
      </w:r>
      <w:r w:rsidR="009D16EB" w:rsidRPr="008F0FBA">
        <w:t>«</w:t>
      </w:r>
      <w:proofErr w:type="spellStart"/>
      <w:r w:rsidRPr="008F0FBA">
        <w:t>Хаврошечка</w:t>
      </w:r>
      <w:proofErr w:type="spellEnd"/>
      <w:r w:rsidR="009D16EB" w:rsidRPr="008F0FBA">
        <w:t>»</w:t>
      </w:r>
      <w:r w:rsidRPr="008F0FBA">
        <w:t xml:space="preserve"> детям дошкольного возраста предлагалось поиграть в поисковые игры: </w:t>
      </w:r>
      <w:r w:rsidR="009D16EB" w:rsidRPr="008F0FBA">
        <w:t>«</w:t>
      </w:r>
      <w:r w:rsidRPr="008F0FBA">
        <w:t>Кто, что делал</w:t>
      </w:r>
      <w:r w:rsidR="009D16EB" w:rsidRPr="008F0FBA">
        <w:t>»</w:t>
      </w:r>
      <w:r w:rsidRPr="008F0FBA">
        <w:t xml:space="preserve">, </w:t>
      </w:r>
      <w:r w:rsidR="009D16EB" w:rsidRPr="008F0FBA">
        <w:t>«</w:t>
      </w:r>
      <w:r w:rsidRPr="008F0FBA">
        <w:t>Собери сказку</w:t>
      </w:r>
      <w:r w:rsidR="009D16EB" w:rsidRPr="008F0FBA">
        <w:t>»</w:t>
      </w:r>
      <w:r w:rsidRPr="008F0FBA">
        <w:t xml:space="preserve">. Выполнить поисковое задание </w:t>
      </w:r>
      <w:r w:rsidR="009D16EB" w:rsidRPr="008F0FBA">
        <w:t>«</w:t>
      </w:r>
      <w:r w:rsidRPr="008F0FBA">
        <w:t>Найди положительных и отрицательных героев</w:t>
      </w:r>
      <w:r w:rsidR="009D16EB" w:rsidRPr="008F0FBA">
        <w:t>»</w:t>
      </w:r>
    </w:p>
    <w:p w:rsidR="000F6BB4" w:rsidRPr="008F0FBA" w:rsidRDefault="0030326D" w:rsidP="00B032DE">
      <w:r w:rsidRPr="008F0FBA">
        <w:t xml:space="preserve">Во время поисковой лаборатории </w:t>
      </w:r>
      <w:r w:rsidR="009D16EB" w:rsidRPr="008F0FBA">
        <w:t>«</w:t>
      </w:r>
      <w:r w:rsidRPr="008F0FBA">
        <w:t xml:space="preserve">В стране чудес Ирины </w:t>
      </w:r>
      <w:proofErr w:type="spellStart"/>
      <w:r w:rsidRPr="008F0FBA">
        <w:t>Токмаковой</w:t>
      </w:r>
      <w:proofErr w:type="spellEnd"/>
      <w:r w:rsidR="009D16EB" w:rsidRPr="008F0FBA">
        <w:t>»</w:t>
      </w:r>
      <w:r w:rsidRPr="008F0FBA">
        <w:t xml:space="preserve"> дети рассматривали книги со стихами, декламировали стихи, выполняли поисковое задание </w:t>
      </w:r>
      <w:r w:rsidR="009D16EB" w:rsidRPr="008F0FBA">
        <w:t>«</w:t>
      </w:r>
      <w:r w:rsidRPr="008F0FBA">
        <w:t>Расставь книги по жанрам</w:t>
      </w:r>
      <w:r w:rsidR="009D16EB" w:rsidRPr="008F0FBA">
        <w:t>»</w:t>
      </w:r>
      <w:r w:rsidRPr="008F0FBA">
        <w:t xml:space="preserve">, участвовали в поисковой игре </w:t>
      </w:r>
      <w:r w:rsidR="009D16EB" w:rsidRPr="008F0FBA">
        <w:t>«</w:t>
      </w:r>
      <w:r w:rsidRPr="008F0FBA">
        <w:t>Путаница</w:t>
      </w:r>
      <w:r w:rsidR="009D16EB" w:rsidRPr="008F0FBA">
        <w:t>»</w:t>
      </w:r>
      <w:r w:rsidRPr="008F0FBA">
        <w:t xml:space="preserve">. Для вовлечения родителей в процесс формирования читательского интереса предлагалась просьба о помощи в разучивании стихов И. </w:t>
      </w:r>
      <w:proofErr w:type="spellStart"/>
      <w:r w:rsidRPr="008F0FBA">
        <w:t>Токмаковой</w:t>
      </w:r>
      <w:proofErr w:type="spellEnd"/>
      <w:r w:rsidRPr="008F0FBA">
        <w:t xml:space="preserve">. </w:t>
      </w:r>
    </w:p>
    <w:p w:rsidR="000F6BB4" w:rsidRPr="008F0FBA" w:rsidRDefault="0030326D" w:rsidP="00B032DE">
      <w:r w:rsidRPr="008F0FBA">
        <w:t xml:space="preserve">В процессе поисковой лаборатории по рассказу В. Бианки </w:t>
      </w:r>
      <w:r w:rsidR="009D16EB" w:rsidRPr="008F0FBA">
        <w:t>«</w:t>
      </w:r>
      <w:r w:rsidRPr="008F0FBA">
        <w:t>Купание медвежат</w:t>
      </w:r>
      <w:r w:rsidR="009D16EB" w:rsidRPr="008F0FBA">
        <w:t>»</w:t>
      </w:r>
      <w:r w:rsidRPr="008F0FBA">
        <w:t xml:space="preserve"> дети дошкольного возраста слушали рассказ, принимали участие в поисковых играх: </w:t>
      </w:r>
      <w:r w:rsidR="009D16EB" w:rsidRPr="008F0FBA">
        <w:t>«</w:t>
      </w:r>
      <w:r w:rsidRPr="008F0FBA">
        <w:t>Продолжи историю</w:t>
      </w:r>
      <w:r w:rsidR="009D16EB" w:rsidRPr="008F0FBA">
        <w:t>»</w:t>
      </w:r>
      <w:r w:rsidRPr="008F0FBA">
        <w:t xml:space="preserve">, </w:t>
      </w:r>
      <w:r w:rsidR="009D16EB" w:rsidRPr="008F0FBA">
        <w:t>«</w:t>
      </w:r>
      <w:r w:rsidRPr="008F0FBA">
        <w:t>Угадай по описанию</w:t>
      </w:r>
      <w:r w:rsidR="009D16EB" w:rsidRPr="008F0FBA">
        <w:t>»</w:t>
      </w:r>
      <w:r w:rsidRPr="008F0FBA">
        <w:t xml:space="preserve">. Родителям было предложено взять книгу с рассказами о животных для семейного чтения из библиотеки детского сада специально созданной в коридоре. </w:t>
      </w:r>
    </w:p>
    <w:p w:rsidR="000F6BB4" w:rsidRPr="008F0FBA" w:rsidRDefault="0030326D" w:rsidP="00B032DE">
      <w:r w:rsidRPr="008F0FBA">
        <w:t xml:space="preserve">В викторине по сказкам Бажова </w:t>
      </w:r>
      <w:r w:rsidR="009D16EB" w:rsidRPr="008F0FBA">
        <w:t>«</w:t>
      </w:r>
      <w:r w:rsidRPr="008F0FBA">
        <w:t>Серебряное копытце</w:t>
      </w:r>
      <w:r w:rsidR="009D16EB" w:rsidRPr="008F0FBA">
        <w:t>»</w:t>
      </w:r>
      <w:r w:rsidRPr="008F0FBA">
        <w:t xml:space="preserve"> детям старшего дошкольного возраста предлагал воспитатель поучаствовать в поисковых играх: </w:t>
      </w:r>
      <w:r w:rsidR="009D16EB" w:rsidRPr="008F0FBA">
        <w:t>«</w:t>
      </w:r>
      <w:r w:rsidRPr="008F0FBA">
        <w:t>Посели героя в свою сказку</w:t>
      </w:r>
      <w:r w:rsidR="009D16EB" w:rsidRPr="008F0FBA">
        <w:t>»</w:t>
      </w:r>
      <w:r w:rsidRPr="008F0FBA">
        <w:t xml:space="preserve">, </w:t>
      </w:r>
      <w:r w:rsidR="009D16EB" w:rsidRPr="008F0FBA">
        <w:t>«</w:t>
      </w:r>
      <w:r w:rsidRPr="008F0FBA">
        <w:t>Исправь ошибку</w:t>
      </w:r>
      <w:r w:rsidR="009D16EB" w:rsidRPr="008F0FBA">
        <w:t>»</w:t>
      </w:r>
      <w:r w:rsidRPr="008F0FBA">
        <w:t xml:space="preserve">. Участвовали в создании совместных коллективных рисунков с последующей презентацией своих сюжетов. Родителям предлагали принести для чтения в детский сад любимую книгу со сказками. </w:t>
      </w:r>
    </w:p>
    <w:p w:rsidR="000F6BB4" w:rsidRPr="008F0FBA" w:rsidRDefault="0030326D" w:rsidP="000F6BB4">
      <w:r w:rsidRPr="008F0FBA">
        <w:t xml:space="preserve">Для реализации задач по формированию читательского интереса с детьми дошкольного возраста подготовительной группы в групповой комнате были созданы следующие микроцентры: уголок слушания, в котором дети дошкольного возраста проводили декламацию стихов, слушали аудиозаписи сказок и рассказов. В библиотеке дети 6-7 лет рассматривали иллюстрации к книгам, выбирали книги для чтения – слушания литературных произведений. В микроцентре детского творчества дети старшего дошкольного возраста имели возможность нарисовать сюжеты </w:t>
      </w:r>
      <w:r w:rsidRPr="008F0FBA">
        <w:lastRenderedPageBreak/>
        <w:t xml:space="preserve">прослушанных литературно-художественных произведений. Вылепить героев сказок из любимых книг. В микроблоке театрального творчества дети могли подобрать подходящий костюм для декламации стихов или для драматизации сюжета из литературного произведения. Самостоятельно поиграть в </w:t>
      </w:r>
      <w:r w:rsidR="00AC0750">
        <w:t>сюжетно – ролевую игру театр. В </w:t>
      </w:r>
      <w:r w:rsidRPr="008F0FBA">
        <w:t xml:space="preserve">центре книжной мастерской дети 6-7 лет находили в читательском уголке книги, которые требуют ремонта, определяли причину поломки, производили починку книг. Дети также изготавливали свои собственные книжки-малышки. </w:t>
      </w:r>
    </w:p>
    <w:p w:rsidR="000F6BB4" w:rsidRPr="008F0FBA" w:rsidRDefault="0030326D" w:rsidP="000F6BB4">
      <w:r w:rsidRPr="008F0FBA">
        <w:t xml:space="preserve">В блоке </w:t>
      </w:r>
      <w:r w:rsidR="009D16EB" w:rsidRPr="008F0FBA">
        <w:t>«</w:t>
      </w:r>
      <w:r w:rsidRPr="008F0FBA">
        <w:t>Выражаем свое мнение, отношение к прочитанному литературному произведению</w:t>
      </w:r>
      <w:r w:rsidR="009D16EB" w:rsidRPr="008F0FBA">
        <w:t>»</w:t>
      </w:r>
      <w:r w:rsidRPr="008F0FBA">
        <w:t xml:space="preserve"> решение образовательных задач предполагало формирование читательского интереса у детей старшего дошкольного возраста, который должен реализовываться при создании книжного уголка, как элемента предметно-пространственной среды. </w:t>
      </w:r>
    </w:p>
    <w:p w:rsidR="000F6BB4" w:rsidRPr="008F0FBA" w:rsidRDefault="0030326D" w:rsidP="000F6BB4">
      <w:r w:rsidRPr="008F0FBA">
        <w:t xml:space="preserve">В читательском уголке были представлены микроблоки по книгоиздательству, книжной мастерской, где деятельность детей была связана с созданием своих книг, из готовых текстов, рисунков, книжной выставки. Дети познакомились с разными книгами, авторами, определяли свои предпочтения к чтению художественной литературе. </w:t>
      </w:r>
    </w:p>
    <w:p w:rsidR="000F6BB4" w:rsidRPr="008F0FBA" w:rsidRDefault="0030326D" w:rsidP="000F6BB4">
      <w:r w:rsidRPr="008F0FBA">
        <w:t xml:space="preserve">В микроблоке библиотека дети могли взять для свободного чтения понравившуюся им книгу, заполнив условными обозначениями формуляр. </w:t>
      </w:r>
    </w:p>
    <w:p w:rsidR="000F6BB4" w:rsidRPr="008F0FBA" w:rsidRDefault="0030326D" w:rsidP="000F6BB4">
      <w:r w:rsidRPr="008F0FBA">
        <w:t xml:space="preserve">В уголке слушания находился магнитофон с дисками и флэш носителями записей детских сказок, рассказов, стихов для слушания в круглых наушниках детьми. Студия звукозаписи была оборудована магнитофоном. С его помощью дети могли записывать сюжеты из сказок, рассказы, читать стихи по памяти. </w:t>
      </w:r>
    </w:p>
    <w:p w:rsidR="000F6BB4" w:rsidRPr="008F0FBA" w:rsidRDefault="0030326D" w:rsidP="000F6BB4">
      <w:r w:rsidRPr="008F0FBA">
        <w:t xml:space="preserve">Работа в блоках по развитию читательского интереса детей дошкольного возраста строилась с использованием интегрированных форм взаимодействия педагога и детей: кукольного спектакля, литературного концерта, книгоиздательства, интерактивных экскурсий, литературных викторин. </w:t>
      </w:r>
    </w:p>
    <w:p w:rsidR="0030326D" w:rsidRPr="008F0FBA" w:rsidRDefault="0030326D" w:rsidP="000F6BB4">
      <w:r w:rsidRPr="008F0FBA">
        <w:lastRenderedPageBreak/>
        <w:t>Таким образом, в ходе формирующего эксперимента мы реализовали разработанные нами психолого-педагогические условия раз</w:t>
      </w:r>
      <w:r w:rsidR="00AC0750">
        <w:t>вития у детей 6</w:t>
      </w:r>
      <w:r w:rsidR="00AC0750">
        <w:noBreakHyphen/>
        <w:t>7 </w:t>
      </w:r>
      <w:r w:rsidRPr="008F0FBA">
        <w:t>лет читательского интереса, что нашло отражение в представленном плане образовательной работы с детьми.</w:t>
      </w:r>
    </w:p>
    <w:p w:rsidR="0030326D" w:rsidRPr="008F0FBA" w:rsidRDefault="0030326D" w:rsidP="00B032DE"/>
    <w:p w:rsidR="00B032DE" w:rsidRPr="008F0FBA" w:rsidRDefault="00B032DE" w:rsidP="00224C03">
      <w:pPr>
        <w:pStyle w:val="2"/>
      </w:pPr>
      <w:bookmarkStart w:id="28" w:name="_Toc9886559"/>
      <w:bookmarkStart w:id="29" w:name="_Toc9887576"/>
      <w:bookmarkStart w:id="30" w:name="_Toc9887825"/>
      <w:r w:rsidRPr="008F0FBA">
        <w:t>2.3</w:t>
      </w:r>
      <w:r w:rsidR="0031439A">
        <w:t>.</w:t>
      </w:r>
      <w:r w:rsidRPr="008F0FBA">
        <w:t xml:space="preserve"> Результаты опытно-экспериментальной работы по формированию читательского интереса у детей старшего дошкольного возраста</w:t>
      </w:r>
      <w:bookmarkEnd w:id="28"/>
      <w:bookmarkEnd w:id="29"/>
      <w:bookmarkEnd w:id="30"/>
    </w:p>
    <w:p w:rsidR="00224C03" w:rsidRPr="008F0FBA" w:rsidRDefault="00224C03" w:rsidP="00B032DE"/>
    <w:p w:rsidR="00221C22" w:rsidRPr="008F0FBA" w:rsidRDefault="00F567EF" w:rsidP="00B032DE">
      <w:r w:rsidRPr="008F0FBA">
        <w:t>Мы выделили следующую цель контрольного этапа эксперимента: выявить динамику в уровне развития у детей 6-7 лет читательского интереса после про</w:t>
      </w:r>
      <w:r w:rsidR="004F445E">
        <w:t>веденной образовательной работы.</w:t>
      </w:r>
    </w:p>
    <w:p w:rsidR="00221C22" w:rsidRPr="008F0FBA" w:rsidRDefault="00F567EF" w:rsidP="00B032DE">
      <w:r w:rsidRPr="008F0FBA">
        <w:t xml:space="preserve">Мы получили следующие результаты при повторном проведении диагностического задания </w:t>
      </w:r>
      <w:r w:rsidR="009D16EB" w:rsidRPr="008F0FBA">
        <w:t>«</w:t>
      </w:r>
      <w:r w:rsidRPr="008F0FBA">
        <w:t>Моя любимая книга</w:t>
      </w:r>
      <w:r w:rsidR="009D16EB" w:rsidRPr="008F0FBA">
        <w:t>»</w:t>
      </w:r>
      <w:r w:rsidRPr="008F0FBA">
        <w:t xml:space="preserve"> по выявлению у детей проявления положительного отношения к книге, к деятельности читателя; наличие личных предпочтений к книгам и литературным произведениям. </w:t>
      </w:r>
    </w:p>
    <w:p w:rsidR="00221C22" w:rsidRPr="008F0FBA" w:rsidRDefault="00F567EF" w:rsidP="00B032DE">
      <w:r w:rsidRPr="008F0FBA">
        <w:t xml:space="preserve">45% детей проявляли яркое и положительное отношение к книге и к деятельности читателя. Высказывали личные предпочтения к книгам, объясняют, чем им понравилась книга. 50% детей проявляли положительное отношение к книге, личные предпочтения к книгам высказывают при стимулировании взрослого, возникали затруднения с обоснованием своего выбора. 5% детей проявили индифферентное отношение к книге, и не проявили личных предпочтений. </w:t>
      </w:r>
    </w:p>
    <w:p w:rsidR="00BD0AF8" w:rsidRPr="008F0FBA" w:rsidRDefault="00F567EF" w:rsidP="00B032DE">
      <w:r w:rsidRPr="008F0FBA">
        <w:t xml:space="preserve">Таким образом, проведенное нами диагностическое исследование </w:t>
      </w:r>
      <w:r w:rsidR="004F445E">
        <w:t>позволяет сделать следующие выводы</w:t>
      </w:r>
      <w:r w:rsidRPr="008F0FBA">
        <w:t>: личные предпочтения к книгам проявили 15% детей. Назвали любимо</w:t>
      </w:r>
      <w:r w:rsidR="008E0227">
        <w:t>го героя, любимое литературно-</w:t>
      </w:r>
      <w:r w:rsidRPr="008F0FBA">
        <w:t xml:space="preserve">художественное произведение. Называли любимого героя, жанр книги, книгу, но обоснование своего выбора вызывало трудности у 40% детей. При стимулировании взрослого и самостоятельно затруднялись назвать любимую книгу 50% детей. </w:t>
      </w:r>
    </w:p>
    <w:p w:rsidR="00204A2A" w:rsidRDefault="00F567EF" w:rsidP="00B032DE">
      <w:r w:rsidRPr="008F0FBA">
        <w:lastRenderedPageBreak/>
        <w:t xml:space="preserve">Проведение диагностического задания </w:t>
      </w:r>
      <w:r w:rsidR="009D16EB" w:rsidRPr="008F0FBA">
        <w:t>«</w:t>
      </w:r>
      <w:r w:rsidRPr="008F0FBA">
        <w:t>Выбери книгу</w:t>
      </w:r>
      <w:r w:rsidR="009D16EB" w:rsidRPr="008F0FBA">
        <w:t>»</w:t>
      </w:r>
      <w:r w:rsidRPr="008F0FBA">
        <w:t xml:space="preserve"> было направлено на выявление у детей проявления желания слушать книгу, произведение. Мы установили, что 40% детей самостоятельно осуществляли выбор книг из предложенных групп, подробно обосновывали свой выбор. Проявляли свои личные предпочтения в выборе книг ярко. 55% выбор книг осуществляли при помощи воспитателя, при объяснении своего выбора возникали затруднения. 5% детей желания в выборе книг из предложенного ассортимента не проявляли, также не смогли обосновать свой выбор. </w:t>
      </w:r>
    </w:p>
    <w:p w:rsidR="00BD0AF8" w:rsidRPr="008F0FBA" w:rsidRDefault="00F567EF" w:rsidP="00B032DE">
      <w:r w:rsidRPr="008F0FBA">
        <w:t xml:space="preserve">Проведение диагностического задания </w:t>
      </w:r>
      <w:r w:rsidR="009D16EB" w:rsidRPr="008F0FBA">
        <w:t>«</w:t>
      </w:r>
      <w:r w:rsidRPr="008F0FBA">
        <w:t>Мое любимое литературное произведение</w:t>
      </w:r>
      <w:r w:rsidR="009D16EB" w:rsidRPr="008F0FBA">
        <w:t>»</w:t>
      </w:r>
      <w:r w:rsidRPr="008F0FBA">
        <w:t xml:space="preserve"> по выявлению уровня развития читательского интереса у детей показало. </w:t>
      </w:r>
    </w:p>
    <w:p w:rsidR="00BD0AF8" w:rsidRPr="008F0FBA" w:rsidRDefault="00F567EF" w:rsidP="00B032DE">
      <w:r w:rsidRPr="008F0FBA">
        <w:t xml:space="preserve">55% детей проявили высокую концентрацию внимания, просили дочитать до конца литературно-художественное произведение. У 30% детей наблюдалась частая отвлекаемость, продолжением событий не интересовались. При стимулировании педагога соглашались дослушать до конца. У 10% детей дошкольного возраста во время чтения литературного произведения была низкая концентрация внимания, чаще других отвлекались на внешние факторы раздражения. При стимулировании воспитателя желания дочитать книгу до конца не возникало. </w:t>
      </w:r>
    </w:p>
    <w:p w:rsidR="00BD0AF8" w:rsidRPr="008F0FBA" w:rsidRDefault="00F567EF" w:rsidP="00B032DE">
      <w:r w:rsidRPr="008F0FBA">
        <w:t xml:space="preserve">Результат проведенной диагностической работы в контрольной группе выявил следующие количественные результаты: 20% проявили во время чтения литературного произведения высокую концентрацию внимания. Самостоятельно высказывали просьбу дочитать до конца литературный текст. У 30% детей наблюдалась периодическая отвлекаемость во время чтения книги. Соглашались на предложение экспериментатора дочитать дальше. 50% желание слушать чтение книги дальше не проявили, часто отвлекались во время чтения произведения. </w:t>
      </w:r>
    </w:p>
    <w:p w:rsidR="00BD0AF8" w:rsidRPr="008F0FBA" w:rsidRDefault="00F567EF" w:rsidP="00B032DE">
      <w:r w:rsidRPr="008F0FBA">
        <w:t xml:space="preserve">50% детей 6-7 летнего возраста самостоятельно задавали 3-4 вопроса о книге, о ее содержании. От одного до 3 вопросов о книге и ее содержании задавали 40% детей. Не задали ни одного вопроса о книге, ее содержании при </w:t>
      </w:r>
      <w:r w:rsidRPr="008F0FBA">
        <w:lastRenderedPageBreak/>
        <w:t>стимулировании взрослым 10% детей. Вероника Г</w:t>
      </w:r>
      <w:r w:rsidR="008E0227">
        <w:t>.</w:t>
      </w:r>
      <w:r w:rsidRPr="008F0FBA">
        <w:t>, Леша Г</w:t>
      </w:r>
      <w:r w:rsidR="008E0227">
        <w:t>.</w:t>
      </w:r>
      <w:r w:rsidRPr="008F0FBA">
        <w:t>, Настя В</w:t>
      </w:r>
      <w:r w:rsidR="008E0227">
        <w:t>.</w:t>
      </w:r>
      <w:r w:rsidRPr="008F0FBA">
        <w:t xml:space="preserve">, самостоятельно задавали вопросы о книге и </w:t>
      </w:r>
      <w:r w:rsidR="004D6C56">
        <w:t>ее содержанию. Василиса Г</w:t>
      </w:r>
      <w:r w:rsidR="008E0227">
        <w:t>.</w:t>
      </w:r>
      <w:r w:rsidR="004D6C56">
        <w:t>, Егор </w:t>
      </w:r>
      <w:r w:rsidRPr="008F0FBA">
        <w:t>М</w:t>
      </w:r>
      <w:r w:rsidR="008E0227">
        <w:t>.</w:t>
      </w:r>
      <w:r w:rsidRPr="008F0FBA">
        <w:t>, Клим С</w:t>
      </w:r>
      <w:r w:rsidR="008E0227">
        <w:t>.</w:t>
      </w:r>
      <w:r w:rsidRPr="008F0FBA">
        <w:t>, при помощи воспитателя задавали 1 - 3 вопроса о книге, ее содержании. Настя К</w:t>
      </w:r>
      <w:r w:rsidR="008E0227">
        <w:t>.</w:t>
      </w:r>
      <w:r w:rsidRPr="008F0FBA">
        <w:t xml:space="preserve"> не задавала ни одного вопроса о книге, ее содержании даже при стимулировании взрослого. </w:t>
      </w:r>
    </w:p>
    <w:p w:rsidR="00BD0AF8" w:rsidRPr="008F0FBA" w:rsidRDefault="00F567EF" w:rsidP="00B032DE">
      <w:r w:rsidRPr="008F0FBA">
        <w:t xml:space="preserve">Результаты проведенного диагностического исследования в контрольной группе выявили следующие результаты: 30% самостоятельно задавали вопросы об авторе и по содержанию книге. 20% детей при стимулировании взрослого задавали от одного до трех вопросов об авторе, по содержанию книге. 35% детей по содержанию, об авторе вопросов не задавали, выбор книг осуществляли стихийно. </w:t>
      </w:r>
    </w:p>
    <w:p w:rsidR="00BD0AF8" w:rsidRPr="008F0FBA" w:rsidRDefault="00F567EF" w:rsidP="00B032DE">
      <w:r w:rsidRPr="008F0FBA">
        <w:t xml:space="preserve">Диагностическое задание </w:t>
      </w:r>
      <w:r w:rsidR="009D16EB" w:rsidRPr="008F0FBA">
        <w:t>«</w:t>
      </w:r>
      <w:r w:rsidRPr="008F0FBA">
        <w:t>Мое любимое литературное произведение</w:t>
      </w:r>
      <w:r w:rsidR="009D16EB" w:rsidRPr="008F0FBA">
        <w:t>»</w:t>
      </w:r>
      <w:r w:rsidRPr="008F0FBA">
        <w:t xml:space="preserve"> по выявлению у детей наличия личных предпочтений к книгам и произведениям показало. </w:t>
      </w:r>
    </w:p>
    <w:p w:rsidR="00BD0AF8" w:rsidRPr="008F0FBA" w:rsidRDefault="00F567EF" w:rsidP="00B032DE">
      <w:r w:rsidRPr="008F0FBA">
        <w:t>35% детей выражали самостоятельно отклик о литературном произведении и высказывали собственное мнение о книге с помощью взрослого. Выражали положительный эмоциональный отклик и высказывали потребность собственного мнения о книге 55 % детей дошкольного возраста. 5% не выражали потребность в высказывании собственного мнения о книге и не проявляли эмоциональный отклик при стимулировании взрослого на литературное произведение. Вика Л</w:t>
      </w:r>
      <w:r w:rsidR="008E0227">
        <w:t>.</w:t>
      </w:r>
      <w:r w:rsidRPr="008F0FBA">
        <w:t>, Назар М</w:t>
      </w:r>
      <w:r w:rsidR="008E0227">
        <w:t>.</w:t>
      </w:r>
      <w:r w:rsidRPr="008F0FBA">
        <w:t>, Клим С</w:t>
      </w:r>
      <w:r w:rsidR="008E0227">
        <w:t>.</w:t>
      </w:r>
      <w:r w:rsidRPr="008F0FBA">
        <w:t>, самостоятельно демонстрировали эмоциональный отклик и высказывали потребность в выражении собственного мнения о литературном произведении. Василиса Г</w:t>
      </w:r>
      <w:r w:rsidR="008E0227">
        <w:t>.</w:t>
      </w:r>
      <w:r w:rsidRPr="008F0FBA">
        <w:t>, Витя Г</w:t>
      </w:r>
      <w:r w:rsidR="008E0227">
        <w:t>.</w:t>
      </w:r>
      <w:r w:rsidRPr="008F0FBA">
        <w:t>, Костя С</w:t>
      </w:r>
      <w:r w:rsidR="008E0227">
        <w:t>.</w:t>
      </w:r>
      <w:r w:rsidRPr="008F0FBA">
        <w:t>, при стимулировании взрослого высказывали потребность в выражении собственного мнения о книге и демонстрировали положительный эмоциональный отклик. Саша П</w:t>
      </w:r>
      <w:r w:rsidR="008E0227">
        <w:t>.</w:t>
      </w:r>
      <w:r w:rsidRPr="008F0FBA">
        <w:t xml:space="preserve">, не выражала потребности в высказывании собственного мнения о книге и не проявляла положительного эмоционального отклика на литературно – художественное произведение при стимулировании взрослого. </w:t>
      </w:r>
    </w:p>
    <w:p w:rsidR="005706B2" w:rsidRPr="008F0FBA" w:rsidRDefault="00F567EF" w:rsidP="00B032DE">
      <w:r w:rsidRPr="008F0FBA">
        <w:lastRenderedPageBreak/>
        <w:t>Результаты анализа диагностического задания в контрольной группе позволили сделать следующие выводы: 20% проявили эмоционально – положительное отношение к книге, возникало желание слушать чтение экспериментатора. 45% детей проявили позитивное эмоционально</w:t>
      </w:r>
      <w:r w:rsidR="00BD0AF8" w:rsidRPr="008F0FBA">
        <w:t>-</w:t>
      </w:r>
      <w:r w:rsidRPr="008F0FBA">
        <w:t xml:space="preserve">положительное отношение к книгам. Выражали желание слушать чтение литературного произведения взрослым. Проявили равнодушие к чтению книге, не согласились на предложение экспериментатора дочитать дальше 40% детей. </w:t>
      </w:r>
    </w:p>
    <w:p w:rsidR="005706B2" w:rsidRPr="008F0FBA" w:rsidRDefault="00F567EF" w:rsidP="00B032DE">
      <w:r w:rsidRPr="008F0FBA">
        <w:t xml:space="preserve">Диагностическое задание </w:t>
      </w:r>
      <w:r w:rsidR="009D16EB" w:rsidRPr="008F0FBA">
        <w:t>«</w:t>
      </w:r>
      <w:r w:rsidRPr="008F0FBA">
        <w:t>Что тебе нравиться в книге</w:t>
      </w:r>
      <w:r w:rsidR="009D16EB" w:rsidRPr="008F0FBA">
        <w:t>»</w:t>
      </w:r>
      <w:r w:rsidRPr="008F0FBA">
        <w:t xml:space="preserve"> имело целью: выявить умение детей выражать в разных формах свое отношение как читателя к книге, ее содержанию. </w:t>
      </w:r>
    </w:p>
    <w:p w:rsidR="005706B2" w:rsidRPr="008F0FBA" w:rsidRDefault="00F567EF" w:rsidP="00B032DE">
      <w:r w:rsidRPr="008F0FBA">
        <w:t xml:space="preserve">Мы установили, что 25% детей самостоятельно рассказывали и отражали свое отношение к сказочным героям через рисунок, лепку, песню. При стимулировании взрослого выражали свое отношение к героям сказок и рассказов в рисунке, лепке и песне 55% детей дошкольного возраста. Не смогли выразить свое отношение к героям сказок через лепку, песню, рисунок 15% детей 6-7 летнего возраста. </w:t>
      </w:r>
    </w:p>
    <w:p w:rsidR="005706B2" w:rsidRPr="008F0FBA" w:rsidRDefault="00F567EF" w:rsidP="005706B2">
      <w:r w:rsidRPr="008F0FBA">
        <w:t xml:space="preserve">Анализируя результаты исследования диагностической методики в контрольной группе можно сделать следующий вывод: 15% детей самостоятельно выражали свое мнение, отношение к литературному произведению в рисунке, лепке, песенном исполнении. При стимулировании взрослого свое мнение, отношение к поступкам сказочных героев 25% детей. 60% детей не смогли выразить свое мнение, отношение в лепке, песне, рисунке при стимулировании взрослого. </w:t>
      </w:r>
    </w:p>
    <w:p w:rsidR="005706B2" w:rsidRPr="008F0FBA" w:rsidRDefault="00F567EF" w:rsidP="005706B2">
      <w:r w:rsidRPr="008F0FBA">
        <w:t xml:space="preserve">При повторном проведении диагностического задания </w:t>
      </w:r>
      <w:r w:rsidR="009D16EB" w:rsidRPr="008F0FBA">
        <w:t>«</w:t>
      </w:r>
      <w:r w:rsidRPr="008F0FBA">
        <w:t>Поделись книгой</w:t>
      </w:r>
      <w:r w:rsidR="009D16EB" w:rsidRPr="008F0FBA">
        <w:t>»</w:t>
      </w:r>
      <w:r w:rsidRPr="008F0FBA">
        <w:t xml:space="preserve"> было установлено, что самостоятельно заинтересовывали и высказывали предположения помощи маленькому мальчику 40% детей. 50% детей при стимулировании взрослого предлагали варианты помощи маленькому мальчику. Но самостоятельно производили выбор книг для чтения маленькому мальчику. 10% не выдвигали версии о помощи </w:t>
      </w:r>
      <w:r w:rsidRPr="008F0FBA">
        <w:lastRenderedPageBreak/>
        <w:t xml:space="preserve">маленькому мальчику, и выбор книги такими детьми осуществлялся при стимулировании взрослого. </w:t>
      </w:r>
    </w:p>
    <w:p w:rsidR="005706B2" w:rsidRPr="008F0FBA" w:rsidRDefault="00F567EF" w:rsidP="005706B2">
      <w:r w:rsidRPr="008F0FBA">
        <w:t xml:space="preserve">Результаты развития читательского интереса у детей ЭГ в контрольном этапе эксперимента представлены на рисунке 2. </w:t>
      </w:r>
    </w:p>
    <w:p w:rsidR="005706B2" w:rsidRPr="008F0FBA" w:rsidRDefault="005706B2" w:rsidP="005706B2"/>
    <w:p w:rsidR="005706B2" w:rsidRPr="008F0FBA" w:rsidRDefault="004A4513" w:rsidP="005706B2">
      <w:r w:rsidRPr="008F0FBA">
        <w:rPr>
          <w:noProof/>
          <w:lang w:eastAsia="ru-RU"/>
        </w:rPr>
        <w:drawing>
          <wp:inline distT="0" distB="0" distL="0" distR="0">
            <wp:extent cx="5486400" cy="1883391"/>
            <wp:effectExtent l="0" t="0" r="19050" b="22225"/>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5706B2" w:rsidRPr="006D06EB" w:rsidRDefault="006D06EB" w:rsidP="008E0227">
      <w:pPr>
        <w:jc w:val="center"/>
        <w:rPr>
          <w:b/>
          <w:sz w:val="24"/>
        </w:rPr>
      </w:pPr>
      <w:r w:rsidRPr="006D06EB">
        <w:rPr>
          <w:b/>
          <w:sz w:val="24"/>
        </w:rPr>
        <w:t xml:space="preserve">Рис. 4. </w:t>
      </w:r>
      <w:r w:rsidR="00F567EF" w:rsidRPr="006D06EB">
        <w:rPr>
          <w:b/>
          <w:sz w:val="24"/>
        </w:rPr>
        <w:t>Результаты диагностики детей ЭГ на контрольном этапе эксперимента</w:t>
      </w:r>
    </w:p>
    <w:p w:rsidR="005706B2" w:rsidRPr="008F0FBA" w:rsidRDefault="005706B2" w:rsidP="005706B2"/>
    <w:p w:rsidR="005706B2" w:rsidRPr="008F0FBA" w:rsidRDefault="00F567EF" w:rsidP="005706B2">
      <w:r w:rsidRPr="008F0FBA">
        <w:t>20% детей показали низкий уровень раз</w:t>
      </w:r>
      <w:r w:rsidR="00AC0750">
        <w:t>вития читательского интереса. В </w:t>
      </w:r>
      <w:r w:rsidRPr="008F0FBA">
        <w:t xml:space="preserve">такой группе дети не проявляли личных предпочтений к книгам, не возникало желания осуществить выбор книг из предложенных групп и объяснить свой выбор. Во время чтения литературного произведения наблюдалась низкая концентрация внимания, присутствовала частая отвлекаемость. Не возникало желания дослушать книгу до конца даже при стимулировании взрослого. При стимулировании взрослого не проявляли потребность в выражении собственного мнения о книге. В выражении своего отношения к героям литературного произведения возникали затруднения. Не выдвигали версии помощи маленькому мальчику при стимулировании взрослого. Выбор книг осуществляли стихийно при помощи педагога. </w:t>
      </w:r>
    </w:p>
    <w:p w:rsidR="005706B2" w:rsidRPr="008F0FBA" w:rsidRDefault="00F567EF" w:rsidP="005706B2">
      <w:r w:rsidRPr="008F0FBA">
        <w:t>У 45% детей средний уровень развития читательского интереса, они набрали от 16 до 18 балл</w:t>
      </w:r>
      <w:r w:rsidR="004F445E">
        <w:t>ов</w:t>
      </w:r>
      <w:r w:rsidR="008E0227">
        <w:t>. Данная группа детей 6-</w:t>
      </w:r>
      <w:r w:rsidRPr="008F0FBA">
        <w:t xml:space="preserve">7 летнего возраста демонстрировали положительное отношение к книге, но личные предпочтения к литературным произведениям проявляли слабо. Затруднялись рассказать взрослому о любимой книге, кратко называли </w:t>
      </w:r>
      <w:r w:rsidRPr="008F0FBA">
        <w:lastRenderedPageBreak/>
        <w:t xml:space="preserve">некоторые ее особенности. Выбор книг из предложенных групп выбирали при стимулировании педагога, с объяснением своего выбора затруднялись. Личные предпочтения к книгам проявляли слабо. Периодически отвлекались во время чтения взрослым литературно - художественного произведения. Соглашались с предложением взрослого дослушать до конца. Задавали 1-3 вопроса о книге, ее содержании при стимулировании взрослого, выражали потребность высказывать свое мнение о книге при стимулировании воспитателя. С помощью взрослого свое отношение к героям сказок в рисунке, лепке, песне. Самостоятельно выбирали книгу для чтения маленькому мальчику, но варианты помощи высказывали при стимулировании взрослого. После анализа количественных данных результатов исследования мы сделали следующие выводы: лучше всего выражено у детей умение выражать свое мнение, отношение к литературному произведению. Умение выразить в разных формах свое отношение читателя к книге. </w:t>
      </w:r>
    </w:p>
    <w:p w:rsidR="005706B2" w:rsidRPr="008F0FBA" w:rsidRDefault="00F567EF" w:rsidP="005706B2">
      <w:r w:rsidRPr="008F0FBA">
        <w:t>35% детей имели высокий уровень развития читательского интереса. Эта группа детей проявляла положительное отношение к книге и к деятельности читателя. Самостоятельно произносили название выбранных ими книг, объясняли свой выбор. Демонстрировали во время чтения литературного произведения высокую концентрацию внимания, самостоятельно просили взрослого продо</w:t>
      </w:r>
      <w:r w:rsidR="008E0227">
        <w:t>лжить чтение книги. Задавали 3-</w:t>
      </w:r>
      <w:r w:rsidRPr="008F0FBA">
        <w:t xml:space="preserve">4 вопроса о книге и ее содержании. Проявляли положительный эмоциональный отклик на литературно-художественное произведение. Выражали потребность в высказывании собственного мнения о книге. Самостоятельно выражали свое отношение к персонажам сказок и рассказов через рисунок, лепку и песенное исполнение. </w:t>
      </w:r>
    </w:p>
    <w:p w:rsidR="005706B2" w:rsidRPr="008F0FBA" w:rsidRDefault="00F567EF" w:rsidP="005706B2">
      <w:r w:rsidRPr="008F0FBA">
        <w:t xml:space="preserve">В контрольной группе результаты были следующие (Рисунок 5). </w:t>
      </w:r>
    </w:p>
    <w:p w:rsidR="005706B2" w:rsidRPr="008F0FBA" w:rsidRDefault="004A4513" w:rsidP="005706B2">
      <w:r w:rsidRPr="008F0FBA">
        <w:rPr>
          <w:noProof/>
          <w:lang w:eastAsia="ru-RU"/>
        </w:rPr>
        <w:lastRenderedPageBreak/>
        <w:drawing>
          <wp:inline distT="0" distB="0" distL="0" distR="0">
            <wp:extent cx="5486400" cy="1883391"/>
            <wp:effectExtent l="0" t="0" r="19050" b="22225"/>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4A4513" w:rsidRPr="006D06EB" w:rsidRDefault="006D06EB" w:rsidP="008E0227">
      <w:pPr>
        <w:jc w:val="center"/>
        <w:rPr>
          <w:b/>
          <w:sz w:val="24"/>
        </w:rPr>
      </w:pPr>
      <w:r w:rsidRPr="006D06EB">
        <w:rPr>
          <w:b/>
          <w:sz w:val="24"/>
        </w:rPr>
        <w:t xml:space="preserve">Рис. 5. </w:t>
      </w:r>
      <w:r w:rsidR="00F567EF" w:rsidRPr="006D06EB">
        <w:rPr>
          <w:b/>
          <w:sz w:val="24"/>
        </w:rPr>
        <w:t xml:space="preserve">Результаты диагностики детей </w:t>
      </w:r>
      <w:proofErr w:type="gramStart"/>
      <w:r w:rsidR="00F567EF" w:rsidRPr="006D06EB">
        <w:rPr>
          <w:b/>
          <w:sz w:val="24"/>
        </w:rPr>
        <w:t>КГ</w:t>
      </w:r>
      <w:proofErr w:type="gramEnd"/>
      <w:r w:rsidR="00F567EF" w:rsidRPr="006D06EB">
        <w:rPr>
          <w:b/>
          <w:sz w:val="24"/>
        </w:rPr>
        <w:t xml:space="preserve"> на контрольном этапе эксперимента</w:t>
      </w:r>
    </w:p>
    <w:p w:rsidR="005706B2" w:rsidRPr="008F0FBA" w:rsidRDefault="00F567EF" w:rsidP="005706B2">
      <w:r w:rsidRPr="008F0FBA">
        <w:t xml:space="preserve">У 50% детей дошкольного выявлен низкий уровень развития читательского интереса. Дети не проявляли личных предпочтений к книгам, не возникало желания осуществить выбор книг из предложенных групп и объяснить свой выбор. Во время чтения литературного произведения наблюдалась низкая концентрация внимания, присутствовала частая отвлекаемость. Не возникало желания дослушать книгу до конца даже при стимулировании взрослого. При стимулировании взрослого не проявляли потребность в выражении собственного мнения о книге. В выражении своего отношения к героям литературного произведения возникали затруднения. Не выдвигали версии помощи маленькому мальчику при стимулировании взрослого. Выбор книг осуществляли стихийно при помощи педагога. </w:t>
      </w:r>
    </w:p>
    <w:p w:rsidR="005706B2" w:rsidRPr="008F0FBA" w:rsidRDefault="00F567EF" w:rsidP="005706B2">
      <w:r w:rsidRPr="008F0FBA">
        <w:t>У 30% детей средний уровень развития читательского интереса. Они демонстрировали положительное отношение к книге, но личные предпочтения к литературным произведениям проявляли слабо. Затруднялись рассказать взрослому о любимой книге, кратко называли некоторые ее особенности. Выбор книг из предложенных групп выбирали при стимулировании педагога, с объяснением своего выбора затруднялись. Личные предпочтения к книгам проявляли слабо. Периодически отвлекались во время чтения взрослым литературно - художественного произведения. Соглашались с предложением взрослого досл</w:t>
      </w:r>
      <w:r w:rsidR="008E0227">
        <w:t>ушать до конца. Задавали 1-</w:t>
      </w:r>
      <w:r w:rsidR="005706B2" w:rsidRPr="008F0FBA">
        <w:t xml:space="preserve">3 </w:t>
      </w:r>
      <w:r w:rsidRPr="008F0FBA">
        <w:t xml:space="preserve">вопроса о книге, ее содержании при стимулировании взрослого, выражали потребность высказывать свое мнение о книге при стимулировании </w:t>
      </w:r>
      <w:r w:rsidRPr="008F0FBA">
        <w:lastRenderedPageBreak/>
        <w:t xml:space="preserve">воспитателя. С помощью взрослого свое отношение к героям сказок в рисунке, лепке, песне. Самостоятельно выбирали книгу для чтения маленькому мальчику, но варианты помощи высказывали при стимулировании взрослого. </w:t>
      </w:r>
    </w:p>
    <w:p w:rsidR="005706B2" w:rsidRPr="008F0FBA" w:rsidRDefault="00F567EF" w:rsidP="005706B2">
      <w:r w:rsidRPr="008F0FBA">
        <w:t>Высокий уровень развития читательского интереса выявлен у 20% детей. Они проявляла положительное отношение к книге и к деятельности читателя. Самостоятельно произносили название выбранных ими книг, объясняли свой выбор. Демонстрировали во время чтения литературного произведения высокую концентрацию внимания, самостоятельно просили взрослого продол</w:t>
      </w:r>
      <w:r w:rsidR="00E80A96">
        <w:t>жить чтение книги. Задавали 3-</w:t>
      </w:r>
      <w:r w:rsidRPr="008F0FBA">
        <w:t xml:space="preserve">4 вопроса о книге и ее содержании. Проявляли положительный эмоциональный отклик на литературно-художественное произведение. Выражали потребность в высказывании собственного мнения о книге. Самостоятельно выражали свое отношение к персонажам сказок и рассказов через рисунок, лепку и песенное исполнение. </w:t>
      </w:r>
    </w:p>
    <w:p w:rsidR="005706B2" w:rsidRPr="008F0FBA" w:rsidRDefault="00F567EF" w:rsidP="005706B2">
      <w:r w:rsidRPr="008F0FBA">
        <w:t xml:space="preserve">Таким образом, выявлена следующая динамика уровня читательского интереса у детей экспериментальной группы: высокий уровень повысился на 20 % детей, низкий уровень уменьшился на 35 % детей. В контрольной группе количество детей с высоким уровнем не изменилось, с низким уровнем – уменьшилось на 10%. </w:t>
      </w:r>
    </w:p>
    <w:p w:rsidR="00224C03" w:rsidRPr="008F0FBA" w:rsidRDefault="00F567EF" w:rsidP="005706B2">
      <w:r w:rsidRPr="008F0FBA">
        <w:t xml:space="preserve">Таким образом, результаты </w:t>
      </w:r>
      <w:r w:rsidR="004F445E">
        <w:t>заключительного</w:t>
      </w:r>
      <w:r w:rsidRPr="008F0FBA">
        <w:t xml:space="preserve"> этапа показали эффективность проведенной работы с детьми в созданных психолого-педагогических условиях.</w:t>
      </w:r>
    </w:p>
    <w:p w:rsidR="00F567EF" w:rsidRDefault="00F567EF" w:rsidP="00B032DE"/>
    <w:p w:rsidR="00A74EDB" w:rsidRDefault="00A74EDB">
      <w:pPr>
        <w:spacing w:after="200" w:line="276" w:lineRule="auto"/>
        <w:ind w:firstLine="0"/>
        <w:jc w:val="left"/>
      </w:pPr>
      <w:r>
        <w:br w:type="page"/>
      </w:r>
    </w:p>
    <w:p w:rsidR="00A74EDB" w:rsidRPr="00E80A96" w:rsidRDefault="00A74EDB" w:rsidP="00E80A96">
      <w:pPr>
        <w:jc w:val="center"/>
        <w:rPr>
          <w:b/>
        </w:rPr>
      </w:pPr>
      <w:r w:rsidRPr="00E80A96">
        <w:rPr>
          <w:b/>
        </w:rPr>
        <w:lastRenderedPageBreak/>
        <w:t xml:space="preserve">Выводы по </w:t>
      </w:r>
      <w:r w:rsidR="00E80A96" w:rsidRPr="00E80A96">
        <w:rPr>
          <w:b/>
          <w:lang w:val="en-US"/>
        </w:rPr>
        <w:t>II</w:t>
      </w:r>
      <w:r w:rsidRPr="00E80A96">
        <w:rPr>
          <w:b/>
        </w:rPr>
        <w:t xml:space="preserve"> главе</w:t>
      </w:r>
    </w:p>
    <w:p w:rsidR="00A74EDB" w:rsidRDefault="00A74EDB" w:rsidP="00B032DE"/>
    <w:p w:rsidR="0095707B" w:rsidRDefault="0095707B" w:rsidP="0095707B">
      <w:r>
        <w:t xml:space="preserve">Практическое </w:t>
      </w:r>
      <w:r w:rsidRPr="008F0FBA">
        <w:t>исследовани</w:t>
      </w:r>
      <w:r>
        <w:t xml:space="preserve">е было проведено на </w:t>
      </w:r>
      <w:proofErr w:type="spellStart"/>
      <w:r>
        <w:t>базе</w:t>
      </w:r>
      <w:r w:rsidR="00AC0750">
        <w:t>М</w:t>
      </w:r>
      <w:r w:rsidRPr="008F0FBA">
        <w:t>ДОУ</w:t>
      </w:r>
      <w:proofErr w:type="spellEnd"/>
      <w:r w:rsidRPr="008F0FBA">
        <w:t xml:space="preserve"> №</w:t>
      </w:r>
      <w:r>
        <w:t>4</w:t>
      </w:r>
      <w:r w:rsidR="00AC0750">
        <w:t>, г. </w:t>
      </w:r>
      <w:r w:rsidRPr="008F0FBA">
        <w:t xml:space="preserve">Сердобск, Пензенская область. </w:t>
      </w:r>
      <w:r>
        <w:t xml:space="preserve">С целью выявления уровня </w:t>
      </w:r>
      <w:proofErr w:type="spellStart"/>
      <w:r>
        <w:t>сформированности</w:t>
      </w:r>
      <w:proofErr w:type="spellEnd"/>
      <w:r>
        <w:t xml:space="preserve"> читательских интересов старших дошкольников были использованы следующие диагностические задания: Беседа «Моя любимая книга», «Выбери книгу», «Мое любимое литературное произведение» (часть 1, 2 и 3),«Поделись книгой», «Что тебе нравиться в книге». </w:t>
      </w:r>
    </w:p>
    <w:p w:rsidR="0095707B" w:rsidRPr="008F0FBA" w:rsidRDefault="0095707B" w:rsidP="0095707B">
      <w:r w:rsidRPr="008F0FBA">
        <w:t xml:space="preserve">Для достижения поставленной цели мы провели анкетирование воспитателей и родителей, а также проанализировали предметно-пространственную среду группы и календарно-тематическое планирование образовательной работы с детьми. </w:t>
      </w:r>
    </w:p>
    <w:p w:rsidR="0095707B" w:rsidRDefault="0095707B" w:rsidP="0095707B">
      <w:r w:rsidRPr="008F0FBA">
        <w:t>Результаты констатирующего эксперимента свидетельств</w:t>
      </w:r>
      <w:r>
        <w:t>овали</w:t>
      </w:r>
      <w:r w:rsidRPr="008F0FBA">
        <w:t xml:space="preserve"> о необходимости проведения более эффективной работы с детьми 6-7 лет по развитию читательского интереса.</w:t>
      </w:r>
    </w:p>
    <w:p w:rsidR="0095707B" w:rsidRDefault="0095707B" w:rsidP="0095707B">
      <w:r w:rsidRPr="008F0FBA">
        <w:t xml:space="preserve">На формирующем этапе эксперимента, мы, учитывая цель и задачи исследования, а также результаты констатирующего эксперимента, </w:t>
      </w:r>
      <w:r>
        <w:t xml:space="preserve">составить программу мероприятий, состоящую из 4 блоков: </w:t>
      </w:r>
      <w:r w:rsidRPr="008F0FBA">
        <w:t>«Книга как предмет рукотворного мира», «Книга как результат труда человека</w:t>
      </w:r>
      <w:proofErr w:type="gramStart"/>
      <w:r w:rsidRPr="008F0FBA">
        <w:t>».</w:t>
      </w:r>
      <w:r>
        <w:t xml:space="preserve">, </w:t>
      </w:r>
      <w:r w:rsidRPr="00245064">
        <w:t>«</w:t>
      </w:r>
      <w:proofErr w:type="gramEnd"/>
      <w:r w:rsidRPr="00245064">
        <w:t>Читаем, слушаем, рассказываем», «Выражаем свое мнение, отношение к литературному произведению»</w:t>
      </w:r>
      <w:r>
        <w:t>.</w:t>
      </w:r>
    </w:p>
    <w:p w:rsidR="0095707B" w:rsidRDefault="0095707B" w:rsidP="0095707B">
      <w:r w:rsidRPr="008F0FBA">
        <w:t xml:space="preserve">Результаты </w:t>
      </w:r>
      <w:r>
        <w:t>заключительного</w:t>
      </w:r>
      <w:r w:rsidRPr="008F0FBA">
        <w:t xml:space="preserve"> этапа показали эффективность проведенной работы с детьми в созданных психолого-педагогических условиях.</w:t>
      </w:r>
    </w:p>
    <w:p w:rsidR="0095707B" w:rsidRDefault="0095707B" w:rsidP="00B032DE"/>
    <w:p w:rsidR="00A74EDB" w:rsidRDefault="00A74EDB" w:rsidP="00B032DE"/>
    <w:p w:rsidR="00A74EDB" w:rsidRPr="008F0FBA" w:rsidRDefault="00A74EDB" w:rsidP="00B032DE"/>
    <w:p w:rsidR="00DE58A3" w:rsidRPr="008F0FBA" w:rsidRDefault="00DE58A3">
      <w:pPr>
        <w:spacing w:after="200" w:line="276" w:lineRule="auto"/>
        <w:ind w:firstLine="0"/>
        <w:jc w:val="left"/>
        <w:rPr>
          <w:rFonts w:eastAsiaTheme="majorEastAsia" w:cstheme="majorBidi"/>
          <w:b/>
          <w:bCs/>
          <w:szCs w:val="28"/>
        </w:rPr>
      </w:pPr>
      <w:r w:rsidRPr="008F0FBA">
        <w:br w:type="page"/>
      </w:r>
    </w:p>
    <w:p w:rsidR="00B032DE" w:rsidRPr="008F0FBA" w:rsidRDefault="00910671" w:rsidP="00910671">
      <w:pPr>
        <w:pStyle w:val="1"/>
      </w:pPr>
      <w:bookmarkStart w:id="31" w:name="_Toc9886560"/>
      <w:bookmarkStart w:id="32" w:name="_Toc9887577"/>
      <w:bookmarkStart w:id="33" w:name="_Toc9887826"/>
      <w:r w:rsidRPr="008F0FBA">
        <w:lastRenderedPageBreak/>
        <w:t>ЗАКЛЮЧЕНИЕ</w:t>
      </w:r>
      <w:bookmarkEnd w:id="31"/>
      <w:bookmarkEnd w:id="32"/>
      <w:bookmarkEnd w:id="33"/>
    </w:p>
    <w:p w:rsidR="00910671" w:rsidRPr="008F0FBA" w:rsidRDefault="00910671" w:rsidP="00B032DE"/>
    <w:p w:rsidR="00622840" w:rsidRPr="008F0FBA" w:rsidRDefault="00DE58A3" w:rsidP="00B032DE">
      <w:r w:rsidRPr="008F0FBA">
        <w:t xml:space="preserve">В ходе проведенного исследования поставленные задачи были решены. Изучение и анализ психологической, педагогической и научно-методической литературы и проведенная нами опытно-экспериментальная работа подтвердили достоверность выдвинутой нами гипотезы исследования и явились основой для следующих выводов. </w:t>
      </w:r>
    </w:p>
    <w:p w:rsidR="00622840" w:rsidRPr="008F0FBA" w:rsidRDefault="00DE58A3" w:rsidP="00B032DE">
      <w:r w:rsidRPr="008F0FBA">
        <w:t xml:space="preserve">Анализ различных подходов современных педагогов к определению понятия </w:t>
      </w:r>
      <w:r w:rsidR="009D16EB" w:rsidRPr="008F0FBA">
        <w:t>«</w:t>
      </w:r>
      <w:r w:rsidRPr="008F0FBA">
        <w:t>читательский интерес</w:t>
      </w:r>
      <w:r w:rsidR="009D16EB" w:rsidRPr="008F0FBA">
        <w:t>»</w:t>
      </w:r>
      <w:r w:rsidRPr="008F0FBA">
        <w:t xml:space="preserve"> позволяет рассматривать читательский интерес как личностное образование, определяющее направленность духовно-эмоциональной и интеллектуальной сферы человека на книгу и ее содержание в процессе чтение (слушание). Компонентами читательского интереса являются: мотивационно-ценностный, </w:t>
      </w:r>
      <w:proofErr w:type="gramStart"/>
      <w:r w:rsidRPr="008F0FBA">
        <w:t>интеллектуальный</w:t>
      </w:r>
      <w:proofErr w:type="gramEnd"/>
      <w:r w:rsidRPr="008F0FBA">
        <w:t>, регулятивный. Развитие у детей читательского интереса связывается с формированием представлений о книге, жанрах, писателях и поэтах, с привитием уважительного отношения к книге, стимулированием стремления читать (слушать) литературные произведения, с формированием читательских предпочтений, собственной позиции к прочитанн</w:t>
      </w:r>
      <w:r w:rsidR="00622840" w:rsidRPr="008F0FBA">
        <w:t>ому литературному произведению.</w:t>
      </w:r>
    </w:p>
    <w:p w:rsidR="00622840" w:rsidRPr="008F0FBA" w:rsidRDefault="00DE58A3" w:rsidP="00B032DE">
      <w:r w:rsidRPr="008F0FBA">
        <w:t xml:space="preserve">Осуществление диагностики читательского интереса с учетом выделенных компонентов происходило по уточненным нами показателям. В мотивационно-ценностном компоненте исследовалось проявление положительного отношения к книге, к деятельности читателя и желания читать (слушать) книгу (произведение). В интеллектуальном компоненте изучались: наличие сосредоточенности, увлеченности самим процессом слушания чтения книги взрослым; наличие вопросов о книге, авторах и содержании; наличие личных предпочтений к книгам и произведениям. В регулятивном компоненте было выявлялось: умение выразить свое отношение, собственное мнение о книге; умение выразить в разных формах свое отношение читателя к книге, ее содержанию. </w:t>
      </w:r>
    </w:p>
    <w:p w:rsidR="00622840" w:rsidRPr="008F0FBA" w:rsidRDefault="00DE58A3" w:rsidP="00B032DE">
      <w:r w:rsidRPr="008F0FBA">
        <w:lastRenderedPageBreak/>
        <w:t xml:space="preserve">Результаты диагностики показали необходимость построения более эффективной роботы с детьми по развитию читательского интереса. </w:t>
      </w:r>
    </w:p>
    <w:p w:rsidR="00622840" w:rsidRPr="008F0FBA" w:rsidRDefault="00DE58A3" w:rsidP="00B032DE">
      <w:r w:rsidRPr="008F0FBA">
        <w:t xml:space="preserve">На формирующем этапе развитие читательского интереса у детей 6- 7 лет происходило поэтапно (мотивационный, когнитивный, </w:t>
      </w:r>
      <w:proofErr w:type="spellStart"/>
      <w:r w:rsidRPr="008F0FBA">
        <w:t>деятельностный</w:t>
      </w:r>
      <w:proofErr w:type="spellEnd"/>
      <w:r w:rsidRPr="008F0FBA">
        <w:t xml:space="preserve">). Были реализованы следующие психолого-педагогические условия: </w:t>
      </w:r>
    </w:p>
    <w:p w:rsidR="00622840" w:rsidRPr="008F0FBA" w:rsidRDefault="00DE58A3" w:rsidP="00B032DE">
      <w:r w:rsidRPr="008F0FBA">
        <w:t xml:space="preserve">– включение в образовательный процесс содержания и форм работы с детьми, обеспечивающих знакомство детей с книгой как с предметом рукотворного мира и как с источником литературного произведения; </w:t>
      </w:r>
    </w:p>
    <w:p w:rsidR="00622840" w:rsidRPr="008F0FBA" w:rsidRDefault="00DE58A3" w:rsidP="00B032DE">
      <w:r w:rsidRPr="008F0FBA">
        <w:t xml:space="preserve">– поэтапная работа с детьми по освоению компонентов читательского интереса с использованием педагогически обоснованных методов и средств, учитывающих индивидуальные литературные предпочтения детей; </w:t>
      </w:r>
    </w:p>
    <w:p w:rsidR="00622840" w:rsidRPr="008F0FBA" w:rsidRDefault="00DE58A3" w:rsidP="00B032DE">
      <w:r w:rsidRPr="008F0FBA">
        <w:t xml:space="preserve">– организация совместной деятельности родителей и детей по ознакомлению с книгой, чтению произведений, с демонстрацией детям образца-ориентира в проявлении читательского интереса; </w:t>
      </w:r>
    </w:p>
    <w:p w:rsidR="00DE58A3" w:rsidRPr="008F0FBA" w:rsidRDefault="00DE58A3" w:rsidP="00B032DE">
      <w:r w:rsidRPr="008F0FBA">
        <w:t xml:space="preserve">– создание книжного уголка как элемента предметно-пространственной среды, который в совокупности компонентов стимулирует и обеспечивает </w:t>
      </w:r>
      <w:r w:rsidR="004F445E">
        <w:t>процесс формированию читательского интереса дошкольников.</w:t>
      </w:r>
    </w:p>
    <w:p w:rsidR="008E0E92" w:rsidRPr="008F0FBA" w:rsidRDefault="00DE58A3" w:rsidP="00B032DE">
      <w:r w:rsidRPr="008F0FBA">
        <w:t>Результаты повторной диагностики показали более значительную положительную динамику развития читательского интереса у детей экспериментальной группы по сравнению с контрольной группой. Это свидетельствует об эффективности проведенной работы с детьми в созданных психолого-педагогических условиях и верность выдвинутой гипотезы.</w:t>
      </w:r>
    </w:p>
    <w:p w:rsidR="00910671" w:rsidRPr="008F0FBA" w:rsidRDefault="00910671">
      <w:pPr>
        <w:spacing w:after="200" w:line="276" w:lineRule="auto"/>
        <w:ind w:firstLine="0"/>
        <w:jc w:val="left"/>
      </w:pPr>
      <w:r w:rsidRPr="008F0FBA">
        <w:br w:type="page"/>
      </w:r>
    </w:p>
    <w:p w:rsidR="00B032DE" w:rsidRPr="008F0FBA" w:rsidRDefault="00910671" w:rsidP="00910671">
      <w:pPr>
        <w:pStyle w:val="1"/>
      </w:pPr>
      <w:bookmarkStart w:id="34" w:name="_Toc9886561"/>
      <w:bookmarkStart w:id="35" w:name="_Toc9887578"/>
      <w:bookmarkStart w:id="36" w:name="_Toc9887827"/>
      <w:r w:rsidRPr="008F0FBA">
        <w:lastRenderedPageBreak/>
        <w:t>СПИСОК ЛИТЕРАТУРЫ</w:t>
      </w:r>
      <w:bookmarkEnd w:id="34"/>
      <w:bookmarkEnd w:id="35"/>
      <w:bookmarkEnd w:id="36"/>
    </w:p>
    <w:p w:rsidR="00B032DE" w:rsidRPr="008F0FBA" w:rsidRDefault="00B032DE" w:rsidP="00C17DA1"/>
    <w:p w:rsidR="005565EE" w:rsidRPr="008F0FBA" w:rsidRDefault="00E80A96" w:rsidP="005565EE">
      <w:pPr>
        <w:pStyle w:val="a3"/>
        <w:numPr>
          <w:ilvl w:val="0"/>
          <w:numId w:val="1"/>
        </w:numPr>
        <w:ind w:left="0" w:firstLine="709"/>
      </w:pPr>
      <w:r>
        <w:t>Азарова Л.И., Курганская Л.</w:t>
      </w:r>
      <w:r w:rsidR="005565EE" w:rsidRPr="008F0FBA">
        <w:t>М. Чтен</w:t>
      </w:r>
      <w:r>
        <w:t>ие как социокультурное явление</w:t>
      </w:r>
      <w:r w:rsidR="005565EE" w:rsidRPr="008F0FBA">
        <w:t xml:space="preserve"> // Наука. Искусство. Культура. – 2013. – №2. – С.163-168. </w:t>
      </w:r>
    </w:p>
    <w:p w:rsidR="00910671" w:rsidRPr="008F0FBA" w:rsidRDefault="00910671" w:rsidP="00910671">
      <w:pPr>
        <w:pStyle w:val="a3"/>
        <w:numPr>
          <w:ilvl w:val="0"/>
          <w:numId w:val="1"/>
        </w:numPr>
        <w:ind w:left="0" w:firstLine="709"/>
      </w:pPr>
      <w:r w:rsidRPr="008F0FBA">
        <w:t xml:space="preserve">Алексеева М.М. Методика развития речи и обучения родному языку дошкольников: </w:t>
      </w:r>
      <w:proofErr w:type="spellStart"/>
      <w:r w:rsidRPr="008F0FBA">
        <w:t>Учеб</w:t>
      </w:r>
      <w:proofErr w:type="gramStart"/>
      <w:r w:rsidR="00E80A96">
        <w:t>.п</w:t>
      </w:r>
      <w:proofErr w:type="gramEnd"/>
      <w:r w:rsidR="00E80A96">
        <w:t>особие</w:t>
      </w:r>
      <w:proofErr w:type="spellEnd"/>
      <w:r w:rsidR="00E80A96">
        <w:t xml:space="preserve"> для студ. </w:t>
      </w:r>
      <w:proofErr w:type="spellStart"/>
      <w:r w:rsidR="00E80A96">
        <w:t>высш</w:t>
      </w:r>
      <w:proofErr w:type="spellEnd"/>
      <w:r w:rsidR="00E80A96">
        <w:t xml:space="preserve">. и сред. </w:t>
      </w:r>
      <w:proofErr w:type="spellStart"/>
      <w:r w:rsidR="00E80A96">
        <w:t>пед</w:t>
      </w:r>
      <w:proofErr w:type="spellEnd"/>
      <w:r w:rsidR="00E80A96">
        <w:t>. учеб. заведений</w:t>
      </w:r>
      <w:r w:rsidRPr="008F0FBA">
        <w:t xml:space="preserve"> / М.М. Алексеева, Б.И. Яшина. – М.: Издательский центр </w:t>
      </w:r>
      <w:r w:rsidR="009D16EB" w:rsidRPr="008F0FBA">
        <w:t>«</w:t>
      </w:r>
      <w:r w:rsidRPr="008F0FBA">
        <w:t>Академия</w:t>
      </w:r>
      <w:r w:rsidR="009D16EB" w:rsidRPr="008F0FBA">
        <w:t>»</w:t>
      </w:r>
      <w:r w:rsidRPr="008F0FBA">
        <w:t>, 2000. – 400 с.</w:t>
      </w:r>
    </w:p>
    <w:p w:rsidR="00576AC2" w:rsidRPr="008F0FBA" w:rsidRDefault="00576AC2" w:rsidP="00576AC2">
      <w:pPr>
        <w:pStyle w:val="a3"/>
        <w:numPr>
          <w:ilvl w:val="0"/>
          <w:numId w:val="1"/>
        </w:numPr>
        <w:ind w:left="0" w:firstLine="709"/>
      </w:pPr>
      <w:r w:rsidRPr="008F0FBA">
        <w:t xml:space="preserve">Андреев О. А. Техника быстрого чтения. </w:t>
      </w:r>
      <w:r w:rsidR="00E80A96">
        <w:t>–</w:t>
      </w:r>
      <w:r w:rsidRPr="008F0FBA">
        <w:t xml:space="preserve"> М.: Книга, 1987. </w:t>
      </w:r>
      <w:r w:rsidR="00E80A96" w:rsidRPr="008F0FBA">
        <w:t xml:space="preserve">– </w:t>
      </w:r>
      <w:r w:rsidRPr="008F0FBA">
        <w:t xml:space="preserve">280 с. </w:t>
      </w:r>
    </w:p>
    <w:p w:rsidR="00576AC2" w:rsidRPr="008F0FBA" w:rsidRDefault="00576AC2" w:rsidP="00576AC2">
      <w:pPr>
        <w:pStyle w:val="a3"/>
        <w:numPr>
          <w:ilvl w:val="0"/>
          <w:numId w:val="1"/>
        </w:numPr>
        <w:ind w:left="0" w:firstLine="709"/>
      </w:pPr>
      <w:r w:rsidRPr="008F0FBA">
        <w:t xml:space="preserve">Аскарова В. Я. Юный читатель и книга: проблемы культурного посредничества // Библиотековедение.2004. № 6. С. 62-66. </w:t>
      </w:r>
    </w:p>
    <w:p w:rsidR="00576AC2" w:rsidRPr="008F0FBA" w:rsidRDefault="00576AC2" w:rsidP="00576AC2">
      <w:pPr>
        <w:pStyle w:val="a3"/>
        <w:numPr>
          <w:ilvl w:val="0"/>
          <w:numId w:val="1"/>
        </w:numPr>
        <w:ind w:left="0" w:firstLine="709"/>
      </w:pPr>
      <w:proofErr w:type="spellStart"/>
      <w:r w:rsidRPr="008F0FBA">
        <w:t>Бабанский</w:t>
      </w:r>
      <w:proofErr w:type="spellEnd"/>
      <w:r w:rsidRPr="008F0FBA">
        <w:t xml:space="preserve"> Ю. К. Познавательная активность. — М.: Просвещение, 1999.</w:t>
      </w:r>
      <w:r w:rsidR="004F445E">
        <w:t xml:space="preserve"> -</w:t>
      </w:r>
      <w:r w:rsidRPr="008F0FBA">
        <w:t xml:space="preserve"> 180 с.</w:t>
      </w:r>
    </w:p>
    <w:p w:rsidR="00576AC2" w:rsidRPr="008F0FBA" w:rsidRDefault="00576AC2" w:rsidP="00576AC2">
      <w:pPr>
        <w:pStyle w:val="a3"/>
        <w:numPr>
          <w:ilvl w:val="0"/>
          <w:numId w:val="1"/>
        </w:numPr>
        <w:ind w:left="0" w:firstLine="709"/>
      </w:pPr>
      <w:r w:rsidRPr="008F0FBA">
        <w:t>Беленькая Л. И. Ребенок и книга: о читателе восьми-девяти лет //М.: Книга, -1969. -167 с</w:t>
      </w:r>
      <w:r w:rsidR="004F445E">
        <w:t>.</w:t>
      </w:r>
    </w:p>
    <w:p w:rsidR="00576AC2" w:rsidRPr="008F0FBA" w:rsidRDefault="00576AC2" w:rsidP="00576AC2">
      <w:pPr>
        <w:pStyle w:val="a3"/>
        <w:numPr>
          <w:ilvl w:val="0"/>
          <w:numId w:val="1"/>
        </w:numPr>
        <w:ind w:left="0" w:firstLine="709"/>
      </w:pPr>
      <w:r w:rsidRPr="008F0FBA">
        <w:t xml:space="preserve">Давыдов В. В. О понятии развивающего обучения: сб. статей [Электронный ресурс] – Электронная библиотека ГНПБУ – http://elib.gnpbu.ru/text/davydov_o-ponyatii-razvivayuschego-obucheniya_1995/ (16.04.2016) </w:t>
      </w:r>
    </w:p>
    <w:p w:rsidR="00576AC2" w:rsidRPr="008F0FBA" w:rsidRDefault="00576AC2" w:rsidP="00576AC2">
      <w:pPr>
        <w:pStyle w:val="a3"/>
        <w:numPr>
          <w:ilvl w:val="0"/>
          <w:numId w:val="1"/>
        </w:numPr>
        <w:ind w:left="0" w:firstLine="709"/>
      </w:pPr>
      <w:proofErr w:type="spellStart"/>
      <w:r w:rsidRPr="008F0FBA">
        <w:t>Демьянкова</w:t>
      </w:r>
      <w:proofErr w:type="spellEnd"/>
      <w:r w:rsidRPr="008F0FBA">
        <w:t xml:space="preserve">, Т.Н. Опыт педагогической деятельности учителя начальных классов ГУО </w:t>
      </w:r>
      <w:r w:rsidR="009D16EB" w:rsidRPr="008F0FBA">
        <w:t>«</w:t>
      </w:r>
      <w:r w:rsidRPr="008F0FBA">
        <w:t xml:space="preserve">Средняя школа № 1 г. </w:t>
      </w:r>
      <w:proofErr w:type="spellStart"/>
      <w:r w:rsidRPr="008F0FBA">
        <w:t>Быхова</w:t>
      </w:r>
      <w:proofErr w:type="gramStart"/>
      <w:r w:rsidR="009D16EB" w:rsidRPr="008F0FBA">
        <w:t>»</w:t>
      </w:r>
      <w:r w:rsidRPr="008F0FBA">
        <w:t>Д</w:t>
      </w:r>
      <w:proofErr w:type="gramEnd"/>
      <w:r w:rsidRPr="008F0FBA">
        <w:t>емьянковой</w:t>
      </w:r>
      <w:proofErr w:type="spellEnd"/>
      <w:r w:rsidRPr="008F0FBA">
        <w:t xml:space="preserve"> Татьяны Николаевны </w:t>
      </w:r>
      <w:r w:rsidR="009D16EB" w:rsidRPr="008F0FBA">
        <w:t>«</w:t>
      </w:r>
      <w:r w:rsidRPr="008F0FBA">
        <w:t>Развитие творческих способностей на уроках литературного чтения</w:t>
      </w:r>
      <w:r w:rsidR="009D16EB" w:rsidRPr="008F0FBA">
        <w:t>»</w:t>
      </w:r>
      <w:r w:rsidRPr="008F0FBA">
        <w:t xml:space="preserve"> – /Текст/ электронное пособие [Электронный ресурс] https://docviewer.yandex.ru/?url=http%3A%2F%2Foshsc3.by%2Fres_centr% (04.10.16) </w:t>
      </w:r>
    </w:p>
    <w:p w:rsidR="00910671" w:rsidRPr="008F0FBA" w:rsidRDefault="00910671" w:rsidP="00910671">
      <w:pPr>
        <w:pStyle w:val="a3"/>
        <w:numPr>
          <w:ilvl w:val="0"/>
          <w:numId w:val="1"/>
        </w:numPr>
        <w:ind w:left="0" w:firstLine="709"/>
      </w:pPr>
      <w:proofErr w:type="spellStart"/>
      <w:r w:rsidRPr="008F0FBA">
        <w:t>Доманский</w:t>
      </w:r>
      <w:proofErr w:type="spellEnd"/>
      <w:r w:rsidRPr="008F0FBA">
        <w:t xml:space="preserve">, В.А. Литература и культура: культурологический подход к изучению словесности в школе/ В.А. </w:t>
      </w:r>
      <w:proofErr w:type="spellStart"/>
      <w:r w:rsidRPr="008F0FBA">
        <w:t>Доманский</w:t>
      </w:r>
      <w:proofErr w:type="spellEnd"/>
      <w:r w:rsidRPr="008F0FBA">
        <w:t xml:space="preserve">. — Учебное пособие. — М.: Флинта, Наука, 2002. — 368 с. </w:t>
      </w:r>
    </w:p>
    <w:p w:rsidR="00576AC2" w:rsidRPr="008F0FBA" w:rsidRDefault="00576AC2" w:rsidP="00576AC2">
      <w:pPr>
        <w:pStyle w:val="a3"/>
        <w:numPr>
          <w:ilvl w:val="0"/>
          <w:numId w:val="1"/>
        </w:numPr>
        <w:ind w:left="0" w:firstLine="709"/>
      </w:pPr>
      <w:r w:rsidRPr="008F0FBA">
        <w:lastRenderedPageBreak/>
        <w:t xml:space="preserve">Ефимова, С.Е. Формирование навыков чтения у </w:t>
      </w:r>
      <w:r w:rsidR="009C4975" w:rsidRPr="008F0FBA">
        <w:t>до</w:t>
      </w:r>
      <w:r w:rsidRPr="008F0FBA">
        <w:t xml:space="preserve">школьников на уроках литературного чтения, учитель начальных классов [Электронный ресурс] – Фестиваль педагогических идей </w:t>
      </w:r>
      <w:r w:rsidR="009D16EB" w:rsidRPr="008F0FBA">
        <w:t>«</w:t>
      </w:r>
      <w:r w:rsidRPr="008F0FBA">
        <w:t>Открытый урок</w:t>
      </w:r>
      <w:r w:rsidR="009D16EB" w:rsidRPr="008F0FBA">
        <w:t>»</w:t>
      </w:r>
      <w:r w:rsidRPr="008F0FBA">
        <w:t xml:space="preserve"> – http://festival.1september.ru/articles/509967 (18.04.17) </w:t>
      </w:r>
    </w:p>
    <w:p w:rsidR="005565EE" w:rsidRPr="008F0FBA" w:rsidRDefault="005565EE" w:rsidP="005565EE">
      <w:pPr>
        <w:pStyle w:val="a3"/>
        <w:numPr>
          <w:ilvl w:val="0"/>
          <w:numId w:val="1"/>
        </w:numPr>
        <w:ind w:left="0" w:firstLine="709"/>
      </w:pPr>
      <w:r w:rsidRPr="008F0FBA">
        <w:t xml:space="preserve">Калинкина Л.Н. Система творческих заданий на уроках литературного чтения как средство формирования полноценного восприятия произведения [Электронный ресурс] – Фестиваль педагогических идей </w:t>
      </w:r>
      <w:r w:rsidR="009D16EB" w:rsidRPr="008F0FBA">
        <w:t>«</w:t>
      </w:r>
      <w:r w:rsidRPr="008F0FBA">
        <w:t>Открытый урок</w:t>
      </w:r>
      <w:r w:rsidR="009D16EB" w:rsidRPr="008F0FBA">
        <w:t>»</w:t>
      </w:r>
      <w:r w:rsidRPr="008F0FBA">
        <w:t xml:space="preserve"> http://festival.1september.ru/articles/610400/ (29.11.16) </w:t>
      </w:r>
    </w:p>
    <w:p w:rsidR="005565EE" w:rsidRPr="008F0FBA" w:rsidRDefault="005565EE" w:rsidP="005565EE">
      <w:pPr>
        <w:pStyle w:val="a3"/>
        <w:numPr>
          <w:ilvl w:val="0"/>
          <w:numId w:val="1"/>
        </w:numPr>
        <w:ind w:left="0" w:firstLine="709"/>
      </w:pPr>
      <w:proofErr w:type="spellStart"/>
      <w:r w:rsidRPr="008F0FBA">
        <w:t>Колодезникова</w:t>
      </w:r>
      <w:proofErr w:type="spellEnd"/>
      <w:r w:rsidRPr="008F0FBA">
        <w:t xml:space="preserve">, С. И. Особенности восприятия литературного произведения </w:t>
      </w:r>
      <w:r w:rsidR="009C4975" w:rsidRPr="008F0FBA">
        <w:t>до</w:t>
      </w:r>
      <w:r w:rsidRPr="008F0FBA">
        <w:t xml:space="preserve">школьниками [Текст] // Сибирский педагогический журнал. – 2006. – №6. –С. 139-143. </w:t>
      </w:r>
    </w:p>
    <w:p w:rsidR="005565EE" w:rsidRPr="008F0FBA" w:rsidRDefault="005565EE" w:rsidP="005565EE">
      <w:pPr>
        <w:pStyle w:val="a3"/>
        <w:numPr>
          <w:ilvl w:val="0"/>
          <w:numId w:val="1"/>
        </w:numPr>
        <w:ind w:left="0" w:firstLine="709"/>
      </w:pPr>
      <w:r w:rsidRPr="008F0FBA">
        <w:t xml:space="preserve">Комарова, О. В. Привитие интереса к чтению и формирование читательской самостоятельности путем использования современных технологий [Текст] // Современная практика модернизации образования: Материалы IV городской конференции 23 марта 2015 года. – Дубна: МБУ </w:t>
      </w:r>
      <w:r w:rsidR="009D16EB" w:rsidRPr="008F0FBA">
        <w:t>«</w:t>
      </w:r>
      <w:r w:rsidRPr="008F0FBA">
        <w:t>Центр развития образования</w:t>
      </w:r>
      <w:r w:rsidR="009D16EB" w:rsidRPr="008F0FBA">
        <w:t>»</w:t>
      </w:r>
      <w:r w:rsidRPr="008F0FBA">
        <w:t xml:space="preserve">, 2015. – С. 27-41. </w:t>
      </w:r>
    </w:p>
    <w:p w:rsidR="00576AC2" w:rsidRPr="008F0FBA" w:rsidRDefault="00576AC2" w:rsidP="00576AC2">
      <w:pPr>
        <w:pStyle w:val="a3"/>
        <w:numPr>
          <w:ilvl w:val="0"/>
          <w:numId w:val="1"/>
        </w:numPr>
        <w:ind w:left="0" w:firstLine="709"/>
      </w:pPr>
      <w:r w:rsidRPr="008F0FBA">
        <w:t xml:space="preserve">Короткова, Н. В. Системный подход к обучению чтению на уроках русского языка [Текст] // APRIORI. Серия: Гуманитарные науки. – 2013. – №1 – С.15. </w:t>
      </w:r>
    </w:p>
    <w:p w:rsidR="00576AC2" w:rsidRPr="008F0FBA" w:rsidRDefault="00576AC2" w:rsidP="00576AC2">
      <w:pPr>
        <w:pStyle w:val="a3"/>
        <w:numPr>
          <w:ilvl w:val="0"/>
          <w:numId w:val="1"/>
        </w:numPr>
        <w:ind w:left="0" w:firstLine="709"/>
      </w:pPr>
      <w:proofErr w:type="spellStart"/>
      <w:r w:rsidRPr="008F0FBA">
        <w:t>Коробейникова</w:t>
      </w:r>
      <w:proofErr w:type="spellEnd"/>
      <w:r w:rsidRPr="008F0FBA">
        <w:t xml:space="preserve">, Я. </w:t>
      </w:r>
      <w:proofErr w:type="spellStart"/>
      <w:r w:rsidRPr="008F0FBA">
        <w:t>Ю</w:t>
      </w:r>
      <w:r w:rsidR="005D5EC8" w:rsidRPr="008F0FBA">
        <w:t>.Формирование</w:t>
      </w:r>
      <w:r w:rsidRPr="008F0FBA">
        <w:t>читательской</w:t>
      </w:r>
      <w:proofErr w:type="spellEnd"/>
      <w:r w:rsidRPr="008F0FBA">
        <w:t xml:space="preserve"> самостоятельности у </w:t>
      </w:r>
      <w:r w:rsidR="009D16EB" w:rsidRPr="008F0FBA">
        <w:t xml:space="preserve">детей </w:t>
      </w:r>
      <w:r w:rsidRPr="008F0FBA">
        <w:t xml:space="preserve">[Электронный ресурс] – https://rae.ru/forum2012/265/1174 (13.12.16) </w:t>
      </w:r>
    </w:p>
    <w:p w:rsidR="00576AC2" w:rsidRPr="008F0FBA" w:rsidRDefault="00576AC2" w:rsidP="00576AC2">
      <w:pPr>
        <w:pStyle w:val="a3"/>
        <w:numPr>
          <w:ilvl w:val="0"/>
          <w:numId w:val="1"/>
        </w:numPr>
        <w:ind w:left="0" w:firstLine="709"/>
      </w:pPr>
      <w:r w:rsidRPr="008F0FBA">
        <w:t>Лазарева, В.А. Технология анализа художественного текста н</w:t>
      </w:r>
      <w:r w:rsidR="009C4975" w:rsidRPr="008F0FBA">
        <w:t xml:space="preserve">а уроках литературного чтения </w:t>
      </w:r>
      <w:r w:rsidRPr="008F0FBA">
        <w:t xml:space="preserve">[Текст] / В.А. Лазарева. — 3- е изд. — М.: Институт инноваций в образовании им. Л.В. </w:t>
      </w:r>
      <w:proofErr w:type="spellStart"/>
      <w:r w:rsidRPr="008F0FBA">
        <w:t>Занкова</w:t>
      </w:r>
      <w:proofErr w:type="spellEnd"/>
      <w:r w:rsidRPr="008F0FBA">
        <w:t xml:space="preserve">: ОНИКС 21 век. — 2003. — 96 с. </w:t>
      </w:r>
    </w:p>
    <w:p w:rsidR="00576AC2" w:rsidRPr="008F0FBA" w:rsidRDefault="00576AC2" w:rsidP="00576AC2">
      <w:pPr>
        <w:pStyle w:val="a3"/>
        <w:numPr>
          <w:ilvl w:val="0"/>
          <w:numId w:val="1"/>
        </w:numPr>
        <w:ind w:left="0" w:firstLine="709"/>
      </w:pPr>
      <w:proofErr w:type="spellStart"/>
      <w:r w:rsidRPr="008F0FBA">
        <w:t>Лурия</w:t>
      </w:r>
      <w:proofErr w:type="spellEnd"/>
      <w:r w:rsidRPr="008F0FBA">
        <w:t xml:space="preserve"> А. И. Психология. — М.: Психология, 2009. — 280 с. </w:t>
      </w:r>
    </w:p>
    <w:p w:rsidR="00576AC2" w:rsidRPr="008F0FBA" w:rsidRDefault="00576AC2" w:rsidP="00576AC2">
      <w:pPr>
        <w:pStyle w:val="a3"/>
        <w:numPr>
          <w:ilvl w:val="0"/>
          <w:numId w:val="1"/>
        </w:numPr>
        <w:ind w:left="0" w:firstLine="709"/>
      </w:pPr>
      <w:r w:rsidRPr="008F0FBA">
        <w:t xml:space="preserve">Мали, Л.Д. Творческие работы на уроках литературного чтения в </w:t>
      </w:r>
      <w:r w:rsidR="009C4975" w:rsidRPr="008F0FBA">
        <w:t>детском саду</w:t>
      </w:r>
      <w:r w:rsidRPr="008F0FBA">
        <w:t xml:space="preserve"> [Текст] // </w:t>
      </w:r>
      <w:r w:rsidR="009C4975" w:rsidRPr="008F0FBA">
        <w:t xml:space="preserve">До </w:t>
      </w:r>
      <w:r w:rsidRPr="008F0FBA">
        <w:t xml:space="preserve">и после. – 2013. – №8 – С.53-5 </w:t>
      </w:r>
    </w:p>
    <w:p w:rsidR="005565EE" w:rsidRPr="008F0FBA" w:rsidRDefault="005565EE" w:rsidP="005565EE">
      <w:pPr>
        <w:pStyle w:val="a3"/>
        <w:numPr>
          <w:ilvl w:val="0"/>
          <w:numId w:val="1"/>
        </w:numPr>
        <w:ind w:left="0" w:firstLine="709"/>
      </w:pPr>
      <w:r w:rsidRPr="008F0FBA">
        <w:lastRenderedPageBreak/>
        <w:t xml:space="preserve">Матвеева Е. И. </w:t>
      </w:r>
      <w:r w:rsidR="009D16EB" w:rsidRPr="008F0FBA">
        <w:t>«</w:t>
      </w:r>
      <w:r w:rsidRPr="008F0FBA">
        <w:t xml:space="preserve">Учим </w:t>
      </w:r>
      <w:r w:rsidR="009C4975" w:rsidRPr="008F0FBA">
        <w:t>до</w:t>
      </w:r>
      <w:r w:rsidRPr="008F0FBA">
        <w:t>школьников понимать текст</w:t>
      </w:r>
      <w:r w:rsidR="009D16EB" w:rsidRPr="008F0FBA">
        <w:t>»</w:t>
      </w:r>
      <w:r w:rsidRPr="008F0FBA">
        <w:t xml:space="preserve"> Москва. </w:t>
      </w:r>
      <w:r w:rsidR="009D16EB" w:rsidRPr="008F0FBA">
        <w:t>«</w:t>
      </w:r>
      <w:r w:rsidRPr="008F0FBA">
        <w:t>ВАКО</w:t>
      </w:r>
      <w:r w:rsidR="009D16EB" w:rsidRPr="008F0FBA">
        <w:t>»</w:t>
      </w:r>
      <w:r w:rsidRPr="008F0FBA">
        <w:t xml:space="preserve">. 2007 </w:t>
      </w:r>
    </w:p>
    <w:p w:rsidR="005565EE" w:rsidRPr="008F0FBA" w:rsidRDefault="005565EE" w:rsidP="005565EE">
      <w:pPr>
        <w:pStyle w:val="a3"/>
        <w:numPr>
          <w:ilvl w:val="0"/>
          <w:numId w:val="1"/>
        </w:numPr>
        <w:ind w:left="0" w:firstLine="709"/>
      </w:pPr>
      <w:proofErr w:type="spellStart"/>
      <w:r w:rsidRPr="008F0FBA">
        <w:t>Матяш</w:t>
      </w:r>
      <w:proofErr w:type="spellEnd"/>
      <w:r w:rsidRPr="008F0FBA">
        <w:t xml:space="preserve">, Н.В. Проектная деятельность </w:t>
      </w:r>
      <w:r w:rsidR="009C4975" w:rsidRPr="008F0FBA">
        <w:t>до</w:t>
      </w:r>
      <w:r w:rsidRPr="008F0FBA">
        <w:t xml:space="preserve">школьников. — М.: </w:t>
      </w:r>
      <w:proofErr w:type="spellStart"/>
      <w:r w:rsidRPr="008F0FBA">
        <w:t>Вентана</w:t>
      </w:r>
      <w:proofErr w:type="spellEnd"/>
      <w:r w:rsidRPr="008F0FBA">
        <w:t xml:space="preserve">-Граф, 2004. —112 с. </w:t>
      </w:r>
    </w:p>
    <w:p w:rsidR="00576AC2" w:rsidRPr="008F0FBA" w:rsidRDefault="00576AC2" w:rsidP="00576AC2">
      <w:pPr>
        <w:pStyle w:val="a3"/>
        <w:numPr>
          <w:ilvl w:val="0"/>
          <w:numId w:val="1"/>
        </w:numPr>
        <w:ind w:left="0" w:firstLine="709"/>
      </w:pPr>
      <w:r w:rsidRPr="008F0FBA">
        <w:t>Мелентьева Ю.П. Чтение: явление, процесс, деятельность [Текст] / Ю.П. Мелентьева: Отделение историко-</w:t>
      </w:r>
      <w:proofErr w:type="spellStart"/>
      <w:r w:rsidRPr="008F0FBA">
        <w:t>филол</w:t>
      </w:r>
      <w:proofErr w:type="spellEnd"/>
      <w:r w:rsidRPr="008F0FBA">
        <w:t xml:space="preserve">. наук РАН; Науч. совет РАН </w:t>
      </w:r>
      <w:r w:rsidR="009D16EB" w:rsidRPr="008F0FBA">
        <w:t>«</w:t>
      </w:r>
      <w:r w:rsidRPr="008F0FBA">
        <w:t>История мировой культуры</w:t>
      </w:r>
      <w:r w:rsidR="009D16EB" w:rsidRPr="008F0FBA">
        <w:t>»</w:t>
      </w:r>
      <w:r w:rsidRPr="008F0FBA">
        <w:t xml:space="preserve">. – М.: Наука, 2010. – 182 с. </w:t>
      </w:r>
    </w:p>
    <w:p w:rsidR="00576AC2" w:rsidRPr="008F0FBA" w:rsidRDefault="00576AC2" w:rsidP="00576AC2">
      <w:pPr>
        <w:pStyle w:val="a3"/>
        <w:numPr>
          <w:ilvl w:val="0"/>
          <w:numId w:val="1"/>
        </w:numPr>
        <w:ind w:left="0" w:firstLine="709"/>
      </w:pPr>
      <w:proofErr w:type="spellStart"/>
      <w:r w:rsidRPr="008F0FBA">
        <w:t>Осмоловская</w:t>
      </w:r>
      <w:proofErr w:type="spellEnd"/>
      <w:r w:rsidRPr="008F0FBA">
        <w:t xml:space="preserve">, И.М., Петрова, Л.Н. Формирование универсальных учебных действий у </w:t>
      </w:r>
      <w:r w:rsidR="009D16EB" w:rsidRPr="008F0FBA">
        <w:t xml:space="preserve">детей </w:t>
      </w:r>
      <w:r w:rsidRPr="008F0FBA">
        <w:t xml:space="preserve">[Текст]/ И. М. </w:t>
      </w:r>
      <w:proofErr w:type="spellStart"/>
      <w:r w:rsidRPr="008F0FBA">
        <w:t>Осмоловская</w:t>
      </w:r>
      <w:proofErr w:type="spellEnd"/>
      <w:r w:rsidRPr="008F0FBA">
        <w:t xml:space="preserve">, Л. Н. Петрова//Начальная школа. - 2012.- № 10. –С. 6-1 </w:t>
      </w:r>
    </w:p>
    <w:p w:rsidR="00576AC2" w:rsidRPr="008F0FBA" w:rsidRDefault="00576AC2" w:rsidP="00576AC2">
      <w:pPr>
        <w:pStyle w:val="a3"/>
        <w:numPr>
          <w:ilvl w:val="0"/>
          <w:numId w:val="1"/>
        </w:numPr>
        <w:ind w:left="0" w:firstLine="709"/>
      </w:pPr>
      <w:proofErr w:type="spellStart"/>
      <w:r w:rsidRPr="008F0FBA">
        <w:t>Пласкина</w:t>
      </w:r>
      <w:proofErr w:type="spellEnd"/>
      <w:r w:rsidRPr="008F0FBA">
        <w:t xml:space="preserve">, М. В. Анализ современных теорий обучения чтению на иностранном языке [Текст] // Проблемы и перспективы развития образования: материалы V </w:t>
      </w:r>
      <w:proofErr w:type="spellStart"/>
      <w:r w:rsidRPr="008F0FBA">
        <w:t>междунар</w:t>
      </w:r>
      <w:proofErr w:type="spellEnd"/>
      <w:r w:rsidRPr="008F0FBA">
        <w:t xml:space="preserve">. науч. </w:t>
      </w:r>
      <w:proofErr w:type="spellStart"/>
      <w:r w:rsidRPr="008F0FBA">
        <w:t>конф</w:t>
      </w:r>
      <w:proofErr w:type="spellEnd"/>
      <w:r w:rsidRPr="008F0FBA">
        <w:t xml:space="preserve">. (г. Пермь, март 2014 г.). — Пермь: Меркурий, 2014. — С. 133-136. </w:t>
      </w:r>
    </w:p>
    <w:p w:rsidR="00576AC2" w:rsidRPr="008F0FBA" w:rsidRDefault="00576AC2" w:rsidP="00576AC2">
      <w:pPr>
        <w:pStyle w:val="a3"/>
        <w:numPr>
          <w:ilvl w:val="0"/>
          <w:numId w:val="1"/>
        </w:numPr>
        <w:ind w:left="0" w:firstLine="709"/>
      </w:pPr>
      <w:r w:rsidRPr="008F0FBA">
        <w:t xml:space="preserve">Рубинштейн, С.Л. Основы общей психологии [Текст] / С.Л. Рубинштейн. — Серия </w:t>
      </w:r>
      <w:r w:rsidR="009D16EB" w:rsidRPr="008F0FBA">
        <w:t>«</w:t>
      </w:r>
      <w:r w:rsidRPr="008F0FBA">
        <w:t>Мастера психологии</w:t>
      </w:r>
      <w:r w:rsidR="009D16EB" w:rsidRPr="008F0FBA">
        <w:t>»</w:t>
      </w:r>
      <w:r w:rsidRPr="008F0FBA">
        <w:t xml:space="preserve">. — СПб: Издательство </w:t>
      </w:r>
      <w:r w:rsidR="009D16EB" w:rsidRPr="008F0FBA">
        <w:t>«</w:t>
      </w:r>
      <w:r w:rsidRPr="008F0FBA">
        <w:t>Питер</w:t>
      </w:r>
      <w:r w:rsidR="009D16EB" w:rsidRPr="008F0FBA">
        <w:t>»</w:t>
      </w:r>
      <w:r w:rsidRPr="008F0FBA">
        <w:t xml:space="preserve">, 2000 - 712 с. </w:t>
      </w:r>
    </w:p>
    <w:p w:rsidR="00576AC2" w:rsidRPr="008F0FBA" w:rsidRDefault="00576AC2" w:rsidP="00576AC2">
      <w:pPr>
        <w:pStyle w:val="a3"/>
        <w:numPr>
          <w:ilvl w:val="0"/>
          <w:numId w:val="1"/>
        </w:numPr>
        <w:ind w:left="0" w:firstLine="709"/>
      </w:pPr>
      <w:proofErr w:type="spellStart"/>
      <w:r w:rsidRPr="008F0FBA">
        <w:t>Светловская</w:t>
      </w:r>
      <w:proofErr w:type="spellEnd"/>
      <w:r w:rsidRPr="008F0FBA">
        <w:t xml:space="preserve"> Н.Н., </w:t>
      </w:r>
      <w:proofErr w:type="spellStart"/>
      <w:r w:rsidRPr="008F0FBA">
        <w:t>Пичерол</w:t>
      </w:r>
      <w:proofErr w:type="spellEnd"/>
      <w:r w:rsidRPr="008F0FBA">
        <w:t xml:space="preserve"> Т.С. Обучение детей чтению: Практическая методика. Учебная практика / Н.Н. </w:t>
      </w:r>
      <w:proofErr w:type="spellStart"/>
      <w:r w:rsidRPr="008F0FBA">
        <w:t>Светловская</w:t>
      </w:r>
      <w:proofErr w:type="spellEnd"/>
      <w:r w:rsidRPr="008F0FBA">
        <w:t xml:space="preserve">. - М.: Академия, 2001. </w:t>
      </w:r>
    </w:p>
    <w:p w:rsidR="00576AC2" w:rsidRPr="008F0FBA" w:rsidRDefault="00576AC2" w:rsidP="00576AC2">
      <w:pPr>
        <w:pStyle w:val="a3"/>
        <w:numPr>
          <w:ilvl w:val="0"/>
          <w:numId w:val="1"/>
        </w:numPr>
        <w:ind w:left="0" w:firstLine="709"/>
      </w:pPr>
      <w:proofErr w:type="spellStart"/>
      <w:r w:rsidRPr="008F0FBA">
        <w:t>Светловская</w:t>
      </w:r>
      <w:proofErr w:type="spellEnd"/>
      <w:r w:rsidRPr="008F0FBA">
        <w:t xml:space="preserve">, Н.Н. Как помочь детям, которые не хотят учиться читать: Практическое пособие [Текст] / Н.Н. </w:t>
      </w:r>
      <w:proofErr w:type="spellStart"/>
      <w:r w:rsidRPr="008F0FBA">
        <w:t>Светловская</w:t>
      </w:r>
      <w:proofErr w:type="spellEnd"/>
      <w:r w:rsidRPr="008F0FBA">
        <w:t xml:space="preserve">. – М.: </w:t>
      </w:r>
      <w:proofErr w:type="spellStart"/>
      <w:r w:rsidRPr="008F0FBA">
        <w:t>Аркти</w:t>
      </w:r>
      <w:proofErr w:type="spellEnd"/>
      <w:r w:rsidRPr="008F0FBA">
        <w:t xml:space="preserve">, 2007. — 54 с. </w:t>
      </w:r>
    </w:p>
    <w:p w:rsidR="005565EE" w:rsidRPr="008F0FBA" w:rsidRDefault="005565EE" w:rsidP="005565EE">
      <w:pPr>
        <w:pStyle w:val="a3"/>
        <w:numPr>
          <w:ilvl w:val="0"/>
          <w:numId w:val="1"/>
        </w:numPr>
        <w:ind w:left="0" w:firstLine="709"/>
      </w:pPr>
      <w:r w:rsidRPr="008F0FBA">
        <w:t xml:space="preserve">Старикова, А.В. Психологические аспекты чтения Фестиваль педагогических идей </w:t>
      </w:r>
      <w:r w:rsidR="009D16EB" w:rsidRPr="008F0FBA">
        <w:t>«</w:t>
      </w:r>
      <w:r w:rsidRPr="008F0FBA">
        <w:t>Открытый урок</w:t>
      </w:r>
      <w:r w:rsidR="009D16EB" w:rsidRPr="008F0FBA">
        <w:t>»</w:t>
      </w:r>
      <w:r w:rsidRPr="008F0FBA">
        <w:t xml:space="preserve"> [Электронный ресурс] – http://gazpromschool.ru/old/teachers/pedsovet/img12_13/pedsovet15_12_2012_sta rikova.pdf (23.02.17)</w:t>
      </w:r>
    </w:p>
    <w:p w:rsidR="00576AC2" w:rsidRPr="008F0FBA" w:rsidRDefault="00576AC2" w:rsidP="00576AC2">
      <w:pPr>
        <w:pStyle w:val="a3"/>
        <w:numPr>
          <w:ilvl w:val="0"/>
          <w:numId w:val="1"/>
        </w:numPr>
        <w:ind w:left="0" w:firstLine="709"/>
      </w:pPr>
      <w:r w:rsidRPr="008F0FBA">
        <w:t xml:space="preserve">Чернышева, Л. Н. Взаимосвязь читательской потребности, мотивации и интереса в процессе формирования юного читателя [Текст] // Ценности и смыслы. – 2012. – №3 (19) – С.129-137. </w:t>
      </w:r>
    </w:p>
    <w:p w:rsidR="00576AC2" w:rsidRPr="008F0FBA" w:rsidRDefault="00576AC2" w:rsidP="00576AC2">
      <w:pPr>
        <w:pStyle w:val="a3"/>
        <w:numPr>
          <w:ilvl w:val="0"/>
          <w:numId w:val="1"/>
        </w:numPr>
        <w:ind w:left="0" w:firstLine="709"/>
      </w:pPr>
      <w:proofErr w:type="spellStart"/>
      <w:r w:rsidRPr="008F0FBA">
        <w:lastRenderedPageBreak/>
        <w:t>Чудинова</w:t>
      </w:r>
      <w:proofErr w:type="spellEnd"/>
      <w:r w:rsidRPr="008F0FBA">
        <w:t xml:space="preserve">, В. П. Читатели Российской государственной детской библиотеки / В. П. </w:t>
      </w:r>
      <w:proofErr w:type="spellStart"/>
      <w:r w:rsidRPr="008F0FBA">
        <w:t>Чудинова</w:t>
      </w:r>
      <w:proofErr w:type="spellEnd"/>
      <w:r w:rsidRPr="008F0FBA">
        <w:t xml:space="preserve"> / В. П. </w:t>
      </w:r>
      <w:proofErr w:type="spellStart"/>
      <w:r w:rsidRPr="008F0FBA">
        <w:t>Чудинова</w:t>
      </w:r>
      <w:proofErr w:type="spellEnd"/>
      <w:r w:rsidRPr="008F0FBA">
        <w:t xml:space="preserve">, Е. А. Колосова, Е. А. </w:t>
      </w:r>
      <w:proofErr w:type="spellStart"/>
      <w:r w:rsidRPr="008F0FBA">
        <w:t>Армадерова</w:t>
      </w:r>
      <w:proofErr w:type="spellEnd"/>
      <w:r w:rsidRPr="008F0FBA">
        <w:t xml:space="preserve">, Л. Н. Косенко ред.-сост. М. М. Самохина; Рос. Гос. б-ка для молодёжи. - М., 2010. </w:t>
      </w:r>
    </w:p>
    <w:p w:rsidR="00576AC2" w:rsidRPr="008F0FBA" w:rsidRDefault="00576AC2" w:rsidP="00576AC2">
      <w:pPr>
        <w:pStyle w:val="a3"/>
        <w:numPr>
          <w:ilvl w:val="0"/>
          <w:numId w:val="1"/>
        </w:numPr>
        <w:ind w:left="0" w:firstLine="709"/>
      </w:pPr>
      <w:r w:rsidRPr="008F0FBA">
        <w:t xml:space="preserve">Шаповаленко, И.В. Возрастная психология (Психология развития и возрастная психология) [Текст] / И.В. Шаповаленко. — М.: </w:t>
      </w:r>
      <w:proofErr w:type="spellStart"/>
      <w:r w:rsidRPr="008F0FBA">
        <w:t>Гардарики</w:t>
      </w:r>
      <w:proofErr w:type="spellEnd"/>
      <w:r w:rsidRPr="008F0FBA">
        <w:t xml:space="preserve">, 2005. — 349 с. </w:t>
      </w:r>
    </w:p>
    <w:p w:rsidR="00BE255B" w:rsidRDefault="00BE255B">
      <w:pPr>
        <w:spacing w:after="200" w:line="276" w:lineRule="auto"/>
        <w:ind w:firstLine="0"/>
        <w:jc w:val="left"/>
      </w:pPr>
      <w:r>
        <w:br w:type="page"/>
      </w:r>
    </w:p>
    <w:p w:rsidR="009242F3" w:rsidRDefault="00BE255B" w:rsidP="00E80A96">
      <w:pPr>
        <w:pStyle w:val="1"/>
      </w:pPr>
      <w:bookmarkStart w:id="37" w:name="_Toc9886562"/>
      <w:bookmarkStart w:id="38" w:name="_Toc9887579"/>
      <w:bookmarkStart w:id="39" w:name="_Toc9887828"/>
      <w:r>
        <w:lastRenderedPageBreak/>
        <w:t>ПРИЛОЖЕНИ</w:t>
      </w:r>
      <w:r w:rsidR="006403F2">
        <w:t>Я</w:t>
      </w:r>
      <w:bookmarkEnd w:id="37"/>
      <w:bookmarkEnd w:id="38"/>
      <w:bookmarkEnd w:id="39"/>
    </w:p>
    <w:p w:rsidR="00BE255B" w:rsidRDefault="00BE255B" w:rsidP="00E80A96">
      <w:pPr>
        <w:rPr>
          <w:szCs w:val="28"/>
        </w:rPr>
      </w:pPr>
    </w:p>
    <w:p w:rsidR="006403F2" w:rsidRPr="006403F2" w:rsidRDefault="006403F2" w:rsidP="006403F2">
      <w:pPr>
        <w:jc w:val="left"/>
        <w:rPr>
          <w:szCs w:val="28"/>
        </w:rPr>
      </w:pPr>
      <w:r w:rsidRPr="006403F2">
        <w:rPr>
          <w:szCs w:val="28"/>
        </w:rPr>
        <w:t>Приложение 1. Диагностические задания</w:t>
      </w:r>
    </w:p>
    <w:p w:rsidR="00BE255B" w:rsidRPr="00E80A96" w:rsidRDefault="00BE255B" w:rsidP="00E80A96">
      <w:pPr>
        <w:rPr>
          <w:b/>
          <w:szCs w:val="28"/>
        </w:rPr>
      </w:pPr>
      <w:r w:rsidRPr="00E80A96">
        <w:rPr>
          <w:b/>
          <w:szCs w:val="28"/>
        </w:rPr>
        <w:t xml:space="preserve">1. Диагностическое задание «Моя любимая книга» </w:t>
      </w:r>
    </w:p>
    <w:p w:rsidR="00BE255B" w:rsidRPr="00E80A96" w:rsidRDefault="00BE255B" w:rsidP="00E80A96">
      <w:pPr>
        <w:rPr>
          <w:szCs w:val="28"/>
        </w:rPr>
      </w:pPr>
      <w:r w:rsidRPr="00E80A96">
        <w:rPr>
          <w:szCs w:val="28"/>
        </w:rPr>
        <w:t xml:space="preserve">Цель: выявить у детей проявление положительного отношения к книге, к деятельности читателя; наличие личных предпочтений к книгам и литературным произведениям. </w:t>
      </w:r>
    </w:p>
    <w:p w:rsidR="00BE255B" w:rsidRPr="00E80A96" w:rsidRDefault="00BE255B" w:rsidP="00E80A96">
      <w:pPr>
        <w:rPr>
          <w:szCs w:val="28"/>
        </w:rPr>
      </w:pPr>
      <w:r w:rsidRPr="00E80A96">
        <w:rPr>
          <w:szCs w:val="28"/>
        </w:rPr>
        <w:t xml:space="preserve">Ход работы: экспериментатор предлагал ребенку ответить на вопросы: </w:t>
      </w:r>
    </w:p>
    <w:p w:rsidR="00BE255B" w:rsidRPr="00E80A96" w:rsidRDefault="00BE255B" w:rsidP="00E80A96">
      <w:pPr>
        <w:rPr>
          <w:szCs w:val="28"/>
        </w:rPr>
      </w:pPr>
      <w:r w:rsidRPr="00E80A96">
        <w:rPr>
          <w:szCs w:val="28"/>
        </w:rPr>
        <w:t xml:space="preserve">1. Любишь ли ты книги? </w:t>
      </w:r>
    </w:p>
    <w:p w:rsidR="00BE255B" w:rsidRPr="00E80A96" w:rsidRDefault="00BE255B" w:rsidP="00E80A96">
      <w:pPr>
        <w:rPr>
          <w:szCs w:val="28"/>
        </w:rPr>
      </w:pPr>
      <w:r w:rsidRPr="00E80A96">
        <w:rPr>
          <w:szCs w:val="28"/>
        </w:rPr>
        <w:t xml:space="preserve">2. Какая книга у тебя самая любимая? </w:t>
      </w:r>
    </w:p>
    <w:p w:rsidR="00BE255B" w:rsidRPr="00E80A96" w:rsidRDefault="00BE255B" w:rsidP="00E80A96">
      <w:pPr>
        <w:rPr>
          <w:szCs w:val="28"/>
        </w:rPr>
      </w:pPr>
      <w:r w:rsidRPr="00E80A96">
        <w:rPr>
          <w:szCs w:val="28"/>
        </w:rPr>
        <w:t xml:space="preserve">3. Почему эта книга любимая? </w:t>
      </w:r>
    </w:p>
    <w:p w:rsidR="00BE255B" w:rsidRPr="00E80A96" w:rsidRDefault="00BE255B" w:rsidP="00E80A96">
      <w:pPr>
        <w:rPr>
          <w:szCs w:val="28"/>
        </w:rPr>
      </w:pPr>
      <w:r w:rsidRPr="00E80A96">
        <w:rPr>
          <w:szCs w:val="28"/>
        </w:rPr>
        <w:t xml:space="preserve">4. Как выглядит эта книга? Расскажи о ней (Она толстая, красивые картинки, интересные герои.) </w:t>
      </w:r>
    </w:p>
    <w:p w:rsidR="00BE255B" w:rsidRPr="00E80A96" w:rsidRDefault="00BE255B" w:rsidP="00E80A96">
      <w:pPr>
        <w:rPr>
          <w:szCs w:val="28"/>
        </w:rPr>
      </w:pPr>
      <w:r w:rsidRPr="00E80A96">
        <w:rPr>
          <w:szCs w:val="28"/>
        </w:rPr>
        <w:t xml:space="preserve">5. Про кого эта книга? Кто ее автор? </w:t>
      </w:r>
    </w:p>
    <w:p w:rsidR="00BE255B" w:rsidRPr="00E80A96" w:rsidRDefault="00BE255B" w:rsidP="00E80A96">
      <w:pPr>
        <w:rPr>
          <w:szCs w:val="28"/>
        </w:rPr>
      </w:pPr>
      <w:r w:rsidRPr="00E80A96">
        <w:rPr>
          <w:szCs w:val="28"/>
        </w:rPr>
        <w:t xml:space="preserve">6. Помнишь ли ты, когда тебе последний раз читали книгу? (Вчера вечером, утром, не читали – мультики включали, аудио сказку включали.) </w:t>
      </w:r>
    </w:p>
    <w:p w:rsidR="00BE255B" w:rsidRPr="00E80A96" w:rsidRDefault="00BE255B" w:rsidP="00E80A96">
      <w:pPr>
        <w:rPr>
          <w:szCs w:val="28"/>
        </w:rPr>
      </w:pPr>
      <w:r w:rsidRPr="00E80A96">
        <w:rPr>
          <w:szCs w:val="28"/>
        </w:rPr>
        <w:t xml:space="preserve">7. Ты сам приносишь книгу, которую хочешь, чтобы тебе прочитали? </w:t>
      </w:r>
    </w:p>
    <w:p w:rsidR="00BE255B" w:rsidRPr="00E80A96" w:rsidRDefault="00BE255B" w:rsidP="00E80A96">
      <w:pPr>
        <w:rPr>
          <w:szCs w:val="28"/>
        </w:rPr>
      </w:pPr>
      <w:r w:rsidRPr="00E80A96">
        <w:rPr>
          <w:szCs w:val="28"/>
        </w:rPr>
        <w:t xml:space="preserve">8. Хочешь ли ты научиться читать, чтобы самостоятельно читать книги? </w:t>
      </w:r>
    </w:p>
    <w:p w:rsidR="00BE255B" w:rsidRPr="00E80A96" w:rsidRDefault="00BE255B" w:rsidP="00E80A96">
      <w:pPr>
        <w:rPr>
          <w:szCs w:val="28"/>
        </w:rPr>
      </w:pPr>
      <w:r w:rsidRPr="00E80A96">
        <w:rPr>
          <w:szCs w:val="28"/>
        </w:rPr>
        <w:t xml:space="preserve">Интерпретация результатов: </w:t>
      </w:r>
    </w:p>
    <w:p w:rsidR="00BE255B" w:rsidRPr="00E80A96" w:rsidRDefault="00BE255B" w:rsidP="00E80A96">
      <w:pPr>
        <w:rPr>
          <w:szCs w:val="28"/>
        </w:rPr>
      </w:pPr>
      <w:r w:rsidRPr="00E80A96">
        <w:rPr>
          <w:szCs w:val="28"/>
        </w:rPr>
        <w:t xml:space="preserve">3 балла – ярко проявляет положительное отношение к книге, к деятельности читателя; проявляет личные предпочтения к книгам, самостоятельно говорит название книги, подробно рассказывает, чем ему нравится книга, произведение (называет героя, события). </w:t>
      </w:r>
    </w:p>
    <w:p w:rsidR="00BE255B" w:rsidRPr="00E80A96" w:rsidRDefault="00BE255B" w:rsidP="00E80A96">
      <w:pPr>
        <w:rPr>
          <w:szCs w:val="28"/>
        </w:rPr>
      </w:pPr>
      <w:r w:rsidRPr="00E80A96">
        <w:rPr>
          <w:szCs w:val="28"/>
        </w:rPr>
        <w:t xml:space="preserve">2 балла – проявляет положительное отношение к книге, личные предпочтения к книгам проявляются слабо, затрудняется рассказать о любимой книге, кратко называет некоторые ее особенности. </w:t>
      </w:r>
    </w:p>
    <w:p w:rsidR="00E80A96" w:rsidRPr="00E80A96" w:rsidRDefault="00BE255B" w:rsidP="00F5415C">
      <w:pPr>
        <w:rPr>
          <w:b/>
          <w:szCs w:val="28"/>
        </w:rPr>
      </w:pPr>
      <w:r w:rsidRPr="00E80A96">
        <w:rPr>
          <w:szCs w:val="28"/>
        </w:rPr>
        <w:t xml:space="preserve">1 балл – проявляет индифферентное отношение к книге, не проявляет личных предпочтений к книгам. </w:t>
      </w:r>
      <w:r w:rsidR="00E80A96" w:rsidRPr="00E80A96">
        <w:rPr>
          <w:b/>
          <w:szCs w:val="28"/>
        </w:rPr>
        <w:br w:type="page"/>
      </w:r>
    </w:p>
    <w:p w:rsidR="00BE255B" w:rsidRPr="00E80A96" w:rsidRDefault="00BE255B" w:rsidP="00E80A96">
      <w:pPr>
        <w:rPr>
          <w:b/>
          <w:szCs w:val="28"/>
        </w:rPr>
      </w:pPr>
      <w:r w:rsidRPr="00E80A96">
        <w:rPr>
          <w:b/>
          <w:szCs w:val="28"/>
        </w:rPr>
        <w:lastRenderedPageBreak/>
        <w:t xml:space="preserve">2. Диагностическое задание «Выбери книгу». </w:t>
      </w:r>
    </w:p>
    <w:p w:rsidR="00BE255B" w:rsidRPr="00E80A96" w:rsidRDefault="00BE255B" w:rsidP="00E80A96">
      <w:pPr>
        <w:rPr>
          <w:szCs w:val="28"/>
        </w:rPr>
      </w:pPr>
      <w:r w:rsidRPr="00E80A96">
        <w:rPr>
          <w:szCs w:val="28"/>
        </w:rPr>
        <w:t xml:space="preserve">Цель: выявить у детей проявление желания читать (слушать) книгу (произведение). </w:t>
      </w:r>
    </w:p>
    <w:p w:rsidR="00BE255B" w:rsidRPr="00E80A96" w:rsidRDefault="00BE255B" w:rsidP="00E80A96">
      <w:pPr>
        <w:rPr>
          <w:szCs w:val="28"/>
        </w:rPr>
      </w:pPr>
      <w:r w:rsidRPr="00E80A96">
        <w:rPr>
          <w:szCs w:val="28"/>
        </w:rPr>
        <w:t xml:space="preserve">Материалы и оборудование: обложки книг разных авторов, разных жанров (стихи, сказки, рассказы о животных.) С.Я. Маршак «Тает месяц молодой», А. Плещеев «Мой садик», И. </w:t>
      </w:r>
      <w:proofErr w:type="spellStart"/>
      <w:r w:rsidRPr="00E80A96">
        <w:rPr>
          <w:szCs w:val="28"/>
        </w:rPr>
        <w:t>Токмаков</w:t>
      </w:r>
      <w:proofErr w:type="gramStart"/>
      <w:r w:rsidRPr="00E80A96">
        <w:rPr>
          <w:szCs w:val="28"/>
        </w:rPr>
        <w:t>а«</w:t>
      </w:r>
      <w:proofErr w:type="gramEnd"/>
      <w:r w:rsidRPr="00E80A96">
        <w:rPr>
          <w:szCs w:val="28"/>
        </w:rPr>
        <w:t>Кораблик</w:t>
      </w:r>
      <w:proofErr w:type="spellEnd"/>
      <w:r w:rsidRPr="00E80A96">
        <w:rPr>
          <w:szCs w:val="28"/>
        </w:rPr>
        <w:t>». К.И. Чуковский «</w:t>
      </w:r>
      <w:proofErr w:type="spellStart"/>
      <w:r w:rsidRPr="00E80A96">
        <w:rPr>
          <w:szCs w:val="28"/>
        </w:rPr>
        <w:t>Бармалей</w:t>
      </w:r>
      <w:proofErr w:type="spellEnd"/>
      <w:r w:rsidRPr="00E80A96">
        <w:rPr>
          <w:szCs w:val="28"/>
        </w:rPr>
        <w:t xml:space="preserve">», П. Бажов «Серебряное копытце», Г.Х. «Дикие лебеди», В Бианки «Лесные </w:t>
      </w:r>
      <w:proofErr w:type="gramStart"/>
      <w:r w:rsidRPr="00E80A96">
        <w:rPr>
          <w:szCs w:val="28"/>
        </w:rPr>
        <w:t>домишки</w:t>
      </w:r>
      <w:proofErr w:type="gramEnd"/>
      <w:r w:rsidRPr="00E80A96">
        <w:rPr>
          <w:szCs w:val="28"/>
        </w:rPr>
        <w:t xml:space="preserve">», «Синичкин календарь». </w:t>
      </w:r>
    </w:p>
    <w:p w:rsidR="00BE255B" w:rsidRPr="00E80A96" w:rsidRDefault="00BE255B" w:rsidP="00E80A96">
      <w:pPr>
        <w:rPr>
          <w:szCs w:val="28"/>
        </w:rPr>
      </w:pPr>
      <w:r w:rsidRPr="00E80A96">
        <w:rPr>
          <w:szCs w:val="28"/>
        </w:rPr>
        <w:t xml:space="preserve">Методика проведения: экспериментатор говорил ребенку: представь себе, что мы находимся в книжном магазине. Перед тобой на прилавке разложены разные книги. Посмотри на обложки книг, а затем выбери 3 книги, которые хотел бы ты купить. </w:t>
      </w:r>
    </w:p>
    <w:p w:rsidR="00BE255B" w:rsidRPr="00E80A96" w:rsidRDefault="00BE255B" w:rsidP="00E80A96">
      <w:pPr>
        <w:rPr>
          <w:szCs w:val="28"/>
        </w:rPr>
      </w:pPr>
      <w:r w:rsidRPr="00E80A96">
        <w:rPr>
          <w:szCs w:val="28"/>
        </w:rPr>
        <w:t xml:space="preserve">Интерпретация результатов: </w:t>
      </w:r>
    </w:p>
    <w:p w:rsidR="00BE255B" w:rsidRPr="00E80A96" w:rsidRDefault="00BE255B" w:rsidP="00E80A96">
      <w:pPr>
        <w:rPr>
          <w:szCs w:val="28"/>
        </w:rPr>
      </w:pPr>
      <w:r w:rsidRPr="00E80A96">
        <w:rPr>
          <w:szCs w:val="28"/>
        </w:rPr>
        <w:t xml:space="preserve">3 балла – ребенок самостоятельно осуществляет выбор книг из предложенного ассортимента, подробно обосновывает свой выбор, проявляет ярко выраженные личные предпочтения к книгам. </w:t>
      </w:r>
    </w:p>
    <w:p w:rsidR="00BE255B" w:rsidRPr="00E80A96" w:rsidRDefault="00BE255B" w:rsidP="00E80A96">
      <w:pPr>
        <w:rPr>
          <w:szCs w:val="28"/>
        </w:rPr>
      </w:pPr>
      <w:r w:rsidRPr="00E80A96">
        <w:rPr>
          <w:szCs w:val="28"/>
        </w:rPr>
        <w:t xml:space="preserve">2 балла – ребенок с помощью воспитателя выбирает книги из предложенных групп, затрудняется с обоснованием своего выбора, слабо проявляет личные предпочтения к книгам. </w:t>
      </w:r>
    </w:p>
    <w:p w:rsidR="00E80A96" w:rsidRPr="00E80A96" w:rsidRDefault="00BE255B" w:rsidP="00D954BC">
      <w:pPr>
        <w:rPr>
          <w:b/>
          <w:szCs w:val="28"/>
        </w:rPr>
      </w:pPr>
      <w:r w:rsidRPr="00E80A96">
        <w:rPr>
          <w:szCs w:val="28"/>
        </w:rPr>
        <w:t xml:space="preserve">1 балл – не проявляет желания выбрать книги из предложенных групп, если при стимулировании взрослого выбирает книгу, то не может обосновать свой выбор. </w:t>
      </w:r>
    </w:p>
    <w:p w:rsidR="00D954BC" w:rsidRDefault="00D954BC">
      <w:pPr>
        <w:spacing w:after="200" w:line="276" w:lineRule="auto"/>
        <w:ind w:firstLine="0"/>
        <w:jc w:val="left"/>
        <w:rPr>
          <w:b/>
          <w:szCs w:val="28"/>
        </w:rPr>
      </w:pPr>
      <w:r>
        <w:rPr>
          <w:b/>
          <w:szCs w:val="28"/>
        </w:rPr>
        <w:br w:type="page"/>
      </w:r>
    </w:p>
    <w:p w:rsidR="00BE255B" w:rsidRPr="00E80A96" w:rsidRDefault="00BE255B" w:rsidP="00E80A96">
      <w:pPr>
        <w:jc w:val="left"/>
        <w:rPr>
          <w:b/>
          <w:szCs w:val="28"/>
        </w:rPr>
      </w:pPr>
      <w:r w:rsidRPr="00E80A96">
        <w:rPr>
          <w:b/>
          <w:szCs w:val="28"/>
        </w:rPr>
        <w:lastRenderedPageBreak/>
        <w:t>3. Диагностическое задание «Мое любимое литературное произведение»</w:t>
      </w:r>
      <w:proofErr w:type="gramStart"/>
      <w:r w:rsidRPr="00E80A96">
        <w:rPr>
          <w:b/>
          <w:szCs w:val="28"/>
        </w:rPr>
        <w:t xml:space="preserve"> .</w:t>
      </w:r>
      <w:proofErr w:type="gramEnd"/>
      <w:r w:rsidRPr="00E80A96">
        <w:rPr>
          <w:b/>
          <w:szCs w:val="28"/>
        </w:rPr>
        <w:t xml:space="preserve"> Данная диагностическое задание имело три части. </w:t>
      </w:r>
    </w:p>
    <w:p w:rsidR="00BE255B" w:rsidRPr="00E80A96" w:rsidRDefault="00BE255B" w:rsidP="00E80A96">
      <w:pPr>
        <w:rPr>
          <w:szCs w:val="28"/>
        </w:rPr>
      </w:pPr>
      <w:r w:rsidRPr="00E80A96">
        <w:rPr>
          <w:szCs w:val="28"/>
        </w:rPr>
        <w:t xml:space="preserve">Часть 1. </w:t>
      </w:r>
    </w:p>
    <w:p w:rsidR="00BE255B" w:rsidRPr="00E80A96" w:rsidRDefault="00BE255B" w:rsidP="00E80A96">
      <w:pPr>
        <w:rPr>
          <w:szCs w:val="28"/>
        </w:rPr>
      </w:pPr>
      <w:r w:rsidRPr="00E80A96">
        <w:rPr>
          <w:szCs w:val="28"/>
        </w:rPr>
        <w:t>Материалы и оборудование: книги разных жанров с произведениями разных авторов: В. Берестов «О чем поют воробушки», «</w:t>
      </w:r>
      <w:proofErr w:type="spellStart"/>
      <w:r w:rsidRPr="00E80A96">
        <w:rPr>
          <w:szCs w:val="28"/>
        </w:rPr>
        <w:t>Читалочка</w:t>
      </w:r>
      <w:proofErr w:type="spellEnd"/>
      <w:r w:rsidRPr="00E80A96">
        <w:rPr>
          <w:szCs w:val="28"/>
        </w:rPr>
        <w:t xml:space="preserve">», И. </w:t>
      </w:r>
      <w:proofErr w:type="spellStart"/>
      <w:r w:rsidRPr="00E80A96">
        <w:rPr>
          <w:szCs w:val="28"/>
        </w:rPr>
        <w:t>Токмакова</w:t>
      </w:r>
      <w:proofErr w:type="gramStart"/>
      <w:r w:rsidRPr="00E80A96">
        <w:rPr>
          <w:szCs w:val="28"/>
        </w:rPr>
        <w:t>«М</w:t>
      </w:r>
      <w:proofErr w:type="gramEnd"/>
      <w:r w:rsidRPr="00E80A96">
        <w:rPr>
          <w:szCs w:val="28"/>
        </w:rPr>
        <w:t>не</w:t>
      </w:r>
      <w:proofErr w:type="spellEnd"/>
      <w:r w:rsidRPr="00E80A96">
        <w:rPr>
          <w:szCs w:val="28"/>
        </w:rPr>
        <w:t xml:space="preserve"> грустно», П. Ершов «Конек горбунок», Г.Х Андерсен «Новый наряд короля», Д. Мамин Сибиряк «Притча о молочке, овсяной каше и сером котишке Мурке», М. Пришвин «Весна в лесу», В. Бианки «Оранжевое горлышко»</w:t>
      </w:r>
    </w:p>
    <w:p w:rsidR="00BE255B" w:rsidRPr="00E80A96" w:rsidRDefault="00BE255B" w:rsidP="00E80A96">
      <w:pPr>
        <w:rPr>
          <w:szCs w:val="28"/>
        </w:rPr>
      </w:pPr>
      <w:r w:rsidRPr="00E80A96">
        <w:rPr>
          <w:szCs w:val="28"/>
        </w:rPr>
        <w:t xml:space="preserve">Цель: Выявить наличие сосредоточенности, увлеченности самим процессом слушания чтения книги взрослым </w:t>
      </w:r>
    </w:p>
    <w:p w:rsidR="00BE255B" w:rsidRPr="00E80A96" w:rsidRDefault="00BE255B" w:rsidP="00E80A96">
      <w:pPr>
        <w:rPr>
          <w:szCs w:val="28"/>
        </w:rPr>
      </w:pPr>
      <w:r w:rsidRPr="00E80A96">
        <w:rPr>
          <w:szCs w:val="28"/>
        </w:rPr>
        <w:t xml:space="preserve">Методика проведения: экспериментатор говорит ребенку: у меня на столе разложены книги, выбери ту книгу, которая тебе понравилась. Присаживайся удобнее, сейчас я тебе ее прочитаю. </w:t>
      </w:r>
    </w:p>
    <w:p w:rsidR="00BE255B" w:rsidRPr="00E80A96" w:rsidRDefault="00BE255B" w:rsidP="00E80A96">
      <w:pPr>
        <w:rPr>
          <w:szCs w:val="28"/>
        </w:rPr>
      </w:pPr>
      <w:r w:rsidRPr="00E80A96">
        <w:rPr>
          <w:szCs w:val="28"/>
        </w:rPr>
        <w:t xml:space="preserve">Педагог читает 2/3 литературного произведения, Закрывает книгу и наблюдает за поведением ребенка дошкольного возраста. </w:t>
      </w:r>
    </w:p>
    <w:p w:rsidR="00BE255B" w:rsidRPr="00E80A96" w:rsidRDefault="00BE255B" w:rsidP="00E80A96">
      <w:pPr>
        <w:rPr>
          <w:szCs w:val="28"/>
        </w:rPr>
      </w:pPr>
      <w:r w:rsidRPr="00E80A96">
        <w:rPr>
          <w:szCs w:val="28"/>
        </w:rPr>
        <w:t>Интерпретация результатов:</w:t>
      </w:r>
    </w:p>
    <w:p w:rsidR="00BE255B" w:rsidRPr="00E80A96" w:rsidRDefault="00BE255B" w:rsidP="00E80A96">
      <w:pPr>
        <w:rPr>
          <w:szCs w:val="28"/>
        </w:rPr>
      </w:pPr>
      <w:r w:rsidRPr="00E80A96">
        <w:rPr>
          <w:szCs w:val="28"/>
        </w:rPr>
        <w:t xml:space="preserve">3 балла – сам просит прочитать дальше; высокая концентрация внимания во время чтения. </w:t>
      </w:r>
    </w:p>
    <w:p w:rsidR="00BE255B" w:rsidRPr="00E80A96" w:rsidRDefault="00BE255B" w:rsidP="00E80A96">
      <w:pPr>
        <w:rPr>
          <w:szCs w:val="28"/>
        </w:rPr>
      </w:pPr>
      <w:r w:rsidRPr="00E80A96">
        <w:rPr>
          <w:szCs w:val="28"/>
        </w:rPr>
        <w:t xml:space="preserve">2 балла – во время чтения периодически отвлекается; сам дочитать книгу не просит, но на предложение взрослого выражает готовность дослушать. </w:t>
      </w:r>
    </w:p>
    <w:p w:rsidR="00BE255B" w:rsidRPr="00E80A96" w:rsidRDefault="00BE255B" w:rsidP="00E80A96">
      <w:pPr>
        <w:rPr>
          <w:szCs w:val="28"/>
        </w:rPr>
      </w:pPr>
      <w:r w:rsidRPr="00E80A96">
        <w:rPr>
          <w:szCs w:val="28"/>
        </w:rPr>
        <w:t xml:space="preserve">1 балл – выбор книги осуществляет с помощью воспитателя, во время чтения невнимателен, часто отвлекается, не проявляет желания слушать книгу и читать дальше. </w:t>
      </w:r>
    </w:p>
    <w:p w:rsidR="00BE255B" w:rsidRPr="00E80A96" w:rsidRDefault="00BE255B" w:rsidP="00E80A96">
      <w:pPr>
        <w:rPr>
          <w:szCs w:val="28"/>
        </w:rPr>
      </w:pPr>
      <w:r w:rsidRPr="00E80A96">
        <w:rPr>
          <w:szCs w:val="28"/>
        </w:rPr>
        <w:t xml:space="preserve">Часть 2. </w:t>
      </w:r>
    </w:p>
    <w:p w:rsidR="00BE255B" w:rsidRPr="00E80A96" w:rsidRDefault="00BE255B" w:rsidP="00E80A96">
      <w:pPr>
        <w:rPr>
          <w:szCs w:val="28"/>
        </w:rPr>
      </w:pPr>
      <w:r w:rsidRPr="00E80A96">
        <w:rPr>
          <w:szCs w:val="28"/>
        </w:rPr>
        <w:t xml:space="preserve">Цель: выявить у детей наличие вопросов о книге, авторах, содержании. </w:t>
      </w:r>
    </w:p>
    <w:p w:rsidR="00BE255B" w:rsidRPr="00E80A96" w:rsidRDefault="00BE255B" w:rsidP="00E80A96">
      <w:pPr>
        <w:rPr>
          <w:szCs w:val="28"/>
        </w:rPr>
      </w:pPr>
      <w:r w:rsidRPr="00E80A96">
        <w:rPr>
          <w:szCs w:val="28"/>
        </w:rPr>
        <w:t xml:space="preserve">Материалы и оборудование: книга, выбранная ребенком в 1 части диагностики. </w:t>
      </w:r>
    </w:p>
    <w:p w:rsidR="00BE255B" w:rsidRPr="00E80A96" w:rsidRDefault="00BE255B" w:rsidP="00E80A96">
      <w:pPr>
        <w:rPr>
          <w:szCs w:val="28"/>
        </w:rPr>
      </w:pPr>
      <w:r w:rsidRPr="00E80A96">
        <w:rPr>
          <w:szCs w:val="28"/>
        </w:rPr>
        <w:lastRenderedPageBreak/>
        <w:t xml:space="preserve">Методика проведения: экспериментатор говорил ребенку: «Мы с тобой прочитали отрывок литературного произведения. Хочешь, мы с тобой дочитаем дальше книгу? Но сначала тебе нужно, задать вопросы о книге, содержании, о любимых сказочных героях». </w:t>
      </w:r>
    </w:p>
    <w:p w:rsidR="00BE255B" w:rsidRPr="00E80A96" w:rsidRDefault="00BE255B" w:rsidP="00E80A96">
      <w:pPr>
        <w:rPr>
          <w:szCs w:val="28"/>
        </w:rPr>
      </w:pPr>
      <w:r w:rsidRPr="00E80A96">
        <w:rPr>
          <w:szCs w:val="28"/>
        </w:rPr>
        <w:t xml:space="preserve">Интерпретация результатов: </w:t>
      </w:r>
    </w:p>
    <w:p w:rsidR="00BE255B" w:rsidRPr="00E80A96" w:rsidRDefault="00BE255B" w:rsidP="00E80A96">
      <w:pPr>
        <w:rPr>
          <w:szCs w:val="28"/>
        </w:rPr>
      </w:pPr>
      <w:r w:rsidRPr="00E80A96">
        <w:rPr>
          <w:szCs w:val="28"/>
        </w:rPr>
        <w:t>3 балла – ребенок самостоятельно задает 3-4 вопроса о книге, ее содержании.</w:t>
      </w:r>
    </w:p>
    <w:p w:rsidR="00BE255B" w:rsidRPr="00E80A96" w:rsidRDefault="00BE255B" w:rsidP="00E80A96">
      <w:pPr>
        <w:rPr>
          <w:szCs w:val="28"/>
        </w:rPr>
      </w:pPr>
      <w:r w:rsidRPr="00E80A96">
        <w:rPr>
          <w:szCs w:val="28"/>
        </w:rPr>
        <w:t>2 балла – ребенок с помощью взрослого задает 1-3 вопроса о книге, по содержанию.</w:t>
      </w:r>
    </w:p>
    <w:p w:rsidR="00BE255B" w:rsidRPr="00E80A96" w:rsidRDefault="00BE255B" w:rsidP="00E80A96">
      <w:pPr>
        <w:rPr>
          <w:szCs w:val="28"/>
        </w:rPr>
      </w:pPr>
      <w:r w:rsidRPr="00E80A96">
        <w:rPr>
          <w:szCs w:val="28"/>
        </w:rPr>
        <w:t xml:space="preserve">1 балл – ребенок при стимулировании взрослым не задает вопросы об авторе и содержании книги. </w:t>
      </w:r>
    </w:p>
    <w:p w:rsidR="00BE255B" w:rsidRPr="00E80A96" w:rsidRDefault="00BE255B" w:rsidP="00E80A96">
      <w:pPr>
        <w:rPr>
          <w:szCs w:val="28"/>
        </w:rPr>
      </w:pPr>
      <w:r w:rsidRPr="00E80A96">
        <w:rPr>
          <w:szCs w:val="28"/>
        </w:rPr>
        <w:t xml:space="preserve">Часть 3. </w:t>
      </w:r>
    </w:p>
    <w:p w:rsidR="00BE255B" w:rsidRPr="00E80A96" w:rsidRDefault="00BE255B" w:rsidP="00E80A96">
      <w:pPr>
        <w:rPr>
          <w:szCs w:val="28"/>
        </w:rPr>
      </w:pPr>
      <w:r w:rsidRPr="00E80A96">
        <w:rPr>
          <w:szCs w:val="28"/>
        </w:rPr>
        <w:t xml:space="preserve">Цель: выявить у детей наличие личных предпочтений к книгам и произведениям. </w:t>
      </w:r>
    </w:p>
    <w:p w:rsidR="00BE255B" w:rsidRPr="00E80A96" w:rsidRDefault="00BE255B" w:rsidP="00E80A96">
      <w:pPr>
        <w:rPr>
          <w:szCs w:val="28"/>
        </w:rPr>
      </w:pPr>
      <w:r w:rsidRPr="00E80A96">
        <w:rPr>
          <w:szCs w:val="28"/>
        </w:rPr>
        <w:t xml:space="preserve">Материалы и оборудование: книга, выбранная ребенком в 1 части диагностики. </w:t>
      </w:r>
    </w:p>
    <w:p w:rsidR="00BE255B" w:rsidRPr="00E80A96" w:rsidRDefault="00BE255B" w:rsidP="00E80A96">
      <w:pPr>
        <w:rPr>
          <w:szCs w:val="28"/>
        </w:rPr>
      </w:pPr>
      <w:r w:rsidRPr="00E80A96">
        <w:rPr>
          <w:szCs w:val="28"/>
        </w:rPr>
        <w:t xml:space="preserve">Методика проведения. Экспериментатор говорил ребенку: «Мы с тобой дочитали до конца книгу, ты мне хочешь, что-то рассказать?». </w:t>
      </w:r>
    </w:p>
    <w:p w:rsidR="00BE255B" w:rsidRPr="00E80A96" w:rsidRDefault="00BE255B" w:rsidP="00E80A96">
      <w:pPr>
        <w:rPr>
          <w:szCs w:val="28"/>
        </w:rPr>
      </w:pPr>
      <w:r w:rsidRPr="00E80A96">
        <w:rPr>
          <w:szCs w:val="28"/>
        </w:rPr>
        <w:t xml:space="preserve">Интерпретация результатов: </w:t>
      </w:r>
    </w:p>
    <w:p w:rsidR="00BE255B" w:rsidRPr="00E80A96" w:rsidRDefault="00BE255B" w:rsidP="00E80A96">
      <w:pPr>
        <w:rPr>
          <w:szCs w:val="28"/>
        </w:rPr>
      </w:pPr>
      <w:r w:rsidRPr="00E80A96">
        <w:rPr>
          <w:szCs w:val="28"/>
        </w:rPr>
        <w:t xml:space="preserve">3 балла – ребенок самостоятельно проявил личные предпочтения к книгам и произведениям. Демонстрировал эмоциональный отклик в выражении потребности высказывания собственного мнения о книге. </w:t>
      </w:r>
    </w:p>
    <w:p w:rsidR="00BE255B" w:rsidRPr="00E80A96" w:rsidRDefault="00BE255B" w:rsidP="00E80A96">
      <w:pPr>
        <w:rPr>
          <w:szCs w:val="28"/>
        </w:rPr>
      </w:pPr>
      <w:r w:rsidRPr="00E80A96">
        <w:rPr>
          <w:szCs w:val="28"/>
        </w:rPr>
        <w:t xml:space="preserve">2 – балла при стимулировании взрослым вопросами проявлял положительный эмоциональный отклик в выражении потребности высказывания собственного мнения о книге. </w:t>
      </w:r>
    </w:p>
    <w:p w:rsidR="00E80A96" w:rsidRPr="00E80A96" w:rsidRDefault="00BE255B" w:rsidP="006403F2">
      <w:pPr>
        <w:rPr>
          <w:b/>
          <w:szCs w:val="28"/>
        </w:rPr>
      </w:pPr>
      <w:r w:rsidRPr="00E80A96">
        <w:rPr>
          <w:szCs w:val="28"/>
        </w:rPr>
        <w:t xml:space="preserve">1 – балл не проявляет эмоционального отклика в выражении потребности высказывания собственного мнения о книге при стимулировании вопросами взрослого. </w:t>
      </w:r>
    </w:p>
    <w:p w:rsidR="00D954BC" w:rsidRDefault="00D954BC">
      <w:pPr>
        <w:spacing w:after="200" w:line="276" w:lineRule="auto"/>
        <w:ind w:firstLine="0"/>
        <w:jc w:val="left"/>
        <w:rPr>
          <w:b/>
          <w:szCs w:val="28"/>
        </w:rPr>
      </w:pPr>
      <w:r>
        <w:rPr>
          <w:b/>
          <w:szCs w:val="28"/>
        </w:rPr>
        <w:br w:type="page"/>
      </w:r>
    </w:p>
    <w:p w:rsidR="00BE255B" w:rsidRPr="00E80A96" w:rsidRDefault="00BE255B" w:rsidP="00E80A96">
      <w:pPr>
        <w:rPr>
          <w:b/>
          <w:szCs w:val="28"/>
        </w:rPr>
      </w:pPr>
      <w:r w:rsidRPr="00E80A96">
        <w:rPr>
          <w:b/>
          <w:szCs w:val="28"/>
        </w:rPr>
        <w:lastRenderedPageBreak/>
        <w:t>4. Диагностическое задание «Что тебе нравиться в книге».</w:t>
      </w:r>
    </w:p>
    <w:p w:rsidR="00BE255B" w:rsidRPr="00E80A96" w:rsidRDefault="00BE255B" w:rsidP="00E80A96">
      <w:pPr>
        <w:rPr>
          <w:szCs w:val="28"/>
        </w:rPr>
      </w:pPr>
      <w:r w:rsidRPr="00E80A96">
        <w:rPr>
          <w:szCs w:val="28"/>
        </w:rPr>
        <w:t xml:space="preserve">Цель: выявить умение детей выражать в разных формах свое отношение как читателя к книге и ее содержанию. </w:t>
      </w:r>
    </w:p>
    <w:p w:rsidR="00BE255B" w:rsidRPr="00E80A96" w:rsidRDefault="00BE255B" w:rsidP="00E80A96">
      <w:pPr>
        <w:rPr>
          <w:szCs w:val="28"/>
        </w:rPr>
      </w:pPr>
      <w:r w:rsidRPr="00E80A96">
        <w:rPr>
          <w:szCs w:val="28"/>
        </w:rPr>
        <w:t xml:space="preserve">Методика проведения: экспериментатор говорил ребенку: тебе много книг уже прочитали в садике и дома. Расскажи любым удобным для тебя способом (рисование, лепка, песенное исполнение) о прочитанной книге. </w:t>
      </w:r>
    </w:p>
    <w:p w:rsidR="00BE255B" w:rsidRPr="00E80A96" w:rsidRDefault="00BE255B" w:rsidP="00E80A96">
      <w:pPr>
        <w:rPr>
          <w:szCs w:val="28"/>
        </w:rPr>
      </w:pPr>
      <w:r w:rsidRPr="00E80A96">
        <w:rPr>
          <w:szCs w:val="28"/>
        </w:rPr>
        <w:t xml:space="preserve">Интерпретация результатов: </w:t>
      </w:r>
    </w:p>
    <w:p w:rsidR="00BE255B" w:rsidRPr="00E80A96" w:rsidRDefault="00BE255B" w:rsidP="00E80A96">
      <w:pPr>
        <w:rPr>
          <w:szCs w:val="28"/>
        </w:rPr>
      </w:pPr>
      <w:r w:rsidRPr="00E80A96">
        <w:rPr>
          <w:szCs w:val="28"/>
        </w:rPr>
        <w:t xml:space="preserve">3 балла – самостоятельно рассказывал, о том, что ему понравилось, отражал свое отношение к персонажам, в рисунке, лепке, песни. </w:t>
      </w:r>
    </w:p>
    <w:p w:rsidR="00BE255B" w:rsidRPr="00E80A96" w:rsidRDefault="00BE255B" w:rsidP="00E80A96">
      <w:pPr>
        <w:rPr>
          <w:szCs w:val="28"/>
        </w:rPr>
      </w:pPr>
      <w:r w:rsidRPr="00E80A96">
        <w:rPr>
          <w:szCs w:val="28"/>
        </w:rPr>
        <w:t xml:space="preserve">2 балла – ребенок при стимулировании взрослого рассказывал о своем отношении к сказочным героям в рисунке, лепке, песне. </w:t>
      </w:r>
    </w:p>
    <w:p w:rsidR="00BE255B" w:rsidRPr="00E80A96" w:rsidRDefault="00BE255B" w:rsidP="00E80A96">
      <w:pPr>
        <w:rPr>
          <w:szCs w:val="28"/>
        </w:rPr>
      </w:pPr>
      <w:r w:rsidRPr="00E80A96">
        <w:rPr>
          <w:szCs w:val="28"/>
        </w:rPr>
        <w:t xml:space="preserve">1 балл – при стимулировании взрослого ребенок не смог рассказать свое отношение к героям сказок. </w:t>
      </w:r>
    </w:p>
    <w:p w:rsidR="00BE255B" w:rsidRPr="00E80A96" w:rsidRDefault="00BE255B" w:rsidP="00E80A96">
      <w:pPr>
        <w:jc w:val="left"/>
        <w:rPr>
          <w:szCs w:val="28"/>
        </w:rPr>
      </w:pPr>
    </w:p>
    <w:p w:rsidR="00E80A96" w:rsidRPr="00E80A96" w:rsidRDefault="00E80A96" w:rsidP="00E80A96">
      <w:pPr>
        <w:jc w:val="left"/>
        <w:rPr>
          <w:b/>
          <w:szCs w:val="28"/>
        </w:rPr>
      </w:pPr>
      <w:r w:rsidRPr="00E80A96">
        <w:rPr>
          <w:b/>
          <w:szCs w:val="28"/>
        </w:rPr>
        <w:br w:type="page"/>
      </w:r>
    </w:p>
    <w:p w:rsidR="00BE255B" w:rsidRPr="00E80A96" w:rsidRDefault="00BE255B" w:rsidP="00E80A96">
      <w:pPr>
        <w:rPr>
          <w:b/>
          <w:szCs w:val="28"/>
        </w:rPr>
      </w:pPr>
      <w:r w:rsidRPr="00E80A96">
        <w:rPr>
          <w:b/>
          <w:szCs w:val="28"/>
        </w:rPr>
        <w:lastRenderedPageBreak/>
        <w:t>5. Диагностическое задание «Поделись книгой»</w:t>
      </w:r>
    </w:p>
    <w:p w:rsidR="00BE255B" w:rsidRPr="00E80A96" w:rsidRDefault="00BE255B" w:rsidP="00E80A96">
      <w:pPr>
        <w:rPr>
          <w:szCs w:val="28"/>
        </w:rPr>
      </w:pPr>
      <w:r w:rsidRPr="00E80A96">
        <w:rPr>
          <w:szCs w:val="28"/>
        </w:rPr>
        <w:t xml:space="preserve">Цель: выявить умение выразить свое отношение, собственное мнение о книге. </w:t>
      </w:r>
    </w:p>
    <w:p w:rsidR="00BE255B" w:rsidRPr="00E80A96" w:rsidRDefault="00BE255B" w:rsidP="00E80A96">
      <w:pPr>
        <w:rPr>
          <w:szCs w:val="28"/>
        </w:rPr>
      </w:pPr>
      <w:r w:rsidRPr="00E80A96">
        <w:rPr>
          <w:szCs w:val="28"/>
        </w:rPr>
        <w:t xml:space="preserve">Методика проведения: экспериментатор рассказывал ребенку ситуацию: в одной стране жил маленький мальчик, у него не было книг, и он не любил читать. Как бы ты помог ему? (Заинтересовал, рассказал, нарисовал.) Какую бы книжку ты ему предложил? </w:t>
      </w:r>
    </w:p>
    <w:p w:rsidR="00BE255B" w:rsidRPr="00E80A96" w:rsidRDefault="00BE255B" w:rsidP="00E80A96">
      <w:pPr>
        <w:rPr>
          <w:szCs w:val="28"/>
        </w:rPr>
      </w:pPr>
      <w:r w:rsidRPr="00E80A96">
        <w:rPr>
          <w:szCs w:val="28"/>
        </w:rPr>
        <w:t xml:space="preserve">Интерпретация результатов: </w:t>
      </w:r>
    </w:p>
    <w:p w:rsidR="00BE255B" w:rsidRPr="00E80A96" w:rsidRDefault="00BE255B" w:rsidP="00E80A96">
      <w:pPr>
        <w:rPr>
          <w:szCs w:val="28"/>
        </w:rPr>
      </w:pPr>
      <w:r w:rsidRPr="00E80A96">
        <w:rPr>
          <w:szCs w:val="28"/>
        </w:rPr>
        <w:t xml:space="preserve">3 балла – самостоятельно называет книгу, демонстрирует свое положительное отношение к ней, высказывает собственное мнение о книге, кратко характеризует ее содержание. </w:t>
      </w:r>
    </w:p>
    <w:p w:rsidR="00BE255B" w:rsidRPr="00E80A96" w:rsidRDefault="00BE255B" w:rsidP="00E80A96">
      <w:pPr>
        <w:rPr>
          <w:szCs w:val="28"/>
        </w:rPr>
      </w:pPr>
      <w:r w:rsidRPr="00E80A96">
        <w:rPr>
          <w:szCs w:val="28"/>
        </w:rPr>
        <w:t xml:space="preserve">2 балла – ребенок при стимулировании взрослым называет книгу, демонстрирует свое отношение к ней, высказывает собственное мнение о книге, рассказывает ее краткое содержание. </w:t>
      </w:r>
    </w:p>
    <w:p w:rsidR="00BE255B" w:rsidRPr="00E80A96" w:rsidRDefault="00BE255B" w:rsidP="00E80A96">
      <w:pPr>
        <w:rPr>
          <w:szCs w:val="28"/>
        </w:rPr>
      </w:pPr>
      <w:r w:rsidRPr="00E80A96">
        <w:rPr>
          <w:szCs w:val="28"/>
        </w:rPr>
        <w:t xml:space="preserve">1 балл – даже при стимулировании взрослого не называет книгу. </w:t>
      </w:r>
    </w:p>
    <w:p w:rsidR="00BE255B" w:rsidRPr="00E80A96" w:rsidRDefault="00BE255B" w:rsidP="00E80A96">
      <w:pPr>
        <w:rPr>
          <w:szCs w:val="28"/>
        </w:rPr>
      </w:pPr>
    </w:p>
    <w:p w:rsidR="00BE255B" w:rsidRPr="00E80A96" w:rsidRDefault="00BE255B" w:rsidP="00E80A96">
      <w:pPr>
        <w:jc w:val="left"/>
        <w:rPr>
          <w:szCs w:val="28"/>
        </w:rPr>
      </w:pPr>
    </w:p>
    <w:p w:rsidR="00E80A96" w:rsidRPr="00E80A96" w:rsidRDefault="00E80A96" w:rsidP="00E80A96">
      <w:pPr>
        <w:jc w:val="left"/>
        <w:rPr>
          <w:b/>
          <w:szCs w:val="28"/>
        </w:rPr>
      </w:pPr>
      <w:r w:rsidRPr="00E80A96">
        <w:rPr>
          <w:b/>
          <w:szCs w:val="28"/>
        </w:rPr>
        <w:br w:type="page"/>
      </w:r>
    </w:p>
    <w:p w:rsidR="00BE255B" w:rsidRPr="00E80A96" w:rsidRDefault="00BE255B" w:rsidP="00E80A96">
      <w:pPr>
        <w:rPr>
          <w:b/>
          <w:szCs w:val="28"/>
        </w:rPr>
      </w:pPr>
      <w:r w:rsidRPr="00E80A96">
        <w:rPr>
          <w:b/>
          <w:szCs w:val="28"/>
        </w:rPr>
        <w:lastRenderedPageBreak/>
        <w:t>6. Для этого направления работы мы разработали анкеты и вопросники.</w:t>
      </w:r>
    </w:p>
    <w:p w:rsidR="00BE255B" w:rsidRPr="00E80A96" w:rsidRDefault="00BE255B" w:rsidP="00E80A96">
      <w:pPr>
        <w:rPr>
          <w:szCs w:val="28"/>
        </w:rPr>
      </w:pPr>
      <w:r w:rsidRPr="00E80A96">
        <w:rPr>
          <w:szCs w:val="28"/>
        </w:rPr>
        <w:t xml:space="preserve">В анкету для воспитателей были включены 11 вопросов и 1 диагностическое задание. </w:t>
      </w:r>
    </w:p>
    <w:p w:rsidR="00BE255B" w:rsidRPr="00E80A96" w:rsidRDefault="00BE255B" w:rsidP="00E80A96">
      <w:pPr>
        <w:rPr>
          <w:szCs w:val="28"/>
        </w:rPr>
      </w:pPr>
      <w:r w:rsidRPr="00E80A96">
        <w:rPr>
          <w:szCs w:val="28"/>
        </w:rPr>
        <w:t xml:space="preserve">1. Какие формы образовательной работы с детьми по формированию читательского интереса вы используете? </w:t>
      </w:r>
    </w:p>
    <w:p w:rsidR="00BE255B" w:rsidRPr="00E80A96" w:rsidRDefault="00BE255B" w:rsidP="00E80A96">
      <w:pPr>
        <w:rPr>
          <w:szCs w:val="28"/>
        </w:rPr>
      </w:pPr>
      <w:r w:rsidRPr="00E80A96">
        <w:rPr>
          <w:szCs w:val="28"/>
        </w:rPr>
        <w:t xml:space="preserve">А) Выставки книг </w:t>
      </w:r>
    </w:p>
    <w:p w:rsidR="00BE255B" w:rsidRPr="00E80A96" w:rsidRDefault="00BE255B" w:rsidP="00E80A96">
      <w:pPr>
        <w:rPr>
          <w:szCs w:val="28"/>
        </w:rPr>
      </w:pPr>
      <w:r w:rsidRPr="00E80A96">
        <w:rPr>
          <w:szCs w:val="28"/>
        </w:rPr>
        <w:t xml:space="preserve">Б) Поисковую лабораторию </w:t>
      </w:r>
    </w:p>
    <w:p w:rsidR="00BE255B" w:rsidRPr="00E80A96" w:rsidRDefault="00BE255B" w:rsidP="00E80A96">
      <w:pPr>
        <w:rPr>
          <w:szCs w:val="28"/>
        </w:rPr>
      </w:pPr>
      <w:r w:rsidRPr="00E80A96">
        <w:rPr>
          <w:szCs w:val="28"/>
        </w:rPr>
        <w:t xml:space="preserve">В) викторины </w:t>
      </w:r>
    </w:p>
    <w:p w:rsidR="00BE255B" w:rsidRPr="00E80A96" w:rsidRDefault="00BE255B" w:rsidP="00E80A96">
      <w:pPr>
        <w:rPr>
          <w:szCs w:val="28"/>
        </w:rPr>
      </w:pPr>
      <w:r w:rsidRPr="00E80A96">
        <w:rPr>
          <w:szCs w:val="28"/>
        </w:rPr>
        <w:t xml:space="preserve">Г) Книгоиздательство </w:t>
      </w:r>
    </w:p>
    <w:p w:rsidR="00BE255B" w:rsidRPr="00E80A96" w:rsidRDefault="00BE255B" w:rsidP="00E80A96">
      <w:pPr>
        <w:rPr>
          <w:szCs w:val="28"/>
        </w:rPr>
      </w:pPr>
      <w:r w:rsidRPr="00E80A96">
        <w:rPr>
          <w:szCs w:val="28"/>
        </w:rPr>
        <w:t xml:space="preserve">2. Часто ли вы планируете работу по формированию читательского интереса у детей 6-7 лет </w:t>
      </w:r>
    </w:p>
    <w:p w:rsidR="00BE255B" w:rsidRPr="00E80A96" w:rsidRDefault="00BE255B" w:rsidP="00E80A96">
      <w:pPr>
        <w:rPr>
          <w:szCs w:val="28"/>
        </w:rPr>
      </w:pPr>
      <w:r w:rsidRPr="00E80A96">
        <w:rPr>
          <w:szCs w:val="28"/>
        </w:rPr>
        <w:t xml:space="preserve">А) Систематически </w:t>
      </w:r>
    </w:p>
    <w:p w:rsidR="00BE255B" w:rsidRPr="00E80A96" w:rsidRDefault="00BE255B" w:rsidP="00E80A96">
      <w:pPr>
        <w:rPr>
          <w:szCs w:val="28"/>
        </w:rPr>
      </w:pPr>
      <w:r w:rsidRPr="00E80A96">
        <w:rPr>
          <w:szCs w:val="28"/>
        </w:rPr>
        <w:t xml:space="preserve">Б) Периодически </w:t>
      </w:r>
    </w:p>
    <w:p w:rsidR="00BE255B" w:rsidRPr="00E80A96" w:rsidRDefault="00BE255B" w:rsidP="00E80A96">
      <w:pPr>
        <w:rPr>
          <w:szCs w:val="28"/>
        </w:rPr>
      </w:pPr>
      <w:r w:rsidRPr="00E80A96">
        <w:rPr>
          <w:szCs w:val="28"/>
        </w:rPr>
        <w:t xml:space="preserve">В) Затрудняюсь ответить </w:t>
      </w:r>
    </w:p>
    <w:p w:rsidR="00BE255B" w:rsidRPr="00E80A96" w:rsidRDefault="00BE255B" w:rsidP="00E80A96">
      <w:pPr>
        <w:rPr>
          <w:szCs w:val="28"/>
        </w:rPr>
      </w:pPr>
      <w:r w:rsidRPr="00E80A96">
        <w:rPr>
          <w:szCs w:val="28"/>
        </w:rPr>
        <w:t xml:space="preserve">3. Проводите ли вы образовательную работу по ознакомлению детей с книгой как предметом рукотворного мира? </w:t>
      </w:r>
    </w:p>
    <w:p w:rsidR="00BE255B" w:rsidRPr="00E80A96" w:rsidRDefault="00BE255B" w:rsidP="00E80A96">
      <w:pPr>
        <w:rPr>
          <w:szCs w:val="28"/>
        </w:rPr>
      </w:pPr>
      <w:r w:rsidRPr="00E80A96">
        <w:rPr>
          <w:szCs w:val="28"/>
        </w:rPr>
        <w:t xml:space="preserve">А) Да </w:t>
      </w:r>
    </w:p>
    <w:p w:rsidR="00BE255B" w:rsidRPr="00E80A96" w:rsidRDefault="00BE255B" w:rsidP="00E80A96">
      <w:pPr>
        <w:rPr>
          <w:szCs w:val="28"/>
        </w:rPr>
      </w:pPr>
      <w:r w:rsidRPr="00E80A96">
        <w:rPr>
          <w:szCs w:val="28"/>
        </w:rPr>
        <w:t xml:space="preserve">Б) Иногда </w:t>
      </w:r>
    </w:p>
    <w:p w:rsidR="00BE255B" w:rsidRPr="00E80A96" w:rsidRDefault="00BE255B" w:rsidP="00E80A96">
      <w:pPr>
        <w:rPr>
          <w:szCs w:val="28"/>
        </w:rPr>
      </w:pPr>
      <w:r w:rsidRPr="00E80A96">
        <w:rPr>
          <w:szCs w:val="28"/>
        </w:rPr>
        <w:t xml:space="preserve">В) Затрудняюсь ответить </w:t>
      </w:r>
    </w:p>
    <w:p w:rsidR="00BE255B" w:rsidRPr="00E80A96" w:rsidRDefault="00BE255B" w:rsidP="00E80A96">
      <w:pPr>
        <w:rPr>
          <w:szCs w:val="28"/>
        </w:rPr>
      </w:pPr>
      <w:r w:rsidRPr="00E80A96">
        <w:rPr>
          <w:szCs w:val="28"/>
        </w:rPr>
        <w:t xml:space="preserve">4. Какие задания вы используете для формирования читательского интереса у детей 6-7 лет? </w:t>
      </w:r>
    </w:p>
    <w:p w:rsidR="00BE255B" w:rsidRPr="00E80A96" w:rsidRDefault="00BE255B" w:rsidP="00E80A96">
      <w:pPr>
        <w:rPr>
          <w:szCs w:val="28"/>
        </w:rPr>
      </w:pPr>
      <w:r w:rsidRPr="00E80A96">
        <w:rPr>
          <w:szCs w:val="28"/>
        </w:rPr>
        <w:t xml:space="preserve">5. В каких центрах (микроцентрах) представлен материал обеспечивающий формирование и проявление читательского интереса детей 6-7 лет? </w:t>
      </w:r>
    </w:p>
    <w:p w:rsidR="00BE255B" w:rsidRPr="00E80A96" w:rsidRDefault="00BE255B" w:rsidP="00E80A96">
      <w:pPr>
        <w:rPr>
          <w:szCs w:val="28"/>
        </w:rPr>
      </w:pPr>
      <w:r w:rsidRPr="00E80A96">
        <w:rPr>
          <w:szCs w:val="28"/>
        </w:rPr>
        <w:t xml:space="preserve">А) Читательский уголок </w:t>
      </w:r>
    </w:p>
    <w:p w:rsidR="00BE255B" w:rsidRPr="00E80A96" w:rsidRDefault="00BE255B" w:rsidP="00E80A96">
      <w:pPr>
        <w:rPr>
          <w:szCs w:val="28"/>
        </w:rPr>
      </w:pPr>
      <w:r w:rsidRPr="00E80A96">
        <w:rPr>
          <w:szCs w:val="28"/>
        </w:rPr>
        <w:t xml:space="preserve">Б) Центр художественного творчества </w:t>
      </w:r>
    </w:p>
    <w:p w:rsidR="00BE255B" w:rsidRPr="00E80A96" w:rsidRDefault="00BE255B" w:rsidP="00E80A96">
      <w:pPr>
        <w:rPr>
          <w:szCs w:val="28"/>
        </w:rPr>
      </w:pPr>
      <w:r w:rsidRPr="00E80A96">
        <w:rPr>
          <w:szCs w:val="28"/>
        </w:rPr>
        <w:t>В) Центр книгоиздательства</w:t>
      </w:r>
    </w:p>
    <w:p w:rsidR="00BE255B" w:rsidRPr="00E80A96" w:rsidRDefault="00BE255B" w:rsidP="00E80A96">
      <w:pPr>
        <w:rPr>
          <w:szCs w:val="28"/>
        </w:rPr>
      </w:pPr>
      <w:r w:rsidRPr="00E80A96">
        <w:rPr>
          <w:szCs w:val="28"/>
        </w:rPr>
        <w:t xml:space="preserve"> Г) Театральный центр </w:t>
      </w:r>
    </w:p>
    <w:p w:rsidR="00BE255B" w:rsidRPr="00E80A96" w:rsidRDefault="00BE255B" w:rsidP="00E80A96">
      <w:pPr>
        <w:rPr>
          <w:szCs w:val="28"/>
        </w:rPr>
      </w:pPr>
      <w:r w:rsidRPr="00E80A96">
        <w:rPr>
          <w:szCs w:val="28"/>
        </w:rPr>
        <w:t xml:space="preserve">Д) Библиотека, тематические выставки, коллекции книжек-малышек </w:t>
      </w:r>
    </w:p>
    <w:p w:rsidR="00BE255B" w:rsidRPr="00E80A96" w:rsidRDefault="00BE255B" w:rsidP="00E80A96">
      <w:pPr>
        <w:rPr>
          <w:szCs w:val="28"/>
        </w:rPr>
      </w:pPr>
      <w:r w:rsidRPr="00E80A96">
        <w:rPr>
          <w:szCs w:val="28"/>
        </w:rPr>
        <w:lastRenderedPageBreak/>
        <w:t xml:space="preserve">6. Какие виды деятельности и задания предлагаются вами для формирования читательского интереса у детей 6 -7 лет? </w:t>
      </w:r>
    </w:p>
    <w:p w:rsidR="00BE255B" w:rsidRPr="00E80A96" w:rsidRDefault="00BE255B" w:rsidP="00E80A96">
      <w:pPr>
        <w:rPr>
          <w:szCs w:val="28"/>
        </w:rPr>
      </w:pPr>
      <w:r w:rsidRPr="00E80A96">
        <w:rPr>
          <w:szCs w:val="28"/>
        </w:rPr>
        <w:t>7. Представлены ли предметы и необходимые материалы для формирования читательского интереса у детей в группе?</w:t>
      </w:r>
    </w:p>
    <w:p w:rsidR="00BE255B" w:rsidRPr="00E80A96" w:rsidRDefault="00BE255B" w:rsidP="00E80A96">
      <w:pPr>
        <w:rPr>
          <w:szCs w:val="28"/>
        </w:rPr>
      </w:pPr>
      <w:r w:rsidRPr="00E80A96">
        <w:rPr>
          <w:szCs w:val="28"/>
        </w:rPr>
        <w:t xml:space="preserve">А) </w:t>
      </w:r>
      <w:proofErr w:type="gramStart"/>
      <w:r w:rsidRPr="00E80A96">
        <w:rPr>
          <w:szCs w:val="28"/>
        </w:rPr>
        <w:t>Представлены</w:t>
      </w:r>
      <w:proofErr w:type="gramEnd"/>
    </w:p>
    <w:p w:rsidR="00BE255B" w:rsidRPr="00E80A96" w:rsidRDefault="00BE255B" w:rsidP="00E80A96">
      <w:pPr>
        <w:rPr>
          <w:szCs w:val="28"/>
        </w:rPr>
      </w:pPr>
      <w:r w:rsidRPr="00E80A96">
        <w:rPr>
          <w:szCs w:val="28"/>
        </w:rPr>
        <w:t xml:space="preserve">Б) Частично </w:t>
      </w:r>
      <w:proofErr w:type="gramStart"/>
      <w:r w:rsidRPr="00E80A96">
        <w:rPr>
          <w:szCs w:val="28"/>
        </w:rPr>
        <w:t>представлены</w:t>
      </w:r>
      <w:proofErr w:type="gramEnd"/>
    </w:p>
    <w:p w:rsidR="00BE255B" w:rsidRPr="00E80A96" w:rsidRDefault="00BE255B" w:rsidP="00E80A96">
      <w:pPr>
        <w:rPr>
          <w:szCs w:val="28"/>
        </w:rPr>
      </w:pPr>
      <w:r w:rsidRPr="00E80A96">
        <w:rPr>
          <w:szCs w:val="28"/>
        </w:rPr>
        <w:t xml:space="preserve">В) Не </w:t>
      </w:r>
      <w:proofErr w:type="gramStart"/>
      <w:r w:rsidRPr="00E80A96">
        <w:rPr>
          <w:szCs w:val="28"/>
        </w:rPr>
        <w:t>представлены</w:t>
      </w:r>
      <w:proofErr w:type="gramEnd"/>
    </w:p>
    <w:p w:rsidR="00BE255B" w:rsidRPr="00E80A96" w:rsidRDefault="00BE255B" w:rsidP="00E80A96">
      <w:pPr>
        <w:rPr>
          <w:szCs w:val="28"/>
        </w:rPr>
      </w:pPr>
      <w:r w:rsidRPr="00E80A96">
        <w:rPr>
          <w:szCs w:val="28"/>
        </w:rPr>
        <w:t xml:space="preserve">8. Какие мероприятия проводятся в вашей группе по формированию читательских интересов у детей 6-7 лет? </w:t>
      </w:r>
    </w:p>
    <w:p w:rsidR="00BE255B" w:rsidRPr="00E80A96" w:rsidRDefault="00BE255B" w:rsidP="00E80A96">
      <w:pPr>
        <w:rPr>
          <w:szCs w:val="28"/>
        </w:rPr>
      </w:pPr>
      <w:r w:rsidRPr="00E80A96">
        <w:rPr>
          <w:szCs w:val="28"/>
        </w:rPr>
        <w:t xml:space="preserve">9. Представлено ли в вашем планировании образовательная деятельность по формированию читательского интереса у детей? </w:t>
      </w:r>
    </w:p>
    <w:p w:rsidR="00BE255B" w:rsidRPr="00E80A96" w:rsidRDefault="00BE255B" w:rsidP="00E80A96">
      <w:pPr>
        <w:rPr>
          <w:szCs w:val="28"/>
        </w:rPr>
      </w:pPr>
      <w:r w:rsidRPr="00E80A96">
        <w:rPr>
          <w:szCs w:val="28"/>
        </w:rPr>
        <w:t xml:space="preserve">А) Да </w:t>
      </w:r>
    </w:p>
    <w:p w:rsidR="00BE255B" w:rsidRPr="00E80A96" w:rsidRDefault="00BE255B" w:rsidP="006403F2">
      <w:pPr>
        <w:rPr>
          <w:szCs w:val="28"/>
        </w:rPr>
      </w:pPr>
      <w:r w:rsidRPr="00E80A96">
        <w:rPr>
          <w:szCs w:val="28"/>
        </w:rPr>
        <w:t xml:space="preserve">Б) Частично </w:t>
      </w:r>
    </w:p>
    <w:p w:rsidR="00BE255B" w:rsidRPr="00E80A96" w:rsidRDefault="00BE255B" w:rsidP="00E80A96">
      <w:pPr>
        <w:rPr>
          <w:szCs w:val="28"/>
        </w:rPr>
      </w:pPr>
      <w:r w:rsidRPr="00E80A96">
        <w:rPr>
          <w:szCs w:val="28"/>
        </w:rPr>
        <w:t xml:space="preserve">В) Не представлено </w:t>
      </w:r>
    </w:p>
    <w:p w:rsidR="00BE255B" w:rsidRPr="00E80A96" w:rsidRDefault="00BE255B" w:rsidP="00E80A96">
      <w:pPr>
        <w:rPr>
          <w:szCs w:val="28"/>
        </w:rPr>
      </w:pPr>
      <w:r w:rsidRPr="00E80A96">
        <w:rPr>
          <w:szCs w:val="28"/>
        </w:rPr>
        <w:t xml:space="preserve">10. Прописываете ли вы в планировании режимных моментов деятельность по формированию читательского интереса у детей старшего дошкольного возраста? </w:t>
      </w:r>
    </w:p>
    <w:p w:rsidR="00BE255B" w:rsidRPr="00E80A96" w:rsidRDefault="00BE255B" w:rsidP="00E80A96">
      <w:pPr>
        <w:rPr>
          <w:szCs w:val="28"/>
        </w:rPr>
      </w:pPr>
      <w:r w:rsidRPr="00E80A96">
        <w:rPr>
          <w:szCs w:val="28"/>
        </w:rPr>
        <w:t xml:space="preserve">А) Да </w:t>
      </w:r>
    </w:p>
    <w:p w:rsidR="00BE255B" w:rsidRPr="00E80A96" w:rsidRDefault="00BE255B" w:rsidP="00E80A96">
      <w:pPr>
        <w:rPr>
          <w:szCs w:val="28"/>
        </w:rPr>
      </w:pPr>
      <w:r w:rsidRPr="00E80A96">
        <w:rPr>
          <w:szCs w:val="28"/>
        </w:rPr>
        <w:t xml:space="preserve">Б) Иногда </w:t>
      </w:r>
    </w:p>
    <w:p w:rsidR="00BE255B" w:rsidRPr="00E80A96" w:rsidRDefault="00BE255B" w:rsidP="00E80A96">
      <w:pPr>
        <w:rPr>
          <w:szCs w:val="28"/>
        </w:rPr>
      </w:pPr>
      <w:r w:rsidRPr="00E80A96">
        <w:rPr>
          <w:szCs w:val="28"/>
        </w:rPr>
        <w:t xml:space="preserve">В) Никогда </w:t>
      </w:r>
    </w:p>
    <w:p w:rsidR="00BE255B" w:rsidRPr="00E80A96" w:rsidRDefault="00BE255B" w:rsidP="00E80A96">
      <w:pPr>
        <w:rPr>
          <w:szCs w:val="28"/>
        </w:rPr>
      </w:pPr>
      <w:r w:rsidRPr="00E80A96">
        <w:rPr>
          <w:szCs w:val="28"/>
        </w:rPr>
        <w:t xml:space="preserve">11. Соответствует ли в вашей группе содержание читательского уголка возрастным особенностям детей старшего дошкольного возраста? </w:t>
      </w:r>
    </w:p>
    <w:p w:rsidR="00BE255B" w:rsidRPr="00E80A96" w:rsidRDefault="00BE255B" w:rsidP="00E80A96">
      <w:pPr>
        <w:rPr>
          <w:szCs w:val="28"/>
        </w:rPr>
      </w:pPr>
      <w:r w:rsidRPr="00E80A96">
        <w:rPr>
          <w:szCs w:val="28"/>
        </w:rPr>
        <w:t xml:space="preserve">А) Соответствует </w:t>
      </w:r>
    </w:p>
    <w:p w:rsidR="00BE255B" w:rsidRPr="00E80A96" w:rsidRDefault="00BE255B" w:rsidP="00E80A96">
      <w:pPr>
        <w:rPr>
          <w:szCs w:val="28"/>
        </w:rPr>
      </w:pPr>
      <w:r w:rsidRPr="00E80A96">
        <w:rPr>
          <w:szCs w:val="28"/>
        </w:rPr>
        <w:t xml:space="preserve">Б) Не соответствует </w:t>
      </w:r>
    </w:p>
    <w:p w:rsidR="00BE255B" w:rsidRPr="00E80A96" w:rsidRDefault="00BE255B" w:rsidP="00E80A96">
      <w:pPr>
        <w:rPr>
          <w:szCs w:val="28"/>
        </w:rPr>
      </w:pPr>
      <w:r w:rsidRPr="00E80A96">
        <w:rPr>
          <w:szCs w:val="28"/>
        </w:rPr>
        <w:t xml:space="preserve">В) Соответствует частично </w:t>
      </w:r>
    </w:p>
    <w:p w:rsidR="00BE255B" w:rsidRPr="00E80A96" w:rsidRDefault="00BE255B" w:rsidP="00E80A96">
      <w:pPr>
        <w:rPr>
          <w:szCs w:val="28"/>
        </w:rPr>
      </w:pPr>
      <w:r w:rsidRPr="00E80A96">
        <w:rPr>
          <w:szCs w:val="28"/>
        </w:rPr>
        <w:t xml:space="preserve">Диагностическое задание – вопросник для анализа предметно-пространственной среды группы включал следующие вопросы. </w:t>
      </w:r>
    </w:p>
    <w:p w:rsidR="00BE255B" w:rsidRPr="00E80A96" w:rsidRDefault="00BE255B" w:rsidP="00E80A96">
      <w:pPr>
        <w:rPr>
          <w:szCs w:val="28"/>
        </w:rPr>
      </w:pPr>
      <w:r w:rsidRPr="00E80A96">
        <w:rPr>
          <w:szCs w:val="28"/>
        </w:rPr>
        <w:t xml:space="preserve">Есть ли в вашей группе микроцентры, обеспечивающие процесс формирование читательского интереса у детей? </w:t>
      </w:r>
    </w:p>
    <w:p w:rsidR="00BE255B" w:rsidRPr="00E80A96" w:rsidRDefault="00BE255B" w:rsidP="00E80A96">
      <w:pPr>
        <w:rPr>
          <w:szCs w:val="28"/>
        </w:rPr>
      </w:pPr>
      <w:r w:rsidRPr="00E80A96">
        <w:rPr>
          <w:szCs w:val="28"/>
        </w:rPr>
        <w:t>Какие материалы и оборудование представлены в этих микроцентрах?</w:t>
      </w:r>
    </w:p>
    <w:p w:rsidR="00BE255B" w:rsidRPr="00E80A96" w:rsidRDefault="00BE255B" w:rsidP="00E80A96">
      <w:pPr>
        <w:rPr>
          <w:szCs w:val="28"/>
        </w:rPr>
      </w:pPr>
      <w:r w:rsidRPr="00E80A96">
        <w:rPr>
          <w:szCs w:val="28"/>
        </w:rPr>
        <w:lastRenderedPageBreak/>
        <w:t xml:space="preserve"> Какую деятельность могут осуществлять дети, чтобы знакомиться с книгой и произведениями, а также реализовывать свой читательский опыт и предпочтения? </w:t>
      </w:r>
    </w:p>
    <w:p w:rsidR="00BE255B" w:rsidRPr="00E80A96" w:rsidRDefault="00BE255B" w:rsidP="00E80A96">
      <w:pPr>
        <w:rPr>
          <w:szCs w:val="28"/>
        </w:rPr>
      </w:pPr>
    </w:p>
    <w:p w:rsidR="00BE255B" w:rsidRPr="00E80A96" w:rsidRDefault="00BE255B" w:rsidP="00E80A96">
      <w:pPr>
        <w:jc w:val="left"/>
        <w:rPr>
          <w:szCs w:val="28"/>
        </w:rPr>
      </w:pPr>
    </w:p>
    <w:p w:rsidR="00E80A96" w:rsidRPr="00E80A96" w:rsidRDefault="00E80A96" w:rsidP="00E80A96">
      <w:pPr>
        <w:jc w:val="left"/>
        <w:rPr>
          <w:b/>
          <w:szCs w:val="28"/>
        </w:rPr>
      </w:pPr>
      <w:r w:rsidRPr="00E80A96">
        <w:rPr>
          <w:b/>
          <w:szCs w:val="28"/>
        </w:rPr>
        <w:br w:type="page"/>
      </w:r>
    </w:p>
    <w:p w:rsidR="00BE255B" w:rsidRPr="00E80A96" w:rsidRDefault="00BE255B" w:rsidP="00E80A96">
      <w:pPr>
        <w:rPr>
          <w:b/>
          <w:szCs w:val="28"/>
        </w:rPr>
      </w:pPr>
      <w:r w:rsidRPr="00E80A96">
        <w:rPr>
          <w:b/>
          <w:szCs w:val="28"/>
        </w:rPr>
        <w:lastRenderedPageBreak/>
        <w:t xml:space="preserve">7. Диагностическое задание-анкета для родителей по формированию читательского интереса. </w:t>
      </w:r>
    </w:p>
    <w:p w:rsidR="00BE255B" w:rsidRPr="00E80A96" w:rsidRDefault="00BE255B" w:rsidP="00E80A96">
      <w:pPr>
        <w:rPr>
          <w:szCs w:val="28"/>
        </w:rPr>
      </w:pPr>
      <w:r w:rsidRPr="00E80A96">
        <w:rPr>
          <w:szCs w:val="28"/>
        </w:rPr>
        <w:t xml:space="preserve">1.Считаете ли вы важным чтение книг для ребенка? </w:t>
      </w:r>
    </w:p>
    <w:p w:rsidR="00BE255B" w:rsidRPr="00E80A96" w:rsidRDefault="00BE255B" w:rsidP="00E80A96">
      <w:pPr>
        <w:rPr>
          <w:szCs w:val="28"/>
        </w:rPr>
      </w:pPr>
      <w:r w:rsidRPr="00E80A96">
        <w:rPr>
          <w:szCs w:val="28"/>
        </w:rPr>
        <w:t xml:space="preserve">А) Да </w:t>
      </w:r>
    </w:p>
    <w:p w:rsidR="00BE255B" w:rsidRPr="00E80A96" w:rsidRDefault="00BE255B" w:rsidP="00E80A96">
      <w:pPr>
        <w:rPr>
          <w:szCs w:val="28"/>
        </w:rPr>
      </w:pPr>
      <w:r w:rsidRPr="00E80A96">
        <w:rPr>
          <w:szCs w:val="28"/>
        </w:rPr>
        <w:t xml:space="preserve">Б) Нет </w:t>
      </w:r>
    </w:p>
    <w:p w:rsidR="00BE255B" w:rsidRPr="00E80A96" w:rsidRDefault="00BE255B" w:rsidP="00E80A96">
      <w:pPr>
        <w:rPr>
          <w:szCs w:val="28"/>
        </w:rPr>
      </w:pPr>
      <w:r w:rsidRPr="00E80A96">
        <w:rPr>
          <w:szCs w:val="28"/>
        </w:rPr>
        <w:t xml:space="preserve">В) Затрудняюсь ответить </w:t>
      </w:r>
    </w:p>
    <w:p w:rsidR="00BE255B" w:rsidRPr="00E80A96" w:rsidRDefault="00BE255B" w:rsidP="00E80A96">
      <w:pPr>
        <w:rPr>
          <w:szCs w:val="28"/>
        </w:rPr>
      </w:pPr>
      <w:r w:rsidRPr="00E80A96">
        <w:rPr>
          <w:szCs w:val="28"/>
        </w:rPr>
        <w:t xml:space="preserve">2. Есть ли у вас домашняя библиотека? </w:t>
      </w:r>
    </w:p>
    <w:p w:rsidR="00BE255B" w:rsidRPr="00E80A96" w:rsidRDefault="00BE255B" w:rsidP="00E80A96">
      <w:pPr>
        <w:rPr>
          <w:szCs w:val="28"/>
        </w:rPr>
      </w:pPr>
      <w:r w:rsidRPr="00E80A96">
        <w:rPr>
          <w:szCs w:val="28"/>
        </w:rPr>
        <w:t xml:space="preserve">А) да </w:t>
      </w:r>
    </w:p>
    <w:p w:rsidR="00BE255B" w:rsidRPr="00E80A96" w:rsidRDefault="00BE255B" w:rsidP="00E80A96">
      <w:pPr>
        <w:rPr>
          <w:szCs w:val="28"/>
        </w:rPr>
      </w:pPr>
      <w:r w:rsidRPr="00E80A96">
        <w:rPr>
          <w:szCs w:val="28"/>
        </w:rPr>
        <w:t xml:space="preserve">Б) нет </w:t>
      </w:r>
    </w:p>
    <w:p w:rsidR="00BE255B" w:rsidRPr="00E80A96" w:rsidRDefault="00BE255B" w:rsidP="00E80A96">
      <w:pPr>
        <w:rPr>
          <w:szCs w:val="28"/>
        </w:rPr>
      </w:pPr>
      <w:r w:rsidRPr="00E80A96">
        <w:rPr>
          <w:szCs w:val="28"/>
        </w:rPr>
        <w:t xml:space="preserve">3. Соответствует ли книги вашей домашней библиотеки возрастным особенностям ребенка? </w:t>
      </w:r>
    </w:p>
    <w:p w:rsidR="00BE255B" w:rsidRPr="00E80A96" w:rsidRDefault="00BE255B" w:rsidP="00E80A96">
      <w:pPr>
        <w:rPr>
          <w:szCs w:val="28"/>
        </w:rPr>
      </w:pPr>
      <w:r w:rsidRPr="00E80A96">
        <w:rPr>
          <w:szCs w:val="28"/>
        </w:rPr>
        <w:t xml:space="preserve">А) Да </w:t>
      </w:r>
    </w:p>
    <w:p w:rsidR="00BE255B" w:rsidRPr="00E80A96" w:rsidRDefault="00BE255B" w:rsidP="00E80A96">
      <w:pPr>
        <w:rPr>
          <w:szCs w:val="28"/>
        </w:rPr>
      </w:pPr>
      <w:r w:rsidRPr="00E80A96">
        <w:rPr>
          <w:szCs w:val="28"/>
        </w:rPr>
        <w:t xml:space="preserve">Б) Частично </w:t>
      </w:r>
    </w:p>
    <w:p w:rsidR="00BE255B" w:rsidRPr="00E80A96" w:rsidRDefault="00BE255B" w:rsidP="00E80A96">
      <w:pPr>
        <w:rPr>
          <w:szCs w:val="28"/>
        </w:rPr>
      </w:pPr>
      <w:r w:rsidRPr="00E80A96">
        <w:rPr>
          <w:szCs w:val="28"/>
        </w:rPr>
        <w:t xml:space="preserve">В) Затрудняюсь ответить </w:t>
      </w:r>
    </w:p>
    <w:p w:rsidR="00BE255B" w:rsidRPr="00E80A96" w:rsidRDefault="00BE255B" w:rsidP="00E80A96">
      <w:pPr>
        <w:rPr>
          <w:szCs w:val="28"/>
        </w:rPr>
      </w:pPr>
      <w:r w:rsidRPr="00E80A96">
        <w:rPr>
          <w:szCs w:val="28"/>
        </w:rPr>
        <w:t xml:space="preserve">4. Часто ли вы обновляете домашнюю библиотеку? </w:t>
      </w:r>
    </w:p>
    <w:p w:rsidR="00BE255B" w:rsidRPr="00E80A96" w:rsidRDefault="00BE255B" w:rsidP="00E80A96">
      <w:pPr>
        <w:rPr>
          <w:szCs w:val="28"/>
        </w:rPr>
      </w:pPr>
      <w:r w:rsidRPr="00E80A96">
        <w:rPr>
          <w:szCs w:val="28"/>
        </w:rPr>
        <w:t xml:space="preserve">А) Часто </w:t>
      </w:r>
    </w:p>
    <w:p w:rsidR="00BE255B" w:rsidRPr="00E80A96" w:rsidRDefault="00BE255B" w:rsidP="00E80A96">
      <w:pPr>
        <w:rPr>
          <w:szCs w:val="28"/>
        </w:rPr>
      </w:pPr>
      <w:r w:rsidRPr="00E80A96">
        <w:rPr>
          <w:szCs w:val="28"/>
        </w:rPr>
        <w:t xml:space="preserve">Б) Иногда </w:t>
      </w:r>
    </w:p>
    <w:p w:rsidR="00BE255B" w:rsidRPr="00E80A96" w:rsidRDefault="00BE255B" w:rsidP="00E80A96">
      <w:pPr>
        <w:rPr>
          <w:szCs w:val="28"/>
        </w:rPr>
      </w:pPr>
      <w:r w:rsidRPr="00E80A96">
        <w:rPr>
          <w:szCs w:val="28"/>
        </w:rPr>
        <w:t xml:space="preserve">В) Никогда </w:t>
      </w:r>
    </w:p>
    <w:p w:rsidR="00BE255B" w:rsidRPr="00E80A96" w:rsidRDefault="00BE255B" w:rsidP="00E80A96">
      <w:pPr>
        <w:rPr>
          <w:szCs w:val="28"/>
        </w:rPr>
      </w:pPr>
      <w:r w:rsidRPr="00E80A96">
        <w:rPr>
          <w:szCs w:val="28"/>
        </w:rPr>
        <w:t xml:space="preserve">5. Привлекает ли вас воспитатель к участию в мероприятиях по формированию читательского интереса у ребенка? </w:t>
      </w:r>
    </w:p>
    <w:p w:rsidR="00BE255B" w:rsidRPr="00E80A96" w:rsidRDefault="00BE255B" w:rsidP="00E80A96">
      <w:pPr>
        <w:rPr>
          <w:szCs w:val="28"/>
        </w:rPr>
      </w:pPr>
      <w:r w:rsidRPr="00E80A96">
        <w:rPr>
          <w:szCs w:val="28"/>
        </w:rPr>
        <w:t xml:space="preserve">А) Да </w:t>
      </w:r>
    </w:p>
    <w:p w:rsidR="00BE255B" w:rsidRPr="00E80A96" w:rsidRDefault="00BE255B" w:rsidP="00E80A96">
      <w:pPr>
        <w:rPr>
          <w:szCs w:val="28"/>
        </w:rPr>
      </w:pPr>
      <w:r w:rsidRPr="00E80A96">
        <w:rPr>
          <w:szCs w:val="28"/>
        </w:rPr>
        <w:t xml:space="preserve">Б) Иногда </w:t>
      </w:r>
    </w:p>
    <w:p w:rsidR="00BE255B" w:rsidRPr="00E80A96" w:rsidRDefault="00BE255B" w:rsidP="00E80A96">
      <w:pPr>
        <w:rPr>
          <w:szCs w:val="28"/>
        </w:rPr>
      </w:pPr>
      <w:r w:rsidRPr="00E80A96">
        <w:rPr>
          <w:szCs w:val="28"/>
        </w:rPr>
        <w:t xml:space="preserve">В) Затрудняюсь ответить </w:t>
      </w:r>
    </w:p>
    <w:p w:rsidR="00BE255B" w:rsidRPr="00E80A96" w:rsidRDefault="00BE255B" w:rsidP="00E80A96">
      <w:pPr>
        <w:rPr>
          <w:szCs w:val="28"/>
        </w:rPr>
      </w:pPr>
      <w:r w:rsidRPr="00E80A96">
        <w:rPr>
          <w:szCs w:val="28"/>
        </w:rPr>
        <w:t xml:space="preserve">6. Дает ли вам рекомендации педагог по формированию читательского интереса у вашего ребенка? </w:t>
      </w:r>
    </w:p>
    <w:p w:rsidR="00BE255B" w:rsidRPr="00E80A96" w:rsidRDefault="00BE255B" w:rsidP="00E80A96">
      <w:pPr>
        <w:rPr>
          <w:szCs w:val="28"/>
        </w:rPr>
      </w:pPr>
      <w:r w:rsidRPr="00E80A96">
        <w:rPr>
          <w:szCs w:val="28"/>
        </w:rPr>
        <w:t xml:space="preserve">А) Систематически </w:t>
      </w:r>
    </w:p>
    <w:p w:rsidR="00BE255B" w:rsidRPr="00E80A96" w:rsidRDefault="00BE255B" w:rsidP="00E80A96">
      <w:pPr>
        <w:rPr>
          <w:szCs w:val="28"/>
        </w:rPr>
      </w:pPr>
      <w:r w:rsidRPr="00E80A96">
        <w:rPr>
          <w:szCs w:val="28"/>
        </w:rPr>
        <w:t xml:space="preserve">Б) Периодически </w:t>
      </w:r>
    </w:p>
    <w:p w:rsidR="00BE255B" w:rsidRPr="00E80A96" w:rsidRDefault="00BE255B" w:rsidP="00E80A96">
      <w:pPr>
        <w:rPr>
          <w:szCs w:val="28"/>
        </w:rPr>
      </w:pPr>
      <w:r w:rsidRPr="00E80A96">
        <w:rPr>
          <w:szCs w:val="28"/>
        </w:rPr>
        <w:t xml:space="preserve">В) Не дает </w:t>
      </w:r>
    </w:p>
    <w:p w:rsidR="00BE255B" w:rsidRPr="00E80A96" w:rsidRDefault="00BE255B" w:rsidP="00E80A96">
      <w:pPr>
        <w:rPr>
          <w:szCs w:val="28"/>
        </w:rPr>
      </w:pPr>
      <w:r w:rsidRPr="00E80A96">
        <w:rPr>
          <w:szCs w:val="28"/>
        </w:rPr>
        <w:t xml:space="preserve">7. Как часто читаете вы своему ребенку детские книги? </w:t>
      </w:r>
    </w:p>
    <w:p w:rsidR="00BE255B" w:rsidRPr="00E80A96" w:rsidRDefault="00BE255B" w:rsidP="00E80A96">
      <w:pPr>
        <w:rPr>
          <w:szCs w:val="28"/>
        </w:rPr>
      </w:pPr>
      <w:r w:rsidRPr="00E80A96">
        <w:rPr>
          <w:szCs w:val="28"/>
        </w:rPr>
        <w:t xml:space="preserve">А) Читаю по вечам </w:t>
      </w:r>
    </w:p>
    <w:p w:rsidR="00BE255B" w:rsidRPr="00E80A96" w:rsidRDefault="00BE255B" w:rsidP="00E80A96">
      <w:pPr>
        <w:rPr>
          <w:szCs w:val="28"/>
        </w:rPr>
      </w:pPr>
      <w:r w:rsidRPr="00E80A96">
        <w:rPr>
          <w:szCs w:val="28"/>
        </w:rPr>
        <w:lastRenderedPageBreak/>
        <w:t xml:space="preserve">Б) Читаю по выходным </w:t>
      </w:r>
    </w:p>
    <w:p w:rsidR="00BE255B" w:rsidRPr="00E80A96" w:rsidRDefault="00BE255B" w:rsidP="00E80A96">
      <w:pPr>
        <w:rPr>
          <w:szCs w:val="28"/>
        </w:rPr>
      </w:pPr>
      <w:r w:rsidRPr="00E80A96">
        <w:rPr>
          <w:szCs w:val="28"/>
        </w:rPr>
        <w:t xml:space="preserve">В) Не читаю, мультики включаю </w:t>
      </w:r>
    </w:p>
    <w:p w:rsidR="00BE255B" w:rsidRPr="00E80A96" w:rsidRDefault="00BE255B" w:rsidP="00E80A96">
      <w:pPr>
        <w:rPr>
          <w:szCs w:val="28"/>
        </w:rPr>
      </w:pPr>
      <w:r w:rsidRPr="00E80A96">
        <w:rPr>
          <w:szCs w:val="28"/>
        </w:rPr>
        <w:t xml:space="preserve">8. Есть ли у вашего ребенка любимые литературные произведения? </w:t>
      </w:r>
    </w:p>
    <w:p w:rsidR="00BE255B" w:rsidRPr="00E80A96" w:rsidRDefault="00BE255B" w:rsidP="00E80A96">
      <w:pPr>
        <w:rPr>
          <w:szCs w:val="28"/>
        </w:rPr>
      </w:pPr>
      <w:r w:rsidRPr="00E80A96">
        <w:rPr>
          <w:szCs w:val="28"/>
        </w:rPr>
        <w:t xml:space="preserve">А) Да </w:t>
      </w:r>
    </w:p>
    <w:p w:rsidR="00BE255B" w:rsidRPr="00E80A96" w:rsidRDefault="00BE255B" w:rsidP="00E80A96">
      <w:pPr>
        <w:rPr>
          <w:szCs w:val="28"/>
        </w:rPr>
      </w:pPr>
      <w:r w:rsidRPr="00E80A96">
        <w:rPr>
          <w:szCs w:val="28"/>
        </w:rPr>
        <w:t xml:space="preserve">Б) Нет </w:t>
      </w:r>
    </w:p>
    <w:p w:rsidR="00BE255B" w:rsidRPr="00E80A96" w:rsidRDefault="00BE255B" w:rsidP="00E80A96">
      <w:pPr>
        <w:rPr>
          <w:szCs w:val="28"/>
        </w:rPr>
      </w:pPr>
      <w:r w:rsidRPr="00E80A96">
        <w:rPr>
          <w:szCs w:val="28"/>
        </w:rPr>
        <w:t xml:space="preserve">В) Затрудняюсь ответить </w:t>
      </w:r>
    </w:p>
    <w:p w:rsidR="00BE255B" w:rsidRPr="00E80A96" w:rsidRDefault="00BE255B" w:rsidP="00E80A96">
      <w:pPr>
        <w:rPr>
          <w:szCs w:val="28"/>
        </w:rPr>
      </w:pPr>
      <w:r w:rsidRPr="00E80A96">
        <w:rPr>
          <w:szCs w:val="28"/>
        </w:rPr>
        <w:t xml:space="preserve">9. Дает ли вам воспитатель для семейного чтения книги из библиотеки детского сада? </w:t>
      </w:r>
    </w:p>
    <w:p w:rsidR="00BE255B" w:rsidRPr="00E80A96" w:rsidRDefault="00BE255B" w:rsidP="00E80A96">
      <w:pPr>
        <w:rPr>
          <w:szCs w:val="28"/>
        </w:rPr>
      </w:pPr>
      <w:r w:rsidRPr="00E80A96">
        <w:rPr>
          <w:szCs w:val="28"/>
        </w:rPr>
        <w:t xml:space="preserve">А) Да </w:t>
      </w:r>
    </w:p>
    <w:p w:rsidR="00BE255B" w:rsidRPr="00E80A96" w:rsidRDefault="00BE255B" w:rsidP="00E80A96">
      <w:pPr>
        <w:rPr>
          <w:szCs w:val="28"/>
        </w:rPr>
      </w:pPr>
      <w:r w:rsidRPr="00E80A96">
        <w:rPr>
          <w:szCs w:val="28"/>
        </w:rPr>
        <w:t xml:space="preserve">Б) Иногда </w:t>
      </w:r>
    </w:p>
    <w:p w:rsidR="00BE255B" w:rsidRDefault="00BE255B" w:rsidP="00E80A96">
      <w:pPr>
        <w:rPr>
          <w:szCs w:val="28"/>
        </w:rPr>
      </w:pPr>
      <w:r w:rsidRPr="00E80A96">
        <w:rPr>
          <w:szCs w:val="28"/>
        </w:rPr>
        <w:t xml:space="preserve">В) Не дает </w:t>
      </w:r>
    </w:p>
    <w:p w:rsidR="006403F2" w:rsidRDefault="006403F2" w:rsidP="00E80A96">
      <w:pPr>
        <w:rPr>
          <w:szCs w:val="28"/>
        </w:rPr>
      </w:pPr>
    </w:p>
    <w:p w:rsidR="006403F2" w:rsidRPr="00F5415C" w:rsidRDefault="006403F2" w:rsidP="00E80A96">
      <w:pPr>
        <w:rPr>
          <w:szCs w:val="28"/>
        </w:rPr>
      </w:pPr>
    </w:p>
    <w:p w:rsidR="006403F2" w:rsidRPr="00F5415C" w:rsidRDefault="006403F2">
      <w:pPr>
        <w:spacing w:after="200" w:line="276" w:lineRule="auto"/>
        <w:ind w:firstLine="0"/>
        <w:jc w:val="left"/>
        <w:rPr>
          <w:szCs w:val="28"/>
        </w:rPr>
      </w:pPr>
      <w:r w:rsidRPr="00F5415C">
        <w:rPr>
          <w:szCs w:val="28"/>
        </w:rPr>
        <w:br w:type="page"/>
      </w:r>
    </w:p>
    <w:p w:rsidR="006403F2" w:rsidRPr="006403F2" w:rsidRDefault="006403F2" w:rsidP="006403F2">
      <w:pPr>
        <w:rPr>
          <w:rFonts w:cs="Times New Roman"/>
          <w:szCs w:val="28"/>
        </w:rPr>
      </w:pPr>
      <w:r w:rsidRPr="006403F2">
        <w:rPr>
          <w:szCs w:val="28"/>
        </w:rPr>
        <w:lastRenderedPageBreak/>
        <w:t xml:space="preserve">Приложение 2. </w:t>
      </w:r>
      <w:r w:rsidRPr="006403F2">
        <w:rPr>
          <w:rFonts w:cs="Times New Roman"/>
          <w:szCs w:val="28"/>
        </w:rPr>
        <w:t>Конспекты НОД по развитию читательских умений в старшей группе</w:t>
      </w:r>
    </w:p>
    <w:p w:rsidR="001E5B69" w:rsidRDefault="001E5B69" w:rsidP="006403F2">
      <w:pPr>
        <w:rPr>
          <w:rFonts w:cs="Times New Roman"/>
          <w:szCs w:val="28"/>
        </w:rPr>
      </w:pPr>
    </w:p>
    <w:p w:rsidR="006403F2" w:rsidRPr="00F5415C" w:rsidRDefault="006403F2" w:rsidP="006403F2">
      <w:pPr>
        <w:rPr>
          <w:rFonts w:cs="Times New Roman"/>
          <w:b/>
          <w:szCs w:val="28"/>
        </w:rPr>
      </w:pPr>
      <w:r w:rsidRPr="00F5415C">
        <w:rPr>
          <w:rFonts w:cs="Times New Roman"/>
          <w:b/>
          <w:szCs w:val="28"/>
        </w:rPr>
        <w:t>1. Конспект НОД по развитию читательских умений в старшей группе на тему: " Чтение сказки Сергея Козлова «Как поймать облако»</w:t>
      </w:r>
      <w:proofErr w:type="gramStart"/>
      <w:r w:rsidRPr="00F5415C">
        <w:rPr>
          <w:rFonts w:cs="Times New Roman"/>
          <w:b/>
          <w:szCs w:val="28"/>
        </w:rPr>
        <w:t>. "</w:t>
      </w:r>
      <w:proofErr w:type="gramEnd"/>
      <w:r w:rsidRPr="00F5415C">
        <w:rPr>
          <w:rFonts w:cs="Times New Roman"/>
          <w:b/>
          <w:szCs w:val="28"/>
        </w:rPr>
        <w:t>.</w:t>
      </w:r>
    </w:p>
    <w:p w:rsidR="006403F2" w:rsidRPr="006403F2" w:rsidRDefault="006403F2" w:rsidP="006403F2">
      <w:pPr>
        <w:rPr>
          <w:rFonts w:cs="Times New Roman"/>
          <w:szCs w:val="28"/>
        </w:rPr>
      </w:pPr>
      <w:r w:rsidRPr="00F5415C">
        <w:rPr>
          <w:rFonts w:cs="Times New Roman"/>
          <w:b/>
          <w:szCs w:val="28"/>
        </w:rPr>
        <w:t>Цель</w:t>
      </w:r>
      <w:r w:rsidRPr="006403F2">
        <w:rPr>
          <w:rFonts w:cs="Times New Roman"/>
          <w:szCs w:val="28"/>
        </w:rPr>
        <w:t xml:space="preserve">: развитие речевой деятельности, познавательной активности, литературной речи дошкольников. </w:t>
      </w:r>
    </w:p>
    <w:p w:rsidR="006403F2" w:rsidRPr="006403F2" w:rsidRDefault="006403F2" w:rsidP="006403F2">
      <w:pPr>
        <w:rPr>
          <w:rFonts w:cs="Times New Roman"/>
          <w:szCs w:val="28"/>
        </w:rPr>
      </w:pPr>
      <w:r w:rsidRPr="00F5415C">
        <w:rPr>
          <w:rFonts w:cs="Times New Roman"/>
          <w:b/>
          <w:szCs w:val="28"/>
        </w:rPr>
        <w:t>Задачи</w:t>
      </w:r>
      <w:r w:rsidRPr="006403F2">
        <w:rPr>
          <w:rFonts w:cs="Times New Roman"/>
          <w:szCs w:val="28"/>
        </w:rPr>
        <w:t xml:space="preserve">:  </w:t>
      </w:r>
    </w:p>
    <w:p w:rsidR="006403F2" w:rsidRPr="006403F2" w:rsidRDefault="00F5415C" w:rsidP="006403F2">
      <w:pPr>
        <w:rPr>
          <w:rFonts w:cs="Times New Roman"/>
          <w:szCs w:val="28"/>
        </w:rPr>
      </w:pPr>
      <w:r>
        <w:rPr>
          <w:rFonts w:cs="Times New Roman"/>
          <w:szCs w:val="28"/>
        </w:rPr>
        <w:t xml:space="preserve">– </w:t>
      </w:r>
      <w:r w:rsidR="006403F2" w:rsidRPr="006403F2">
        <w:rPr>
          <w:rFonts w:cs="Times New Roman"/>
          <w:szCs w:val="28"/>
        </w:rPr>
        <w:t xml:space="preserve">Развивать реакцию на </w:t>
      </w:r>
      <w:proofErr w:type="gramStart"/>
      <w:r w:rsidR="006403F2" w:rsidRPr="006403F2">
        <w:rPr>
          <w:rFonts w:cs="Times New Roman"/>
          <w:szCs w:val="28"/>
        </w:rPr>
        <w:t>услышанное</w:t>
      </w:r>
      <w:proofErr w:type="gramEnd"/>
      <w:r w:rsidR="006403F2" w:rsidRPr="006403F2">
        <w:rPr>
          <w:rFonts w:cs="Times New Roman"/>
          <w:szCs w:val="28"/>
        </w:rPr>
        <w:t xml:space="preserve">, способность улавливать и различать разнообразные интонации, узнавать любимых литературных героев, сопереживать им;  </w:t>
      </w:r>
    </w:p>
    <w:p w:rsidR="006403F2" w:rsidRPr="006403F2" w:rsidRDefault="00F5415C" w:rsidP="006403F2">
      <w:pPr>
        <w:rPr>
          <w:rFonts w:cs="Times New Roman"/>
          <w:szCs w:val="28"/>
        </w:rPr>
      </w:pPr>
      <w:r>
        <w:rPr>
          <w:rFonts w:cs="Times New Roman"/>
          <w:szCs w:val="28"/>
        </w:rPr>
        <w:t xml:space="preserve">– </w:t>
      </w:r>
      <w:r w:rsidR="006403F2" w:rsidRPr="006403F2">
        <w:rPr>
          <w:rFonts w:cs="Times New Roman"/>
          <w:szCs w:val="28"/>
        </w:rPr>
        <w:t xml:space="preserve">Развивать умение прогнозировать содержание будущего чтения, отвечать на вопросы по иллюстрации;  </w:t>
      </w:r>
    </w:p>
    <w:p w:rsidR="006403F2" w:rsidRPr="006403F2" w:rsidRDefault="00F5415C" w:rsidP="006403F2">
      <w:pPr>
        <w:rPr>
          <w:rFonts w:cs="Times New Roman"/>
          <w:szCs w:val="28"/>
        </w:rPr>
      </w:pPr>
      <w:r>
        <w:rPr>
          <w:rFonts w:cs="Times New Roman"/>
          <w:szCs w:val="28"/>
        </w:rPr>
        <w:t xml:space="preserve">– </w:t>
      </w:r>
      <w:r w:rsidR="006403F2" w:rsidRPr="006403F2">
        <w:rPr>
          <w:rFonts w:cs="Times New Roman"/>
          <w:szCs w:val="28"/>
        </w:rPr>
        <w:t xml:space="preserve">Стимулировать желание описывать состояние героя, его настроение, свое отношение к </w:t>
      </w:r>
      <w:proofErr w:type="gramStart"/>
      <w:r w:rsidR="006403F2" w:rsidRPr="006403F2">
        <w:rPr>
          <w:rFonts w:cs="Times New Roman"/>
          <w:szCs w:val="28"/>
        </w:rPr>
        <w:t>описываемому</w:t>
      </w:r>
      <w:proofErr w:type="gramEnd"/>
      <w:r w:rsidR="006403F2" w:rsidRPr="006403F2">
        <w:rPr>
          <w:rFonts w:cs="Times New Roman"/>
          <w:szCs w:val="28"/>
        </w:rPr>
        <w:t xml:space="preserve"> в произведении художественной литературы;  </w:t>
      </w:r>
    </w:p>
    <w:p w:rsidR="006403F2" w:rsidRPr="006403F2" w:rsidRDefault="00F5415C" w:rsidP="006403F2">
      <w:pPr>
        <w:rPr>
          <w:rFonts w:cs="Times New Roman"/>
          <w:szCs w:val="28"/>
        </w:rPr>
      </w:pPr>
      <w:r>
        <w:rPr>
          <w:rFonts w:cs="Times New Roman"/>
          <w:szCs w:val="28"/>
        </w:rPr>
        <w:t xml:space="preserve">– </w:t>
      </w:r>
      <w:r w:rsidR="006403F2" w:rsidRPr="006403F2">
        <w:rPr>
          <w:rFonts w:cs="Times New Roman"/>
          <w:szCs w:val="28"/>
        </w:rPr>
        <w:t xml:space="preserve">Формировать устойчивый интерес к чтению художественной литературы, ориентировать формирующиеся читательские предпочтения на тематическое и смысловое разнообразие художественной литературы;  </w:t>
      </w:r>
    </w:p>
    <w:p w:rsidR="006403F2" w:rsidRPr="006403F2" w:rsidRDefault="00F5415C" w:rsidP="006403F2">
      <w:pPr>
        <w:rPr>
          <w:rFonts w:cs="Times New Roman"/>
          <w:szCs w:val="28"/>
        </w:rPr>
      </w:pPr>
      <w:r>
        <w:rPr>
          <w:rFonts w:cs="Times New Roman"/>
          <w:szCs w:val="28"/>
        </w:rPr>
        <w:t xml:space="preserve">– </w:t>
      </w:r>
      <w:r w:rsidR="006403F2" w:rsidRPr="006403F2">
        <w:rPr>
          <w:rFonts w:cs="Times New Roman"/>
          <w:szCs w:val="28"/>
        </w:rPr>
        <w:t xml:space="preserve">Способствовать освоению способов познания, развивать наблюдательность, исследовательский подход к доступным для дошкольников объектам окружающей действительности;  </w:t>
      </w:r>
    </w:p>
    <w:p w:rsidR="006403F2" w:rsidRPr="006403F2" w:rsidRDefault="00F5415C" w:rsidP="006403F2">
      <w:pPr>
        <w:rPr>
          <w:rFonts w:cs="Times New Roman"/>
          <w:szCs w:val="28"/>
        </w:rPr>
      </w:pPr>
      <w:r>
        <w:rPr>
          <w:rFonts w:cs="Times New Roman"/>
          <w:szCs w:val="28"/>
        </w:rPr>
        <w:t xml:space="preserve">– </w:t>
      </w:r>
      <w:r w:rsidR="006403F2" w:rsidRPr="006403F2">
        <w:rPr>
          <w:rFonts w:cs="Times New Roman"/>
          <w:szCs w:val="28"/>
        </w:rPr>
        <w:t>Продолжать воспитывать культуру общения</w:t>
      </w:r>
    </w:p>
    <w:p w:rsidR="006403F2" w:rsidRPr="006403F2" w:rsidRDefault="00F5415C" w:rsidP="006403F2">
      <w:pPr>
        <w:rPr>
          <w:rFonts w:cs="Times New Roman"/>
          <w:szCs w:val="28"/>
        </w:rPr>
      </w:pPr>
      <w:r>
        <w:rPr>
          <w:rFonts w:cs="Times New Roman"/>
          <w:szCs w:val="28"/>
        </w:rPr>
        <w:t xml:space="preserve">– </w:t>
      </w:r>
      <w:r w:rsidR="006403F2" w:rsidRPr="006403F2">
        <w:rPr>
          <w:rFonts w:cs="Times New Roman"/>
          <w:szCs w:val="28"/>
        </w:rPr>
        <w:t>Создать ситуацию эмоционально-психологического благополучия;</w:t>
      </w:r>
    </w:p>
    <w:p w:rsidR="006403F2" w:rsidRPr="006403F2" w:rsidRDefault="00F5415C" w:rsidP="006403F2">
      <w:pPr>
        <w:rPr>
          <w:rFonts w:cs="Times New Roman"/>
          <w:szCs w:val="28"/>
        </w:rPr>
      </w:pPr>
      <w:r>
        <w:rPr>
          <w:rFonts w:cs="Times New Roman"/>
          <w:szCs w:val="28"/>
        </w:rPr>
        <w:t xml:space="preserve">– </w:t>
      </w:r>
      <w:r w:rsidR="006403F2" w:rsidRPr="006403F2">
        <w:rPr>
          <w:rFonts w:cs="Times New Roman"/>
          <w:szCs w:val="28"/>
        </w:rPr>
        <w:t xml:space="preserve">Помочь детям научиться </w:t>
      </w:r>
      <w:proofErr w:type="gramStart"/>
      <w:r w:rsidR="006403F2" w:rsidRPr="006403F2">
        <w:rPr>
          <w:rFonts w:cs="Times New Roman"/>
          <w:szCs w:val="28"/>
        </w:rPr>
        <w:t>правильно</w:t>
      </w:r>
      <w:proofErr w:type="gramEnd"/>
      <w:r w:rsidR="006403F2" w:rsidRPr="006403F2">
        <w:rPr>
          <w:rFonts w:cs="Times New Roman"/>
          <w:szCs w:val="28"/>
        </w:rPr>
        <w:t xml:space="preserve"> использовать по назначению предметы материальной культуры. </w:t>
      </w:r>
    </w:p>
    <w:p w:rsidR="006403F2" w:rsidRPr="006403F2" w:rsidRDefault="006403F2" w:rsidP="006403F2">
      <w:pPr>
        <w:rPr>
          <w:rFonts w:cs="Times New Roman"/>
          <w:szCs w:val="28"/>
        </w:rPr>
      </w:pPr>
      <w:r w:rsidRPr="00F5415C">
        <w:rPr>
          <w:rFonts w:cs="Times New Roman"/>
          <w:szCs w:val="28"/>
        </w:rPr>
        <w:t>Форма деятельности</w:t>
      </w:r>
      <w:r w:rsidRPr="006403F2">
        <w:rPr>
          <w:rFonts w:cs="Times New Roman"/>
          <w:szCs w:val="28"/>
        </w:rPr>
        <w:t xml:space="preserve">: непрерывная образовательная деятельность. </w:t>
      </w:r>
    </w:p>
    <w:p w:rsidR="006403F2" w:rsidRPr="006403F2" w:rsidRDefault="006403F2" w:rsidP="006403F2">
      <w:pPr>
        <w:rPr>
          <w:rFonts w:cs="Times New Roman"/>
          <w:szCs w:val="28"/>
        </w:rPr>
      </w:pPr>
      <w:r w:rsidRPr="00F5415C">
        <w:rPr>
          <w:rFonts w:cs="Times New Roman"/>
          <w:szCs w:val="28"/>
        </w:rPr>
        <w:t>Виды деятельности</w:t>
      </w:r>
      <w:r w:rsidRPr="006403F2">
        <w:rPr>
          <w:rFonts w:cs="Times New Roman"/>
          <w:szCs w:val="28"/>
        </w:rPr>
        <w:t xml:space="preserve">: игровая, коммуникативная, восприятие художественной литературы, познавательно-исследовательская. </w:t>
      </w:r>
    </w:p>
    <w:p w:rsidR="006403F2" w:rsidRPr="006403F2" w:rsidRDefault="006403F2" w:rsidP="006403F2">
      <w:pPr>
        <w:rPr>
          <w:rFonts w:cs="Times New Roman"/>
          <w:szCs w:val="28"/>
        </w:rPr>
      </w:pPr>
      <w:r w:rsidRPr="00F5415C">
        <w:rPr>
          <w:rFonts w:cs="Times New Roman"/>
          <w:szCs w:val="28"/>
        </w:rPr>
        <w:lastRenderedPageBreak/>
        <w:t>Используемые технологии</w:t>
      </w:r>
      <w:r w:rsidRPr="006403F2">
        <w:rPr>
          <w:rFonts w:cs="Times New Roman"/>
          <w:szCs w:val="28"/>
        </w:rPr>
        <w:t xml:space="preserve">:  </w:t>
      </w:r>
    </w:p>
    <w:p w:rsidR="006403F2" w:rsidRPr="006403F2" w:rsidRDefault="00F5415C" w:rsidP="006403F2">
      <w:pPr>
        <w:rPr>
          <w:rFonts w:cs="Times New Roman"/>
          <w:szCs w:val="28"/>
        </w:rPr>
      </w:pPr>
      <w:r>
        <w:rPr>
          <w:rFonts w:cs="Times New Roman"/>
          <w:szCs w:val="28"/>
        </w:rPr>
        <w:t xml:space="preserve">– </w:t>
      </w:r>
      <w:r w:rsidR="006403F2" w:rsidRPr="006403F2">
        <w:rPr>
          <w:rFonts w:cs="Times New Roman"/>
          <w:szCs w:val="28"/>
        </w:rPr>
        <w:t>Технология продуктивного чтения;</w:t>
      </w:r>
    </w:p>
    <w:p w:rsidR="006403F2" w:rsidRPr="006403F2" w:rsidRDefault="00F5415C" w:rsidP="006403F2">
      <w:pPr>
        <w:rPr>
          <w:rFonts w:cs="Times New Roman"/>
          <w:szCs w:val="28"/>
        </w:rPr>
      </w:pPr>
      <w:r>
        <w:rPr>
          <w:rFonts w:cs="Times New Roman"/>
          <w:szCs w:val="28"/>
        </w:rPr>
        <w:t xml:space="preserve">– </w:t>
      </w:r>
      <w:r w:rsidR="006403F2" w:rsidRPr="006403F2">
        <w:rPr>
          <w:rFonts w:cs="Times New Roman"/>
          <w:szCs w:val="28"/>
        </w:rPr>
        <w:t>Социально-личностная;</w:t>
      </w:r>
    </w:p>
    <w:p w:rsidR="006403F2" w:rsidRPr="006403F2" w:rsidRDefault="00F5415C" w:rsidP="006403F2">
      <w:pPr>
        <w:rPr>
          <w:rFonts w:cs="Times New Roman"/>
          <w:szCs w:val="28"/>
        </w:rPr>
      </w:pPr>
      <w:r>
        <w:rPr>
          <w:rFonts w:cs="Times New Roman"/>
          <w:szCs w:val="28"/>
        </w:rPr>
        <w:t xml:space="preserve">– </w:t>
      </w:r>
      <w:r w:rsidR="006403F2" w:rsidRPr="006403F2">
        <w:rPr>
          <w:rFonts w:cs="Times New Roman"/>
          <w:szCs w:val="28"/>
        </w:rPr>
        <w:t>Проблемно-диалогическая;</w:t>
      </w:r>
    </w:p>
    <w:p w:rsidR="006403F2" w:rsidRPr="006403F2" w:rsidRDefault="00F5415C" w:rsidP="006403F2">
      <w:pPr>
        <w:rPr>
          <w:rFonts w:cs="Times New Roman"/>
          <w:szCs w:val="28"/>
        </w:rPr>
      </w:pPr>
      <w:r>
        <w:rPr>
          <w:rFonts w:cs="Times New Roman"/>
          <w:szCs w:val="28"/>
        </w:rPr>
        <w:t xml:space="preserve">– </w:t>
      </w:r>
      <w:r w:rsidR="006403F2" w:rsidRPr="006403F2">
        <w:rPr>
          <w:rFonts w:cs="Times New Roman"/>
          <w:szCs w:val="28"/>
        </w:rPr>
        <w:t>Игровые технологии.</w:t>
      </w:r>
    </w:p>
    <w:p w:rsidR="006403F2" w:rsidRPr="006403F2" w:rsidRDefault="006403F2" w:rsidP="006403F2">
      <w:pPr>
        <w:rPr>
          <w:rFonts w:cs="Times New Roman"/>
          <w:szCs w:val="28"/>
        </w:rPr>
      </w:pPr>
      <w:r w:rsidRPr="00F5415C">
        <w:rPr>
          <w:rFonts w:cs="Times New Roman"/>
          <w:szCs w:val="28"/>
        </w:rPr>
        <w:t>Оборудование</w:t>
      </w:r>
      <w:r w:rsidRPr="006403F2">
        <w:rPr>
          <w:rFonts w:cs="Times New Roman"/>
          <w:szCs w:val="28"/>
        </w:rPr>
        <w:t xml:space="preserve">: </w:t>
      </w:r>
    </w:p>
    <w:p w:rsidR="006403F2" w:rsidRPr="006403F2" w:rsidRDefault="00F5415C" w:rsidP="006403F2">
      <w:pPr>
        <w:rPr>
          <w:rFonts w:cs="Times New Roman"/>
          <w:szCs w:val="28"/>
        </w:rPr>
      </w:pPr>
      <w:proofErr w:type="gramStart"/>
      <w:r>
        <w:rPr>
          <w:rFonts w:cs="Times New Roman"/>
          <w:szCs w:val="28"/>
        </w:rPr>
        <w:t xml:space="preserve">– </w:t>
      </w:r>
      <w:r w:rsidR="006403F2" w:rsidRPr="006403F2">
        <w:rPr>
          <w:rFonts w:cs="Times New Roman"/>
          <w:szCs w:val="28"/>
        </w:rPr>
        <w:t xml:space="preserve">декорация «Ожившая обложка книги» (столик, сервированный к чаепитию), записка, книга сказок Сергея Козлова «Правда, мы будем вместе?» с закладкой. </w:t>
      </w:r>
      <w:proofErr w:type="gramEnd"/>
    </w:p>
    <w:p w:rsidR="006403F2" w:rsidRPr="006403F2" w:rsidRDefault="00F5415C" w:rsidP="006403F2">
      <w:pPr>
        <w:rPr>
          <w:rFonts w:cs="Times New Roman"/>
          <w:szCs w:val="28"/>
        </w:rPr>
      </w:pPr>
      <w:r>
        <w:rPr>
          <w:rFonts w:cs="Times New Roman"/>
          <w:szCs w:val="28"/>
        </w:rPr>
        <w:t xml:space="preserve">– </w:t>
      </w:r>
      <w:r w:rsidR="006403F2" w:rsidRPr="006403F2">
        <w:rPr>
          <w:rFonts w:cs="Times New Roman"/>
          <w:szCs w:val="28"/>
        </w:rPr>
        <w:t xml:space="preserve">для познавательно-исследовательской деятельности: варежка-рыбка, удочки с поплавками, прозрачный контейнер с водой, полотенце; </w:t>
      </w:r>
    </w:p>
    <w:p w:rsidR="006403F2" w:rsidRPr="006403F2" w:rsidRDefault="00F5415C" w:rsidP="006403F2">
      <w:pPr>
        <w:rPr>
          <w:rFonts w:cs="Times New Roman"/>
          <w:szCs w:val="28"/>
        </w:rPr>
      </w:pPr>
      <w:r>
        <w:rPr>
          <w:rFonts w:cs="Times New Roman"/>
          <w:szCs w:val="28"/>
        </w:rPr>
        <w:t xml:space="preserve">– </w:t>
      </w:r>
      <w:r w:rsidR="006403F2" w:rsidRPr="006403F2">
        <w:rPr>
          <w:rFonts w:cs="Times New Roman"/>
          <w:szCs w:val="28"/>
        </w:rPr>
        <w:t xml:space="preserve">для инсценировки: импровизированный мостик из стульев или скамейка, ткань синего цвета для моделирования речки, удочки с поплавками, шапочки «ежик и медвежонок»; </w:t>
      </w:r>
    </w:p>
    <w:p w:rsidR="006403F2" w:rsidRPr="006403F2" w:rsidRDefault="006403F2" w:rsidP="006403F2">
      <w:pPr>
        <w:rPr>
          <w:rFonts w:cs="Times New Roman"/>
          <w:szCs w:val="28"/>
        </w:rPr>
      </w:pPr>
      <w:r w:rsidRPr="006403F2">
        <w:rPr>
          <w:rFonts w:cs="Times New Roman"/>
          <w:szCs w:val="28"/>
        </w:rPr>
        <w:t xml:space="preserve">Взаимодействие педагога и родителей: изготовление варежки-рукавички и удочек. </w:t>
      </w:r>
    </w:p>
    <w:p w:rsidR="006403F2" w:rsidRPr="006403F2" w:rsidRDefault="006403F2" w:rsidP="006403F2">
      <w:pPr>
        <w:rPr>
          <w:rFonts w:cs="Times New Roman"/>
          <w:szCs w:val="28"/>
        </w:rPr>
      </w:pPr>
      <w:r w:rsidRPr="00F5415C">
        <w:rPr>
          <w:rFonts w:cs="Times New Roman"/>
          <w:szCs w:val="28"/>
        </w:rPr>
        <w:t>Активизация словаря</w:t>
      </w:r>
      <w:r w:rsidRPr="006403F2">
        <w:rPr>
          <w:rFonts w:cs="Times New Roman"/>
          <w:szCs w:val="28"/>
        </w:rPr>
        <w:t xml:space="preserve">: смеркаться, мосток, поплавок, задремывать. </w:t>
      </w:r>
    </w:p>
    <w:p w:rsidR="006403F2" w:rsidRPr="006403F2" w:rsidRDefault="006403F2" w:rsidP="006403F2">
      <w:pPr>
        <w:rPr>
          <w:rFonts w:cs="Times New Roman"/>
          <w:szCs w:val="28"/>
        </w:rPr>
      </w:pPr>
      <w:r w:rsidRPr="006403F2">
        <w:rPr>
          <w:rFonts w:cs="Times New Roman"/>
          <w:szCs w:val="28"/>
        </w:rPr>
        <w:t xml:space="preserve">Предшествующая работа: чтение сказок С. Козлова, беседы об авторе, организация книжной выставки, посвященной его творчеству в литературном центре, игры-драматизации. </w:t>
      </w:r>
    </w:p>
    <w:p w:rsidR="006403F2" w:rsidRPr="00F85E9E" w:rsidRDefault="006403F2" w:rsidP="006403F2">
      <w:pPr>
        <w:rPr>
          <w:rFonts w:cs="Times New Roman"/>
          <w:b/>
          <w:szCs w:val="28"/>
        </w:rPr>
      </w:pPr>
      <w:r w:rsidRPr="00F85E9E">
        <w:rPr>
          <w:rFonts w:cs="Times New Roman"/>
          <w:b/>
          <w:szCs w:val="28"/>
        </w:rPr>
        <w:t>Ход НОД</w:t>
      </w:r>
    </w:p>
    <w:p w:rsidR="006403F2" w:rsidRPr="006403F2" w:rsidRDefault="006403F2" w:rsidP="006403F2">
      <w:pPr>
        <w:rPr>
          <w:rFonts w:cs="Times New Roman"/>
          <w:szCs w:val="28"/>
        </w:rPr>
      </w:pPr>
      <w:r w:rsidRPr="006403F2">
        <w:rPr>
          <w:rFonts w:cs="Times New Roman"/>
          <w:szCs w:val="28"/>
        </w:rPr>
        <w:t xml:space="preserve">I этап – мотивационный (включение мотивов, формирование целей). </w:t>
      </w:r>
    </w:p>
    <w:p w:rsidR="006403F2" w:rsidRPr="006403F2" w:rsidRDefault="006403F2" w:rsidP="006403F2">
      <w:pPr>
        <w:rPr>
          <w:rFonts w:cs="Times New Roman"/>
          <w:szCs w:val="28"/>
        </w:rPr>
      </w:pPr>
      <w:r w:rsidRPr="006403F2">
        <w:rPr>
          <w:rFonts w:cs="Times New Roman"/>
          <w:szCs w:val="28"/>
        </w:rPr>
        <w:t xml:space="preserve">Дорогие мои друзья! Я вам приготовила сюрприз: я спрятала новую сказку. </w:t>
      </w:r>
    </w:p>
    <w:p w:rsidR="006403F2" w:rsidRPr="006403F2" w:rsidRDefault="00F5415C" w:rsidP="006403F2">
      <w:pPr>
        <w:rPr>
          <w:rFonts w:cs="Times New Roman"/>
          <w:szCs w:val="28"/>
        </w:rPr>
      </w:pPr>
      <w:r>
        <w:rPr>
          <w:rFonts w:cs="Times New Roman"/>
          <w:szCs w:val="28"/>
        </w:rPr>
        <w:t xml:space="preserve">– </w:t>
      </w:r>
      <w:r w:rsidR="006403F2" w:rsidRPr="006403F2">
        <w:rPr>
          <w:rFonts w:cs="Times New Roman"/>
          <w:szCs w:val="28"/>
        </w:rPr>
        <w:t xml:space="preserve">Как вы думаете, где можно спрятать сказку? (в книге, в мультике, в рисунке, в фантике конфеты); </w:t>
      </w:r>
    </w:p>
    <w:p w:rsidR="006403F2" w:rsidRPr="006403F2" w:rsidRDefault="006403F2" w:rsidP="006403F2">
      <w:pPr>
        <w:rPr>
          <w:rFonts w:cs="Times New Roman"/>
          <w:szCs w:val="28"/>
        </w:rPr>
      </w:pPr>
      <w:r w:rsidRPr="006403F2">
        <w:rPr>
          <w:rFonts w:cs="Times New Roman"/>
          <w:szCs w:val="28"/>
        </w:rPr>
        <w:t xml:space="preserve">Воспитатель: </w:t>
      </w:r>
      <w:r w:rsidR="00F5415C">
        <w:rPr>
          <w:rFonts w:cs="Times New Roman"/>
          <w:szCs w:val="28"/>
        </w:rPr>
        <w:t xml:space="preserve">– </w:t>
      </w:r>
      <w:r w:rsidRPr="006403F2">
        <w:rPr>
          <w:rFonts w:cs="Times New Roman"/>
          <w:szCs w:val="28"/>
        </w:rPr>
        <w:t xml:space="preserve">Где же прячется наша новая сказка? (поиск детьми). </w:t>
      </w:r>
    </w:p>
    <w:p w:rsidR="006403F2" w:rsidRPr="006403F2" w:rsidRDefault="006403F2" w:rsidP="006403F2">
      <w:pPr>
        <w:rPr>
          <w:rFonts w:cs="Times New Roman"/>
          <w:szCs w:val="28"/>
        </w:rPr>
      </w:pPr>
      <w:r w:rsidRPr="006403F2">
        <w:rPr>
          <w:rFonts w:cs="Times New Roman"/>
          <w:szCs w:val="28"/>
        </w:rPr>
        <w:t xml:space="preserve">II этап – ориентировочно-исследовательский (прогнозирование и планирование). </w:t>
      </w:r>
    </w:p>
    <w:p w:rsidR="006403F2" w:rsidRPr="006403F2" w:rsidRDefault="006403F2" w:rsidP="006403F2">
      <w:pPr>
        <w:rPr>
          <w:rFonts w:cs="Times New Roman"/>
          <w:szCs w:val="28"/>
        </w:rPr>
      </w:pPr>
      <w:r w:rsidRPr="006403F2">
        <w:rPr>
          <w:rFonts w:cs="Times New Roman"/>
          <w:szCs w:val="28"/>
        </w:rPr>
        <w:lastRenderedPageBreak/>
        <w:t xml:space="preserve">Распахнув ширму, дети находят столик, сервированный для чаепития. На столе – записка. </w:t>
      </w:r>
    </w:p>
    <w:p w:rsidR="006403F2" w:rsidRPr="006403F2" w:rsidRDefault="006403F2" w:rsidP="006403F2">
      <w:pPr>
        <w:rPr>
          <w:rFonts w:cs="Times New Roman"/>
          <w:szCs w:val="28"/>
        </w:rPr>
      </w:pPr>
      <w:r w:rsidRPr="006403F2">
        <w:rPr>
          <w:rFonts w:cs="Times New Roman"/>
          <w:szCs w:val="28"/>
        </w:rPr>
        <w:t xml:space="preserve">Воспитатель: </w:t>
      </w:r>
      <w:r w:rsidR="00F5415C">
        <w:rPr>
          <w:rFonts w:cs="Times New Roman"/>
          <w:szCs w:val="28"/>
        </w:rPr>
        <w:t xml:space="preserve">– </w:t>
      </w:r>
      <w:r w:rsidRPr="006403F2">
        <w:rPr>
          <w:rFonts w:cs="Times New Roman"/>
          <w:szCs w:val="28"/>
        </w:rPr>
        <w:t xml:space="preserve">Интересно было бы знать, в какую сказку мы попали? Как вы догадались? Какие предметы помогли вам это понять? </w:t>
      </w:r>
    </w:p>
    <w:p w:rsidR="006403F2" w:rsidRPr="006403F2" w:rsidRDefault="006403F2" w:rsidP="006403F2">
      <w:pPr>
        <w:rPr>
          <w:rFonts w:cs="Times New Roman"/>
          <w:szCs w:val="28"/>
        </w:rPr>
      </w:pPr>
      <w:r w:rsidRPr="006403F2">
        <w:rPr>
          <w:rFonts w:cs="Times New Roman"/>
          <w:szCs w:val="28"/>
        </w:rPr>
        <w:t xml:space="preserve">Посмотрите, я вижу, что герои сказки оставили на столе записку. Может быть она для нас? </w:t>
      </w:r>
    </w:p>
    <w:p w:rsidR="006403F2" w:rsidRPr="006403F2" w:rsidRDefault="006403F2" w:rsidP="006403F2">
      <w:pPr>
        <w:rPr>
          <w:rFonts w:cs="Times New Roman"/>
          <w:szCs w:val="28"/>
        </w:rPr>
      </w:pPr>
      <w:r w:rsidRPr="006403F2">
        <w:rPr>
          <w:rFonts w:cs="Times New Roman"/>
          <w:szCs w:val="28"/>
        </w:rPr>
        <w:t xml:space="preserve">Давайте ее прочитаем. Чтение записки. Открываем книгу по закладке ежика. Рассматриваем иллюстрацию.  </w:t>
      </w:r>
    </w:p>
    <w:p w:rsidR="006403F2" w:rsidRPr="006403F2" w:rsidRDefault="006403F2" w:rsidP="006403F2">
      <w:pPr>
        <w:rPr>
          <w:rFonts w:cs="Times New Roman"/>
          <w:szCs w:val="28"/>
        </w:rPr>
      </w:pPr>
      <w:r w:rsidRPr="006403F2">
        <w:rPr>
          <w:rFonts w:cs="Times New Roman"/>
          <w:szCs w:val="28"/>
        </w:rPr>
        <w:t xml:space="preserve">Как вы думаете, где сейчас находятся Ежик и Медвежонок? Чем они заняты? </w:t>
      </w:r>
    </w:p>
    <w:p w:rsidR="006403F2" w:rsidRPr="006403F2" w:rsidRDefault="006403F2" w:rsidP="006403F2">
      <w:pPr>
        <w:rPr>
          <w:rFonts w:cs="Times New Roman"/>
          <w:szCs w:val="28"/>
        </w:rPr>
      </w:pPr>
      <w:r w:rsidRPr="006403F2">
        <w:rPr>
          <w:rFonts w:cs="Times New Roman"/>
          <w:szCs w:val="28"/>
        </w:rPr>
        <w:t xml:space="preserve">Что интересного могло произойти с нашими героями на рыбалке?  </w:t>
      </w:r>
    </w:p>
    <w:p w:rsidR="006403F2" w:rsidRPr="006403F2" w:rsidRDefault="006403F2" w:rsidP="006403F2">
      <w:pPr>
        <w:rPr>
          <w:rFonts w:cs="Times New Roman"/>
          <w:szCs w:val="28"/>
        </w:rPr>
      </w:pPr>
      <w:r w:rsidRPr="006403F2">
        <w:rPr>
          <w:rFonts w:cs="Times New Roman"/>
          <w:szCs w:val="28"/>
        </w:rPr>
        <w:t xml:space="preserve">Чтобы проверить ваши предположения, нужно прочитать сказку. Усаживайтесь </w:t>
      </w:r>
      <w:proofErr w:type="gramStart"/>
      <w:r w:rsidRPr="006403F2">
        <w:rPr>
          <w:rFonts w:cs="Times New Roman"/>
          <w:szCs w:val="28"/>
        </w:rPr>
        <w:t>поудобнее</w:t>
      </w:r>
      <w:proofErr w:type="gramEnd"/>
      <w:r w:rsidRPr="006403F2">
        <w:rPr>
          <w:rFonts w:cs="Times New Roman"/>
          <w:szCs w:val="28"/>
        </w:rPr>
        <w:t xml:space="preserve"> и слушайте. </w:t>
      </w:r>
    </w:p>
    <w:p w:rsidR="006403F2" w:rsidRPr="006403F2" w:rsidRDefault="006403F2" w:rsidP="006403F2">
      <w:pPr>
        <w:rPr>
          <w:rFonts w:cs="Times New Roman"/>
          <w:szCs w:val="28"/>
        </w:rPr>
      </w:pPr>
      <w:r w:rsidRPr="006403F2">
        <w:rPr>
          <w:rFonts w:cs="Times New Roman"/>
          <w:szCs w:val="28"/>
        </w:rPr>
        <w:t xml:space="preserve">III этап – исполнительский (воздействие на эмоции, включение воображения, смысловая обработка текста). </w:t>
      </w:r>
    </w:p>
    <w:p w:rsidR="006403F2" w:rsidRPr="006403F2" w:rsidRDefault="006403F2" w:rsidP="006403F2">
      <w:pPr>
        <w:rPr>
          <w:rFonts w:cs="Times New Roman"/>
          <w:szCs w:val="28"/>
        </w:rPr>
      </w:pPr>
      <w:r w:rsidRPr="006403F2">
        <w:rPr>
          <w:rFonts w:cs="Times New Roman"/>
          <w:szCs w:val="28"/>
        </w:rPr>
        <w:t>Чтение сказки воспитателем в режиме комментированного чтения.</w:t>
      </w:r>
    </w:p>
    <w:p w:rsidR="006403F2" w:rsidRPr="006403F2" w:rsidRDefault="006403F2" w:rsidP="006403F2">
      <w:pPr>
        <w:rPr>
          <w:rFonts w:cs="Times New Roman"/>
          <w:szCs w:val="28"/>
        </w:rPr>
      </w:pPr>
      <w:r w:rsidRPr="006403F2">
        <w:rPr>
          <w:rFonts w:cs="Times New Roman"/>
          <w:szCs w:val="28"/>
        </w:rPr>
        <w:t xml:space="preserve">IV этап – рефлексивный (фиксация эмоций, смысла текста, творчество). Беседа после чтения сказки.  </w:t>
      </w:r>
    </w:p>
    <w:p w:rsidR="006403F2" w:rsidRPr="006403F2" w:rsidRDefault="006403F2" w:rsidP="006403F2">
      <w:pPr>
        <w:rPr>
          <w:rFonts w:cs="Times New Roman"/>
          <w:szCs w:val="28"/>
        </w:rPr>
      </w:pPr>
      <w:r w:rsidRPr="006403F2">
        <w:rPr>
          <w:rFonts w:cs="Times New Roman"/>
          <w:szCs w:val="28"/>
        </w:rPr>
        <w:t xml:space="preserve">Что вы сейчас чувствуете?  </w:t>
      </w:r>
    </w:p>
    <w:p w:rsidR="006403F2" w:rsidRPr="006403F2" w:rsidRDefault="006403F2" w:rsidP="006403F2">
      <w:pPr>
        <w:rPr>
          <w:rFonts w:cs="Times New Roman"/>
          <w:szCs w:val="28"/>
        </w:rPr>
      </w:pPr>
      <w:r w:rsidRPr="006403F2">
        <w:rPr>
          <w:rFonts w:cs="Times New Roman"/>
          <w:szCs w:val="28"/>
        </w:rPr>
        <w:t xml:space="preserve">Отчего вам так хорошо?  </w:t>
      </w:r>
    </w:p>
    <w:p w:rsidR="006403F2" w:rsidRPr="006403F2" w:rsidRDefault="006403F2" w:rsidP="006403F2">
      <w:pPr>
        <w:rPr>
          <w:rFonts w:cs="Times New Roman"/>
          <w:szCs w:val="28"/>
        </w:rPr>
      </w:pPr>
      <w:r w:rsidRPr="006403F2">
        <w:rPr>
          <w:rFonts w:cs="Times New Roman"/>
          <w:szCs w:val="28"/>
        </w:rPr>
        <w:t xml:space="preserve">Как вы думаете, за что так любят сказки Сергея Козлова и взрослые и дети?  </w:t>
      </w:r>
    </w:p>
    <w:p w:rsidR="006403F2" w:rsidRPr="006403F2" w:rsidRDefault="006403F2" w:rsidP="006403F2">
      <w:pPr>
        <w:rPr>
          <w:rFonts w:cs="Times New Roman"/>
          <w:szCs w:val="28"/>
        </w:rPr>
      </w:pPr>
      <w:r w:rsidRPr="006403F2">
        <w:rPr>
          <w:rFonts w:cs="Times New Roman"/>
          <w:szCs w:val="28"/>
        </w:rPr>
        <w:t xml:space="preserve">Расскажите, как вы относитесь к героям сказки? Какие они?  </w:t>
      </w:r>
    </w:p>
    <w:p w:rsidR="006403F2" w:rsidRPr="006403F2" w:rsidRDefault="006403F2" w:rsidP="006403F2">
      <w:pPr>
        <w:rPr>
          <w:rFonts w:cs="Times New Roman"/>
          <w:szCs w:val="28"/>
        </w:rPr>
      </w:pPr>
      <w:r w:rsidRPr="006403F2">
        <w:rPr>
          <w:rFonts w:cs="Times New Roman"/>
          <w:szCs w:val="28"/>
        </w:rPr>
        <w:t xml:space="preserve">Что же такое удивительное, волшебное случилось с друзьями на самой обычной• рыбалке? </w:t>
      </w:r>
    </w:p>
    <w:p w:rsidR="006403F2" w:rsidRPr="006403F2" w:rsidRDefault="006403F2" w:rsidP="006403F2">
      <w:pPr>
        <w:rPr>
          <w:rFonts w:cs="Times New Roman"/>
          <w:szCs w:val="28"/>
        </w:rPr>
      </w:pPr>
      <w:r w:rsidRPr="006403F2">
        <w:rPr>
          <w:rFonts w:cs="Times New Roman"/>
          <w:szCs w:val="28"/>
        </w:rPr>
        <w:t xml:space="preserve">Кто запомнил, как называется сказка? </w:t>
      </w:r>
    </w:p>
    <w:p w:rsidR="006403F2" w:rsidRPr="006403F2" w:rsidRDefault="006403F2" w:rsidP="006403F2">
      <w:pPr>
        <w:rPr>
          <w:rFonts w:cs="Times New Roman"/>
          <w:szCs w:val="28"/>
        </w:rPr>
      </w:pPr>
      <w:r w:rsidRPr="006403F2">
        <w:rPr>
          <w:rFonts w:cs="Times New Roman"/>
          <w:szCs w:val="28"/>
        </w:rPr>
        <w:t xml:space="preserve">Почему нашим рыбакам не удалось поймать облако? Думаю, что будет полезно еще раз прочитать об этом (чтение отрывка из сказки). </w:t>
      </w:r>
    </w:p>
    <w:p w:rsidR="006403F2" w:rsidRPr="006403F2" w:rsidRDefault="006403F2" w:rsidP="006403F2">
      <w:pPr>
        <w:rPr>
          <w:rFonts w:cs="Times New Roman"/>
          <w:szCs w:val="28"/>
        </w:rPr>
      </w:pPr>
      <w:r w:rsidRPr="006403F2">
        <w:rPr>
          <w:rFonts w:cs="Times New Roman"/>
          <w:szCs w:val="28"/>
        </w:rPr>
        <w:lastRenderedPageBreak/>
        <w:t xml:space="preserve">Наши друзья Медвежонок и Ежик были, видимо, бывалыми рыбаками. Вспомните  слова, которые они говорили, когда поплавок подсказывал, что пора поднимать удочку (клюет, тянет). </w:t>
      </w:r>
    </w:p>
    <w:p w:rsidR="006403F2" w:rsidRPr="006403F2" w:rsidRDefault="006403F2" w:rsidP="006403F2">
      <w:pPr>
        <w:rPr>
          <w:rFonts w:cs="Times New Roman"/>
          <w:szCs w:val="28"/>
        </w:rPr>
      </w:pPr>
      <w:r w:rsidRPr="006403F2">
        <w:rPr>
          <w:rFonts w:cs="Times New Roman"/>
          <w:szCs w:val="28"/>
        </w:rPr>
        <w:t xml:space="preserve">Познавательно-исследовательская деятельность. </w:t>
      </w:r>
    </w:p>
    <w:p w:rsidR="006403F2" w:rsidRPr="006403F2" w:rsidRDefault="006403F2" w:rsidP="006403F2">
      <w:pPr>
        <w:rPr>
          <w:rFonts w:cs="Times New Roman"/>
          <w:szCs w:val="28"/>
        </w:rPr>
      </w:pPr>
      <w:r w:rsidRPr="006403F2">
        <w:rPr>
          <w:rFonts w:cs="Times New Roman"/>
          <w:szCs w:val="28"/>
        </w:rPr>
        <w:t xml:space="preserve">1. Мои дорогие друзья! Надеюсь, вы поняли, для чего нужен поплавок? </w:t>
      </w:r>
    </w:p>
    <w:p w:rsidR="006403F2" w:rsidRPr="006403F2" w:rsidRDefault="006403F2" w:rsidP="006403F2">
      <w:pPr>
        <w:rPr>
          <w:rFonts w:cs="Times New Roman"/>
          <w:szCs w:val="28"/>
        </w:rPr>
      </w:pPr>
      <w:r w:rsidRPr="006403F2">
        <w:rPr>
          <w:rFonts w:cs="Times New Roman"/>
          <w:szCs w:val="28"/>
        </w:rPr>
        <w:t xml:space="preserve">2. Хотите увидеть и понять, как он действует? Воспитатель предлагает кому-либо из детей опустить удочку в контейнер с водой и продемонстрировать, как поплавок держится на поверхности воды.  </w:t>
      </w:r>
    </w:p>
    <w:p w:rsidR="006403F2" w:rsidRPr="006403F2" w:rsidRDefault="006403F2" w:rsidP="006403F2">
      <w:pPr>
        <w:rPr>
          <w:rFonts w:cs="Times New Roman"/>
          <w:szCs w:val="28"/>
        </w:rPr>
      </w:pPr>
      <w:r w:rsidRPr="006403F2">
        <w:rPr>
          <w:rFonts w:cs="Times New Roman"/>
          <w:szCs w:val="28"/>
        </w:rPr>
        <w:t xml:space="preserve">Что будет происходить с поплавком, если рыба будет пытаться снять с крючка наживку или крючок зацепится за что-нибудь в реке? (ответы детей). Давайте проверим так ли это.  </w:t>
      </w:r>
    </w:p>
    <w:p w:rsidR="006403F2" w:rsidRPr="006403F2" w:rsidRDefault="006403F2" w:rsidP="006403F2">
      <w:pPr>
        <w:rPr>
          <w:rFonts w:cs="Times New Roman"/>
          <w:szCs w:val="28"/>
        </w:rPr>
      </w:pPr>
      <w:r w:rsidRPr="006403F2">
        <w:rPr>
          <w:rFonts w:cs="Times New Roman"/>
          <w:szCs w:val="28"/>
        </w:rPr>
        <w:t xml:space="preserve">Воспитатель и дети подходят к столику, на котором установлено все необходимое для эксперимента. Взрослый моделирует действия рыбы, дети (по 2-3 человека) опускают удочки в таз с водой. Все наблюдают за действием поплавков. </w:t>
      </w:r>
    </w:p>
    <w:p w:rsidR="006403F2" w:rsidRPr="006403F2" w:rsidRDefault="00F5415C" w:rsidP="006403F2">
      <w:pPr>
        <w:rPr>
          <w:rFonts w:cs="Times New Roman"/>
          <w:szCs w:val="28"/>
        </w:rPr>
      </w:pPr>
      <w:r>
        <w:rPr>
          <w:rFonts w:cs="Times New Roman"/>
          <w:szCs w:val="28"/>
        </w:rPr>
        <w:t xml:space="preserve">– </w:t>
      </w:r>
      <w:r w:rsidR="006403F2" w:rsidRPr="006403F2">
        <w:rPr>
          <w:rFonts w:cs="Times New Roman"/>
          <w:szCs w:val="28"/>
        </w:rPr>
        <w:t>Как вы считаете, полезное ли это изобретение – поплавок?</w:t>
      </w:r>
    </w:p>
    <w:p w:rsidR="006403F2" w:rsidRPr="006403F2" w:rsidRDefault="006403F2" w:rsidP="006403F2">
      <w:pPr>
        <w:rPr>
          <w:rFonts w:cs="Times New Roman"/>
          <w:szCs w:val="28"/>
        </w:rPr>
      </w:pPr>
      <w:r w:rsidRPr="006403F2">
        <w:rPr>
          <w:rFonts w:cs="Times New Roman"/>
          <w:szCs w:val="28"/>
        </w:rPr>
        <w:t xml:space="preserve">Динамическая пауза «На рыбалке» (в стиле хороводной игры с имитацией движений). </w:t>
      </w:r>
    </w:p>
    <w:p w:rsidR="006403F2" w:rsidRPr="006403F2" w:rsidRDefault="006403F2" w:rsidP="006403F2">
      <w:pPr>
        <w:rPr>
          <w:rFonts w:cs="Times New Roman"/>
          <w:szCs w:val="28"/>
        </w:rPr>
      </w:pPr>
      <w:r w:rsidRPr="006403F2">
        <w:rPr>
          <w:rFonts w:cs="Times New Roman"/>
          <w:szCs w:val="28"/>
        </w:rPr>
        <w:t xml:space="preserve">В день погожий, ясный </w:t>
      </w:r>
    </w:p>
    <w:p w:rsidR="006403F2" w:rsidRPr="006403F2" w:rsidRDefault="006403F2" w:rsidP="006403F2">
      <w:pPr>
        <w:rPr>
          <w:rFonts w:cs="Times New Roman"/>
          <w:szCs w:val="28"/>
        </w:rPr>
      </w:pPr>
      <w:r w:rsidRPr="006403F2">
        <w:rPr>
          <w:rFonts w:cs="Times New Roman"/>
          <w:szCs w:val="28"/>
        </w:rPr>
        <w:t xml:space="preserve">Хорошо в лесу! </w:t>
      </w:r>
    </w:p>
    <w:p w:rsidR="006403F2" w:rsidRPr="006403F2" w:rsidRDefault="006403F2" w:rsidP="006403F2">
      <w:pPr>
        <w:rPr>
          <w:rFonts w:cs="Times New Roman"/>
          <w:szCs w:val="28"/>
        </w:rPr>
      </w:pPr>
      <w:r w:rsidRPr="006403F2">
        <w:rPr>
          <w:rFonts w:cs="Times New Roman"/>
          <w:szCs w:val="28"/>
        </w:rPr>
        <w:t xml:space="preserve">По лесной тропинке с другом я иду. </w:t>
      </w:r>
    </w:p>
    <w:p w:rsidR="006403F2" w:rsidRPr="006403F2" w:rsidRDefault="006403F2" w:rsidP="006403F2">
      <w:pPr>
        <w:rPr>
          <w:rFonts w:cs="Times New Roman"/>
          <w:szCs w:val="28"/>
        </w:rPr>
      </w:pPr>
      <w:r w:rsidRPr="006403F2">
        <w:rPr>
          <w:rFonts w:cs="Times New Roman"/>
          <w:szCs w:val="28"/>
        </w:rPr>
        <w:t xml:space="preserve">Вот пришли мы к речке, сели у воды – </w:t>
      </w:r>
    </w:p>
    <w:p w:rsidR="006403F2" w:rsidRPr="006403F2" w:rsidRDefault="006403F2" w:rsidP="006403F2">
      <w:pPr>
        <w:rPr>
          <w:rFonts w:cs="Times New Roman"/>
          <w:szCs w:val="28"/>
        </w:rPr>
      </w:pPr>
      <w:r w:rsidRPr="006403F2">
        <w:rPr>
          <w:rFonts w:cs="Times New Roman"/>
          <w:szCs w:val="28"/>
        </w:rPr>
        <w:t xml:space="preserve">Мы теперь бывалые </w:t>
      </w:r>
      <w:proofErr w:type="spellStart"/>
      <w:r w:rsidRPr="006403F2">
        <w:rPr>
          <w:rFonts w:cs="Times New Roman"/>
          <w:szCs w:val="28"/>
        </w:rPr>
        <w:t>ры</w:t>
      </w:r>
      <w:proofErr w:type="spellEnd"/>
      <w:r w:rsidRPr="006403F2">
        <w:rPr>
          <w:rFonts w:cs="Times New Roman"/>
          <w:szCs w:val="28"/>
        </w:rPr>
        <w:t>-ба-</w:t>
      </w:r>
      <w:proofErr w:type="spellStart"/>
      <w:r w:rsidRPr="006403F2">
        <w:rPr>
          <w:rFonts w:cs="Times New Roman"/>
          <w:szCs w:val="28"/>
        </w:rPr>
        <w:t>ки</w:t>
      </w:r>
      <w:proofErr w:type="spellEnd"/>
      <w:r w:rsidRPr="006403F2">
        <w:rPr>
          <w:rFonts w:cs="Times New Roman"/>
          <w:szCs w:val="28"/>
        </w:rPr>
        <w:t xml:space="preserve">. </w:t>
      </w:r>
    </w:p>
    <w:p w:rsidR="006403F2" w:rsidRPr="006403F2" w:rsidRDefault="006403F2" w:rsidP="006403F2">
      <w:pPr>
        <w:rPr>
          <w:rFonts w:cs="Times New Roman"/>
          <w:szCs w:val="28"/>
        </w:rPr>
      </w:pPr>
      <w:r w:rsidRPr="006403F2">
        <w:rPr>
          <w:rFonts w:cs="Times New Roman"/>
          <w:szCs w:val="28"/>
        </w:rPr>
        <w:t xml:space="preserve">Удочку заброшу – терпеливо жду. </w:t>
      </w:r>
    </w:p>
    <w:p w:rsidR="006403F2" w:rsidRPr="006403F2" w:rsidRDefault="006403F2" w:rsidP="006403F2">
      <w:pPr>
        <w:rPr>
          <w:rFonts w:cs="Times New Roman"/>
          <w:szCs w:val="28"/>
        </w:rPr>
      </w:pPr>
      <w:r w:rsidRPr="006403F2">
        <w:rPr>
          <w:rFonts w:cs="Times New Roman"/>
          <w:szCs w:val="28"/>
        </w:rPr>
        <w:t xml:space="preserve">Звездочку поймаю – в небо отпущу. </w:t>
      </w:r>
    </w:p>
    <w:p w:rsidR="006403F2" w:rsidRPr="006403F2" w:rsidRDefault="006403F2" w:rsidP="006403F2">
      <w:pPr>
        <w:rPr>
          <w:rFonts w:cs="Times New Roman"/>
          <w:szCs w:val="28"/>
        </w:rPr>
      </w:pPr>
      <w:proofErr w:type="spellStart"/>
      <w:r w:rsidRPr="006403F2">
        <w:rPr>
          <w:rFonts w:cs="Times New Roman"/>
          <w:szCs w:val="28"/>
        </w:rPr>
        <w:t>Инсценирование</w:t>
      </w:r>
      <w:proofErr w:type="spellEnd"/>
      <w:r w:rsidRPr="006403F2">
        <w:rPr>
          <w:rFonts w:cs="Times New Roman"/>
          <w:szCs w:val="28"/>
        </w:rPr>
        <w:t xml:space="preserve"> фрагмента из сказки.  </w:t>
      </w:r>
    </w:p>
    <w:p w:rsidR="006403F2" w:rsidRPr="006403F2" w:rsidRDefault="00F5415C" w:rsidP="006403F2">
      <w:pPr>
        <w:rPr>
          <w:rFonts w:cs="Times New Roman"/>
          <w:szCs w:val="28"/>
        </w:rPr>
      </w:pPr>
      <w:r>
        <w:rPr>
          <w:rFonts w:cs="Times New Roman"/>
          <w:szCs w:val="28"/>
        </w:rPr>
        <w:t xml:space="preserve">– </w:t>
      </w:r>
      <w:r w:rsidR="006403F2" w:rsidRPr="006403F2">
        <w:rPr>
          <w:rFonts w:cs="Times New Roman"/>
          <w:szCs w:val="28"/>
        </w:rPr>
        <w:t xml:space="preserve">Думаю, что всем бы хотелось побывать в роли Ежика и Медвежонка на рыбалке </w:t>
      </w:r>
    </w:p>
    <w:p w:rsidR="006403F2" w:rsidRPr="006403F2" w:rsidRDefault="00F5415C" w:rsidP="006403F2">
      <w:pPr>
        <w:rPr>
          <w:rFonts w:cs="Times New Roman"/>
          <w:szCs w:val="28"/>
        </w:rPr>
      </w:pPr>
      <w:r>
        <w:rPr>
          <w:rFonts w:cs="Times New Roman"/>
          <w:szCs w:val="28"/>
        </w:rPr>
        <w:t xml:space="preserve">– </w:t>
      </w:r>
      <w:r w:rsidR="006403F2" w:rsidRPr="006403F2">
        <w:rPr>
          <w:rFonts w:cs="Times New Roman"/>
          <w:szCs w:val="28"/>
        </w:rPr>
        <w:t xml:space="preserve">Вспомните, что они говорили друг другу, сидя на </w:t>
      </w:r>
      <w:proofErr w:type="spellStart"/>
      <w:r w:rsidR="006403F2" w:rsidRPr="006403F2">
        <w:rPr>
          <w:rFonts w:cs="Times New Roman"/>
          <w:szCs w:val="28"/>
        </w:rPr>
        <w:t>мосточке</w:t>
      </w:r>
      <w:proofErr w:type="spellEnd"/>
      <w:r w:rsidR="006403F2" w:rsidRPr="006403F2">
        <w:rPr>
          <w:rFonts w:cs="Times New Roman"/>
          <w:szCs w:val="28"/>
        </w:rPr>
        <w:t xml:space="preserve">? </w:t>
      </w:r>
    </w:p>
    <w:p w:rsidR="006403F2" w:rsidRPr="006403F2" w:rsidRDefault="00F5415C" w:rsidP="006403F2">
      <w:pPr>
        <w:rPr>
          <w:rFonts w:cs="Times New Roman"/>
          <w:szCs w:val="28"/>
        </w:rPr>
      </w:pPr>
      <w:r>
        <w:rPr>
          <w:rFonts w:cs="Times New Roman"/>
          <w:szCs w:val="28"/>
        </w:rPr>
        <w:t xml:space="preserve">– </w:t>
      </w:r>
      <w:r w:rsidR="006403F2" w:rsidRPr="006403F2">
        <w:rPr>
          <w:rFonts w:cs="Times New Roman"/>
          <w:szCs w:val="28"/>
        </w:rPr>
        <w:t>Как вы представляете, как должен говорить Ежик, а как Медвежонок?</w:t>
      </w:r>
    </w:p>
    <w:p w:rsidR="006403F2" w:rsidRPr="006403F2" w:rsidRDefault="00F5415C" w:rsidP="006403F2">
      <w:pPr>
        <w:rPr>
          <w:rFonts w:cs="Times New Roman"/>
          <w:szCs w:val="28"/>
        </w:rPr>
      </w:pPr>
      <w:r>
        <w:rPr>
          <w:rFonts w:cs="Times New Roman"/>
          <w:szCs w:val="28"/>
        </w:rPr>
        <w:lastRenderedPageBreak/>
        <w:t xml:space="preserve">– </w:t>
      </w:r>
      <w:r w:rsidR="006403F2" w:rsidRPr="006403F2">
        <w:rPr>
          <w:rFonts w:cs="Times New Roman"/>
          <w:szCs w:val="28"/>
        </w:rPr>
        <w:t>Давайте попробуем устроить рыбалку.</w:t>
      </w:r>
    </w:p>
    <w:p w:rsidR="006403F2" w:rsidRPr="006403F2" w:rsidRDefault="00F5415C" w:rsidP="006403F2">
      <w:pPr>
        <w:rPr>
          <w:rFonts w:cs="Times New Roman"/>
          <w:szCs w:val="28"/>
        </w:rPr>
      </w:pPr>
      <w:r>
        <w:rPr>
          <w:rFonts w:cs="Times New Roman"/>
          <w:szCs w:val="28"/>
        </w:rPr>
        <w:t xml:space="preserve">– </w:t>
      </w:r>
      <w:r w:rsidR="006403F2" w:rsidRPr="006403F2">
        <w:rPr>
          <w:rFonts w:cs="Times New Roman"/>
          <w:szCs w:val="28"/>
        </w:rPr>
        <w:t xml:space="preserve">Реку мы сделаем из ткани, подберите в нашем «волшебном чемодане» что-нибудь подходящее. </w:t>
      </w:r>
    </w:p>
    <w:p w:rsidR="006403F2" w:rsidRPr="006403F2" w:rsidRDefault="00F5415C" w:rsidP="006403F2">
      <w:pPr>
        <w:rPr>
          <w:rFonts w:cs="Times New Roman"/>
          <w:szCs w:val="28"/>
        </w:rPr>
      </w:pPr>
      <w:r>
        <w:rPr>
          <w:rFonts w:cs="Times New Roman"/>
          <w:szCs w:val="28"/>
        </w:rPr>
        <w:t xml:space="preserve">– </w:t>
      </w:r>
      <w:r w:rsidR="006403F2" w:rsidRPr="006403F2">
        <w:rPr>
          <w:rFonts w:cs="Times New Roman"/>
          <w:szCs w:val="28"/>
        </w:rPr>
        <w:t xml:space="preserve">Из чего бы нам сделать мостик? </w:t>
      </w:r>
    </w:p>
    <w:p w:rsidR="006403F2" w:rsidRPr="006403F2" w:rsidRDefault="006403F2" w:rsidP="006403F2">
      <w:pPr>
        <w:rPr>
          <w:rFonts w:cs="Times New Roman"/>
          <w:szCs w:val="28"/>
        </w:rPr>
      </w:pPr>
      <w:r w:rsidRPr="006403F2">
        <w:rPr>
          <w:rFonts w:cs="Times New Roman"/>
          <w:szCs w:val="28"/>
        </w:rPr>
        <w:t xml:space="preserve">Выбранные для исполнения роли героев сказки дети надевают шапочки, разыгрывают сценку на мостике. Остальные дети – зрители. Затем пробуют себя новые исполнители ролей. </w:t>
      </w:r>
    </w:p>
    <w:p w:rsidR="006403F2" w:rsidRPr="006403F2" w:rsidRDefault="006403F2" w:rsidP="006403F2">
      <w:pPr>
        <w:rPr>
          <w:rFonts w:cs="Times New Roman"/>
          <w:szCs w:val="28"/>
        </w:rPr>
      </w:pPr>
      <w:r w:rsidRPr="006403F2">
        <w:rPr>
          <w:rFonts w:cs="Times New Roman"/>
          <w:szCs w:val="28"/>
        </w:rPr>
        <w:t xml:space="preserve">Итог.  Какую сказку Сергея Козлова мы сегодня читали?  </w:t>
      </w:r>
    </w:p>
    <w:p w:rsidR="006403F2" w:rsidRPr="006403F2" w:rsidRDefault="00F5415C" w:rsidP="006403F2">
      <w:pPr>
        <w:rPr>
          <w:rFonts w:cs="Times New Roman"/>
          <w:szCs w:val="28"/>
        </w:rPr>
      </w:pPr>
      <w:r>
        <w:rPr>
          <w:rFonts w:cs="Times New Roman"/>
          <w:szCs w:val="28"/>
        </w:rPr>
        <w:t xml:space="preserve">– </w:t>
      </w:r>
      <w:r w:rsidR="006403F2" w:rsidRPr="006403F2">
        <w:rPr>
          <w:rFonts w:cs="Times New Roman"/>
          <w:szCs w:val="28"/>
        </w:rPr>
        <w:t xml:space="preserve">Как вы думаете, если бы наши друзья пришли на речку весной, в пору цветения одуванчиков, что бы тогда они смогли поймать?  </w:t>
      </w:r>
    </w:p>
    <w:p w:rsidR="006403F2" w:rsidRPr="006403F2" w:rsidRDefault="00F5415C" w:rsidP="006403F2">
      <w:pPr>
        <w:rPr>
          <w:rFonts w:cs="Times New Roman"/>
          <w:szCs w:val="28"/>
        </w:rPr>
      </w:pPr>
      <w:r>
        <w:rPr>
          <w:rFonts w:cs="Times New Roman"/>
          <w:szCs w:val="28"/>
        </w:rPr>
        <w:t xml:space="preserve">– </w:t>
      </w:r>
      <w:r w:rsidR="006403F2" w:rsidRPr="006403F2">
        <w:rPr>
          <w:rFonts w:cs="Times New Roman"/>
          <w:szCs w:val="28"/>
        </w:rPr>
        <w:t xml:space="preserve">Какую песенку на слова Сергея Козлова вам хочется послушать или спеть сейчас:  </w:t>
      </w:r>
    </w:p>
    <w:p w:rsidR="006403F2" w:rsidRPr="006403F2" w:rsidRDefault="00F5415C" w:rsidP="006403F2">
      <w:pPr>
        <w:rPr>
          <w:rFonts w:cs="Times New Roman"/>
          <w:szCs w:val="28"/>
        </w:rPr>
      </w:pPr>
      <w:r>
        <w:rPr>
          <w:rFonts w:cs="Times New Roman"/>
          <w:szCs w:val="28"/>
        </w:rPr>
        <w:t xml:space="preserve">– </w:t>
      </w:r>
      <w:r w:rsidR="006403F2" w:rsidRPr="006403F2">
        <w:rPr>
          <w:rFonts w:cs="Times New Roman"/>
          <w:szCs w:val="28"/>
        </w:rPr>
        <w:t>«Белые кораблики».</w:t>
      </w:r>
    </w:p>
    <w:p w:rsidR="006403F2" w:rsidRPr="006403F2" w:rsidRDefault="00F5415C" w:rsidP="006403F2">
      <w:pPr>
        <w:rPr>
          <w:rFonts w:cs="Times New Roman"/>
          <w:szCs w:val="28"/>
        </w:rPr>
      </w:pPr>
      <w:r>
        <w:rPr>
          <w:rFonts w:cs="Times New Roman"/>
          <w:szCs w:val="28"/>
        </w:rPr>
        <w:t xml:space="preserve">– </w:t>
      </w:r>
      <w:r w:rsidR="006403F2" w:rsidRPr="006403F2">
        <w:rPr>
          <w:rFonts w:cs="Times New Roman"/>
          <w:szCs w:val="28"/>
        </w:rPr>
        <w:t xml:space="preserve"> «Мы пришли сегодня в порт».</w:t>
      </w:r>
    </w:p>
    <w:p w:rsidR="006403F2" w:rsidRPr="006403F2" w:rsidRDefault="00F5415C" w:rsidP="006403F2">
      <w:pPr>
        <w:rPr>
          <w:rFonts w:cs="Times New Roman"/>
          <w:szCs w:val="28"/>
        </w:rPr>
      </w:pPr>
      <w:r>
        <w:rPr>
          <w:rFonts w:cs="Times New Roman"/>
          <w:szCs w:val="28"/>
        </w:rPr>
        <w:t xml:space="preserve">– </w:t>
      </w:r>
      <w:r w:rsidR="006403F2" w:rsidRPr="006403F2">
        <w:rPr>
          <w:rFonts w:cs="Times New Roman"/>
          <w:szCs w:val="28"/>
        </w:rPr>
        <w:t>«Облака»?</w:t>
      </w:r>
    </w:p>
    <w:p w:rsidR="006403F2" w:rsidRPr="006403F2" w:rsidRDefault="006403F2" w:rsidP="006403F2">
      <w:pPr>
        <w:rPr>
          <w:rFonts w:cs="Times New Roman"/>
          <w:szCs w:val="28"/>
        </w:rPr>
      </w:pPr>
      <w:r w:rsidRPr="006403F2">
        <w:rPr>
          <w:rFonts w:cs="Times New Roman"/>
          <w:szCs w:val="28"/>
        </w:rPr>
        <w:t xml:space="preserve">Приглашение к чаепитию. </w:t>
      </w:r>
    </w:p>
    <w:p w:rsidR="006403F2" w:rsidRPr="006403F2" w:rsidRDefault="00F5415C" w:rsidP="006403F2">
      <w:pPr>
        <w:rPr>
          <w:rFonts w:cs="Times New Roman"/>
          <w:szCs w:val="28"/>
        </w:rPr>
      </w:pPr>
      <w:r>
        <w:rPr>
          <w:rFonts w:cs="Times New Roman"/>
          <w:szCs w:val="28"/>
        </w:rPr>
        <w:t xml:space="preserve">– </w:t>
      </w:r>
      <w:r w:rsidR="006403F2" w:rsidRPr="006403F2">
        <w:rPr>
          <w:rFonts w:cs="Times New Roman"/>
          <w:szCs w:val="28"/>
        </w:rPr>
        <w:t>Приглашаем всех к столу попробовать угощение, которое оставил для нас Ежик. Посмотрите, сколько здесь всего вкусного и полезного! Мед, лесные ягоды, варенье и джем! Сколько витаминов, сколько пользы! Пожалуйста, угощайтесь!</w:t>
      </w:r>
    </w:p>
    <w:p w:rsidR="006403F2" w:rsidRPr="006403F2" w:rsidRDefault="006403F2" w:rsidP="006403F2">
      <w:pPr>
        <w:rPr>
          <w:rFonts w:cs="Times New Roman"/>
          <w:szCs w:val="28"/>
        </w:rPr>
      </w:pPr>
    </w:p>
    <w:p w:rsidR="006403F2" w:rsidRPr="006403F2" w:rsidRDefault="006403F2" w:rsidP="006403F2">
      <w:pPr>
        <w:rPr>
          <w:rFonts w:cs="Times New Roman"/>
          <w:szCs w:val="28"/>
        </w:rPr>
      </w:pPr>
      <w:r w:rsidRPr="006403F2">
        <w:rPr>
          <w:rFonts w:cs="Times New Roman"/>
          <w:szCs w:val="28"/>
        </w:rPr>
        <w:t> </w:t>
      </w:r>
    </w:p>
    <w:p w:rsidR="006403F2" w:rsidRDefault="006403F2">
      <w:pPr>
        <w:spacing w:after="200" w:line="276" w:lineRule="auto"/>
        <w:ind w:firstLine="0"/>
        <w:jc w:val="left"/>
        <w:rPr>
          <w:rFonts w:cs="Times New Roman"/>
          <w:szCs w:val="28"/>
        </w:rPr>
      </w:pPr>
      <w:r>
        <w:rPr>
          <w:rFonts w:cs="Times New Roman"/>
          <w:szCs w:val="28"/>
        </w:rPr>
        <w:br w:type="page"/>
      </w:r>
    </w:p>
    <w:p w:rsidR="006403F2" w:rsidRPr="00F5415C" w:rsidRDefault="006403F2" w:rsidP="006403F2">
      <w:pPr>
        <w:rPr>
          <w:rFonts w:cs="Times New Roman"/>
          <w:b/>
          <w:szCs w:val="28"/>
        </w:rPr>
      </w:pPr>
      <w:r w:rsidRPr="00F5415C">
        <w:rPr>
          <w:rFonts w:cs="Times New Roman"/>
          <w:b/>
          <w:szCs w:val="28"/>
        </w:rPr>
        <w:lastRenderedPageBreak/>
        <w:t>2. Конспект НОД по развитию читательских умений в старшей группе на тему: "Как поросенок говорить научился".</w:t>
      </w:r>
    </w:p>
    <w:p w:rsidR="006403F2" w:rsidRPr="006403F2" w:rsidRDefault="006403F2" w:rsidP="006403F2">
      <w:pPr>
        <w:rPr>
          <w:rFonts w:cs="Times New Roman"/>
          <w:szCs w:val="28"/>
        </w:rPr>
      </w:pPr>
      <w:r w:rsidRPr="00F5415C">
        <w:rPr>
          <w:rFonts w:cs="Times New Roman"/>
          <w:b/>
          <w:szCs w:val="28"/>
        </w:rPr>
        <w:t>Цель</w:t>
      </w:r>
      <w:r w:rsidRPr="006403F2">
        <w:rPr>
          <w:rFonts w:cs="Times New Roman"/>
          <w:szCs w:val="28"/>
        </w:rPr>
        <w:t>: Вовлечение детей в игровое и речевое взаимодействие.</w:t>
      </w:r>
    </w:p>
    <w:p w:rsidR="006403F2" w:rsidRPr="006403F2" w:rsidRDefault="006403F2" w:rsidP="006403F2">
      <w:pPr>
        <w:rPr>
          <w:rFonts w:cs="Times New Roman"/>
          <w:szCs w:val="28"/>
        </w:rPr>
      </w:pPr>
      <w:r w:rsidRPr="00F5415C">
        <w:rPr>
          <w:rFonts w:cs="Times New Roman"/>
          <w:b/>
          <w:szCs w:val="28"/>
        </w:rPr>
        <w:t>Задачи</w:t>
      </w:r>
      <w:r w:rsidRPr="006403F2">
        <w:rPr>
          <w:rFonts w:cs="Times New Roman"/>
          <w:szCs w:val="28"/>
        </w:rPr>
        <w:t>:</w:t>
      </w:r>
    </w:p>
    <w:p w:rsidR="006403F2" w:rsidRPr="006403F2" w:rsidRDefault="006403F2" w:rsidP="006403F2">
      <w:pPr>
        <w:rPr>
          <w:rFonts w:cs="Times New Roman"/>
          <w:szCs w:val="28"/>
        </w:rPr>
      </w:pPr>
      <w:r w:rsidRPr="006403F2">
        <w:rPr>
          <w:rFonts w:cs="Times New Roman"/>
          <w:szCs w:val="28"/>
        </w:rPr>
        <w:t>Обучающие задачи:</w:t>
      </w:r>
    </w:p>
    <w:p w:rsidR="006403F2" w:rsidRPr="006403F2" w:rsidRDefault="006403F2" w:rsidP="006403F2">
      <w:pPr>
        <w:rPr>
          <w:rFonts w:cs="Times New Roman"/>
          <w:szCs w:val="28"/>
        </w:rPr>
      </w:pPr>
      <w:r w:rsidRPr="006403F2">
        <w:rPr>
          <w:rFonts w:cs="Times New Roman"/>
          <w:szCs w:val="28"/>
        </w:rPr>
        <w:t>•</w:t>
      </w:r>
      <w:r w:rsidRPr="006403F2">
        <w:rPr>
          <w:rFonts w:cs="Times New Roman"/>
          <w:szCs w:val="28"/>
        </w:rPr>
        <w:tab/>
        <w:t>продолжать знакомить детей с художественной литературой;</w:t>
      </w:r>
    </w:p>
    <w:p w:rsidR="006403F2" w:rsidRPr="006403F2" w:rsidRDefault="006403F2" w:rsidP="006403F2">
      <w:pPr>
        <w:rPr>
          <w:rFonts w:cs="Times New Roman"/>
          <w:szCs w:val="28"/>
        </w:rPr>
      </w:pPr>
      <w:r w:rsidRPr="006403F2">
        <w:rPr>
          <w:rFonts w:cs="Times New Roman"/>
          <w:szCs w:val="28"/>
        </w:rPr>
        <w:t>•</w:t>
      </w:r>
      <w:r w:rsidRPr="006403F2">
        <w:rPr>
          <w:rFonts w:cs="Times New Roman"/>
          <w:szCs w:val="28"/>
        </w:rPr>
        <w:tab/>
        <w:t>уточнить значение наименования « домашние животные».</w:t>
      </w:r>
    </w:p>
    <w:p w:rsidR="006403F2" w:rsidRPr="006403F2" w:rsidRDefault="006403F2" w:rsidP="006403F2">
      <w:pPr>
        <w:rPr>
          <w:rFonts w:cs="Times New Roman"/>
          <w:szCs w:val="28"/>
        </w:rPr>
      </w:pPr>
      <w:r w:rsidRPr="006403F2">
        <w:rPr>
          <w:rFonts w:cs="Times New Roman"/>
          <w:szCs w:val="28"/>
        </w:rPr>
        <w:t>Развивающие задачи:</w:t>
      </w:r>
    </w:p>
    <w:p w:rsidR="006403F2" w:rsidRPr="006403F2" w:rsidRDefault="006403F2" w:rsidP="006403F2">
      <w:pPr>
        <w:rPr>
          <w:rFonts w:cs="Times New Roman"/>
          <w:szCs w:val="28"/>
        </w:rPr>
      </w:pPr>
      <w:r w:rsidRPr="006403F2">
        <w:rPr>
          <w:rFonts w:cs="Times New Roman"/>
          <w:szCs w:val="28"/>
        </w:rPr>
        <w:t>•</w:t>
      </w:r>
      <w:r w:rsidRPr="006403F2">
        <w:rPr>
          <w:rFonts w:cs="Times New Roman"/>
          <w:szCs w:val="28"/>
        </w:rPr>
        <w:tab/>
        <w:t>развивать активную речь детей в процессе игры;</w:t>
      </w:r>
    </w:p>
    <w:p w:rsidR="006403F2" w:rsidRPr="006403F2" w:rsidRDefault="006403F2" w:rsidP="006403F2">
      <w:pPr>
        <w:rPr>
          <w:rFonts w:cs="Times New Roman"/>
          <w:szCs w:val="28"/>
        </w:rPr>
      </w:pPr>
      <w:r w:rsidRPr="006403F2">
        <w:rPr>
          <w:rFonts w:cs="Times New Roman"/>
          <w:szCs w:val="28"/>
        </w:rPr>
        <w:t>•</w:t>
      </w:r>
      <w:r w:rsidRPr="006403F2">
        <w:rPr>
          <w:rFonts w:cs="Times New Roman"/>
          <w:szCs w:val="28"/>
        </w:rPr>
        <w:tab/>
        <w:t>развивать дикцию, артикуляционный аппарат детей.</w:t>
      </w:r>
    </w:p>
    <w:p w:rsidR="006403F2" w:rsidRPr="006403F2" w:rsidRDefault="006403F2" w:rsidP="006403F2">
      <w:pPr>
        <w:rPr>
          <w:rFonts w:cs="Times New Roman"/>
          <w:szCs w:val="28"/>
        </w:rPr>
      </w:pPr>
      <w:r w:rsidRPr="006403F2">
        <w:rPr>
          <w:rFonts w:cs="Times New Roman"/>
          <w:szCs w:val="28"/>
        </w:rPr>
        <w:t>Воспитательные задачи:</w:t>
      </w:r>
    </w:p>
    <w:p w:rsidR="006403F2" w:rsidRPr="006403F2" w:rsidRDefault="006403F2" w:rsidP="006403F2">
      <w:pPr>
        <w:rPr>
          <w:rFonts w:cs="Times New Roman"/>
          <w:szCs w:val="28"/>
        </w:rPr>
      </w:pPr>
      <w:r w:rsidRPr="006403F2">
        <w:rPr>
          <w:rFonts w:cs="Times New Roman"/>
          <w:szCs w:val="28"/>
        </w:rPr>
        <w:t>•</w:t>
      </w:r>
      <w:r w:rsidRPr="006403F2">
        <w:rPr>
          <w:rFonts w:cs="Times New Roman"/>
          <w:szCs w:val="28"/>
        </w:rPr>
        <w:tab/>
        <w:t>воспитывать интерес к художественной литературе;</w:t>
      </w:r>
    </w:p>
    <w:p w:rsidR="006403F2" w:rsidRPr="006403F2" w:rsidRDefault="006403F2" w:rsidP="006403F2">
      <w:pPr>
        <w:rPr>
          <w:rFonts w:cs="Times New Roman"/>
          <w:szCs w:val="28"/>
        </w:rPr>
      </w:pPr>
      <w:r w:rsidRPr="006403F2">
        <w:rPr>
          <w:rFonts w:cs="Times New Roman"/>
          <w:szCs w:val="28"/>
        </w:rPr>
        <w:t>•</w:t>
      </w:r>
      <w:r w:rsidRPr="006403F2">
        <w:rPr>
          <w:rFonts w:cs="Times New Roman"/>
          <w:szCs w:val="28"/>
        </w:rPr>
        <w:tab/>
        <w:t>внимательно слушать художественные произведения;</w:t>
      </w:r>
    </w:p>
    <w:p w:rsidR="006403F2" w:rsidRPr="006403F2" w:rsidRDefault="006403F2" w:rsidP="006403F2">
      <w:pPr>
        <w:rPr>
          <w:rFonts w:cs="Times New Roman"/>
          <w:szCs w:val="28"/>
        </w:rPr>
      </w:pPr>
      <w:r w:rsidRPr="006403F2">
        <w:rPr>
          <w:rFonts w:cs="Times New Roman"/>
          <w:szCs w:val="28"/>
        </w:rPr>
        <w:t>•</w:t>
      </w:r>
      <w:r w:rsidRPr="006403F2">
        <w:rPr>
          <w:rFonts w:cs="Times New Roman"/>
          <w:szCs w:val="28"/>
        </w:rPr>
        <w:tab/>
        <w:t>способствовать проявлению положительных эмоций;</w:t>
      </w:r>
    </w:p>
    <w:p w:rsidR="006403F2" w:rsidRPr="006403F2" w:rsidRDefault="006403F2" w:rsidP="006403F2">
      <w:pPr>
        <w:rPr>
          <w:rFonts w:cs="Times New Roman"/>
          <w:szCs w:val="28"/>
        </w:rPr>
      </w:pPr>
      <w:r w:rsidRPr="006403F2">
        <w:rPr>
          <w:rFonts w:cs="Times New Roman"/>
          <w:szCs w:val="28"/>
        </w:rPr>
        <w:t>•</w:t>
      </w:r>
      <w:r w:rsidRPr="006403F2">
        <w:rPr>
          <w:rFonts w:cs="Times New Roman"/>
          <w:szCs w:val="28"/>
        </w:rPr>
        <w:tab/>
        <w:t>воспитывать доброжелательные взаимоотношения между сверстниками в процессе игры.</w:t>
      </w:r>
    </w:p>
    <w:p w:rsidR="006403F2" w:rsidRPr="006403F2" w:rsidRDefault="00A23042" w:rsidP="006403F2">
      <w:pPr>
        <w:rPr>
          <w:rFonts w:cs="Times New Roman"/>
          <w:szCs w:val="28"/>
        </w:rPr>
      </w:pPr>
      <w:proofErr w:type="gramStart"/>
      <w:r>
        <w:rPr>
          <w:rFonts w:cs="Times New Roman"/>
          <w:szCs w:val="28"/>
        </w:rPr>
        <w:t>Оборудование: произведение Л. </w:t>
      </w:r>
      <w:r w:rsidR="006403F2" w:rsidRPr="006403F2">
        <w:rPr>
          <w:rFonts w:cs="Times New Roman"/>
          <w:szCs w:val="28"/>
        </w:rPr>
        <w:t>Пантелеева «Как поросёнок говорить учился», игрушки: поросенок, девочка, домашние животные, мяч.</w:t>
      </w:r>
      <w:proofErr w:type="gramEnd"/>
    </w:p>
    <w:p w:rsidR="006403F2" w:rsidRPr="00F85E9E" w:rsidRDefault="006403F2" w:rsidP="006403F2">
      <w:pPr>
        <w:rPr>
          <w:rFonts w:cs="Times New Roman"/>
          <w:b/>
          <w:szCs w:val="28"/>
        </w:rPr>
      </w:pPr>
      <w:r w:rsidRPr="00F85E9E">
        <w:rPr>
          <w:rFonts w:cs="Times New Roman"/>
          <w:b/>
          <w:szCs w:val="28"/>
        </w:rPr>
        <w:t>Ход занятия:</w:t>
      </w:r>
    </w:p>
    <w:p w:rsidR="006403F2" w:rsidRPr="006403F2" w:rsidRDefault="006403F2" w:rsidP="006403F2">
      <w:pPr>
        <w:rPr>
          <w:rFonts w:cs="Times New Roman"/>
          <w:szCs w:val="28"/>
        </w:rPr>
      </w:pPr>
      <w:r w:rsidRPr="006403F2">
        <w:rPr>
          <w:rFonts w:cs="Times New Roman"/>
          <w:szCs w:val="28"/>
        </w:rPr>
        <w:t>Организационный момент:</w:t>
      </w:r>
    </w:p>
    <w:p w:rsidR="006403F2" w:rsidRPr="006403F2" w:rsidRDefault="006403F2" w:rsidP="006403F2">
      <w:pPr>
        <w:rPr>
          <w:rFonts w:cs="Times New Roman"/>
          <w:szCs w:val="28"/>
        </w:rPr>
      </w:pPr>
      <w:r w:rsidRPr="006403F2">
        <w:rPr>
          <w:rFonts w:cs="Times New Roman"/>
          <w:szCs w:val="28"/>
        </w:rPr>
        <w:t>Воспитатель заносит корзину.</w:t>
      </w:r>
    </w:p>
    <w:p w:rsidR="006403F2" w:rsidRPr="006403F2" w:rsidRDefault="006403F2" w:rsidP="006403F2">
      <w:pPr>
        <w:rPr>
          <w:rFonts w:cs="Times New Roman"/>
          <w:szCs w:val="28"/>
        </w:rPr>
      </w:pPr>
      <w:r w:rsidRPr="006403F2">
        <w:rPr>
          <w:rFonts w:cs="Times New Roman"/>
          <w:szCs w:val="28"/>
        </w:rPr>
        <w:t>Ребята, отгадайте загадку:</w:t>
      </w:r>
    </w:p>
    <w:p w:rsidR="006403F2" w:rsidRPr="006403F2" w:rsidRDefault="006403F2" w:rsidP="006403F2">
      <w:pPr>
        <w:rPr>
          <w:rFonts w:cs="Times New Roman"/>
          <w:szCs w:val="28"/>
        </w:rPr>
      </w:pPr>
      <w:r w:rsidRPr="006403F2">
        <w:rPr>
          <w:rFonts w:cs="Times New Roman"/>
          <w:szCs w:val="28"/>
        </w:rPr>
        <w:t>Моет в луже пятачок,</w:t>
      </w:r>
    </w:p>
    <w:p w:rsidR="006403F2" w:rsidRPr="006403F2" w:rsidRDefault="006403F2" w:rsidP="006403F2">
      <w:pPr>
        <w:rPr>
          <w:rFonts w:cs="Times New Roman"/>
          <w:szCs w:val="28"/>
        </w:rPr>
      </w:pPr>
      <w:r w:rsidRPr="006403F2">
        <w:rPr>
          <w:rFonts w:cs="Times New Roman"/>
          <w:szCs w:val="28"/>
        </w:rPr>
        <w:t xml:space="preserve">           Носит хвостик, как крючок.</w:t>
      </w:r>
    </w:p>
    <w:p w:rsidR="006403F2" w:rsidRPr="006403F2" w:rsidRDefault="006403F2" w:rsidP="006403F2">
      <w:pPr>
        <w:rPr>
          <w:rFonts w:cs="Times New Roman"/>
          <w:szCs w:val="28"/>
        </w:rPr>
      </w:pPr>
      <w:r w:rsidRPr="006403F2">
        <w:rPr>
          <w:rFonts w:cs="Times New Roman"/>
          <w:szCs w:val="28"/>
        </w:rPr>
        <w:t xml:space="preserve">           С ним с улыбкой говорю,</w:t>
      </w:r>
    </w:p>
    <w:p w:rsidR="006403F2" w:rsidRPr="006403F2" w:rsidRDefault="006403F2" w:rsidP="006403F2">
      <w:pPr>
        <w:rPr>
          <w:rFonts w:cs="Times New Roman"/>
          <w:szCs w:val="28"/>
        </w:rPr>
      </w:pPr>
      <w:r w:rsidRPr="006403F2">
        <w:rPr>
          <w:rFonts w:cs="Times New Roman"/>
          <w:szCs w:val="28"/>
        </w:rPr>
        <w:t xml:space="preserve">           Отвечает мне: </w:t>
      </w:r>
      <w:r w:rsidR="00F5415C">
        <w:rPr>
          <w:rFonts w:cs="Times New Roman"/>
          <w:szCs w:val="28"/>
        </w:rPr>
        <w:t xml:space="preserve">– </w:t>
      </w:r>
      <w:r w:rsidRPr="006403F2">
        <w:rPr>
          <w:rFonts w:cs="Times New Roman"/>
          <w:szCs w:val="28"/>
        </w:rPr>
        <w:t>Хрю-хрю!</w:t>
      </w:r>
    </w:p>
    <w:p w:rsidR="006403F2" w:rsidRPr="006403F2" w:rsidRDefault="006403F2" w:rsidP="006403F2">
      <w:pPr>
        <w:rPr>
          <w:rFonts w:cs="Times New Roman"/>
          <w:szCs w:val="28"/>
        </w:rPr>
      </w:pPr>
      <w:r w:rsidRPr="006403F2">
        <w:rPr>
          <w:rFonts w:cs="Times New Roman"/>
          <w:szCs w:val="28"/>
        </w:rPr>
        <w:t>(Поросёнок).</w:t>
      </w:r>
    </w:p>
    <w:p w:rsidR="006403F2" w:rsidRPr="006403F2" w:rsidRDefault="006403F2" w:rsidP="006403F2">
      <w:pPr>
        <w:rPr>
          <w:rFonts w:cs="Times New Roman"/>
          <w:szCs w:val="28"/>
        </w:rPr>
      </w:pPr>
      <w:r w:rsidRPr="006403F2">
        <w:rPr>
          <w:rFonts w:cs="Times New Roman"/>
          <w:szCs w:val="28"/>
        </w:rPr>
        <w:t xml:space="preserve">Воспитатель (достаёт игрушку поросёнка): Посмотрите, какой он </w:t>
      </w:r>
      <w:proofErr w:type="spellStart"/>
      <w:r w:rsidRPr="006403F2">
        <w:rPr>
          <w:rFonts w:cs="Times New Roman"/>
          <w:szCs w:val="28"/>
        </w:rPr>
        <w:t>розовенький</w:t>
      </w:r>
      <w:proofErr w:type="spellEnd"/>
      <w:r w:rsidRPr="006403F2">
        <w:rPr>
          <w:rFonts w:cs="Times New Roman"/>
          <w:szCs w:val="28"/>
        </w:rPr>
        <w:t xml:space="preserve">, пухленький. </w:t>
      </w:r>
      <w:proofErr w:type="gramStart"/>
      <w:r w:rsidRPr="006403F2">
        <w:rPr>
          <w:rFonts w:cs="Times New Roman"/>
          <w:szCs w:val="28"/>
        </w:rPr>
        <w:t xml:space="preserve">Обратите внимание на его носик (на что он </w:t>
      </w:r>
      <w:r w:rsidRPr="006403F2">
        <w:rPr>
          <w:rFonts w:cs="Times New Roman"/>
          <w:szCs w:val="28"/>
        </w:rPr>
        <w:lastRenderedPageBreak/>
        <w:t>похож?), хвостик (какой он?), глазки (какие они?), ножки (чем заканчиваются ножки?)</w:t>
      </w:r>
      <w:proofErr w:type="gramEnd"/>
    </w:p>
    <w:p w:rsidR="006403F2" w:rsidRPr="006403F2" w:rsidRDefault="006403F2" w:rsidP="006403F2">
      <w:pPr>
        <w:rPr>
          <w:rFonts w:cs="Times New Roman"/>
          <w:szCs w:val="28"/>
        </w:rPr>
      </w:pPr>
      <w:r w:rsidRPr="006403F2">
        <w:rPr>
          <w:rFonts w:cs="Times New Roman"/>
          <w:szCs w:val="28"/>
        </w:rPr>
        <w:t>Хотите узнать какой необычный этот поросёнок, и кто мне рассказал про него? Достаёт игрушку девочку и размещает игрушки на столике.</w:t>
      </w:r>
    </w:p>
    <w:p w:rsidR="006403F2" w:rsidRPr="006403F2" w:rsidRDefault="006403F2" w:rsidP="006403F2">
      <w:pPr>
        <w:rPr>
          <w:rFonts w:cs="Times New Roman"/>
          <w:szCs w:val="28"/>
        </w:rPr>
      </w:pPr>
      <w:r w:rsidRPr="006403F2">
        <w:rPr>
          <w:rFonts w:cs="Times New Roman"/>
          <w:szCs w:val="28"/>
        </w:rPr>
        <w:t>Дети проявляют интерес к общению с воспитателем и дальнейшей совместной деятельности.</w:t>
      </w:r>
    </w:p>
    <w:p w:rsidR="006403F2" w:rsidRPr="00F85E9E" w:rsidRDefault="006403F2" w:rsidP="006403F2">
      <w:pPr>
        <w:rPr>
          <w:rFonts w:cs="Times New Roman"/>
          <w:b/>
          <w:szCs w:val="28"/>
        </w:rPr>
      </w:pPr>
      <w:r w:rsidRPr="00F85E9E">
        <w:rPr>
          <w:rFonts w:cs="Times New Roman"/>
          <w:b/>
          <w:szCs w:val="28"/>
        </w:rPr>
        <w:t>Физкультминутка:</w:t>
      </w:r>
    </w:p>
    <w:p w:rsidR="006403F2" w:rsidRPr="006403F2" w:rsidRDefault="006403F2" w:rsidP="006403F2">
      <w:pPr>
        <w:rPr>
          <w:rFonts w:cs="Times New Roman"/>
          <w:szCs w:val="28"/>
        </w:rPr>
      </w:pPr>
      <w:r w:rsidRPr="006403F2">
        <w:rPr>
          <w:rFonts w:cs="Times New Roman"/>
          <w:szCs w:val="28"/>
        </w:rPr>
        <w:t xml:space="preserve">Девочки и мальчики: </w:t>
      </w:r>
      <w:proofErr w:type="gramStart"/>
      <w:r w:rsidRPr="006403F2">
        <w:rPr>
          <w:rFonts w:cs="Times New Roman"/>
          <w:szCs w:val="28"/>
        </w:rPr>
        <w:t>хлоп</w:t>
      </w:r>
      <w:proofErr w:type="gramEnd"/>
      <w:r w:rsidRPr="006403F2">
        <w:rPr>
          <w:rFonts w:cs="Times New Roman"/>
          <w:szCs w:val="28"/>
        </w:rPr>
        <w:t>, хлоп, хлоп,</w:t>
      </w:r>
    </w:p>
    <w:p w:rsidR="006403F2" w:rsidRPr="006403F2" w:rsidRDefault="006403F2" w:rsidP="006403F2">
      <w:pPr>
        <w:rPr>
          <w:rFonts w:cs="Times New Roman"/>
          <w:szCs w:val="28"/>
        </w:rPr>
      </w:pPr>
      <w:r w:rsidRPr="006403F2">
        <w:rPr>
          <w:rFonts w:cs="Times New Roman"/>
          <w:szCs w:val="28"/>
        </w:rPr>
        <w:t>Прыгают, как мячики: прыг-скок, прыг-скок.</w:t>
      </w:r>
    </w:p>
    <w:p w:rsidR="006403F2" w:rsidRPr="006403F2" w:rsidRDefault="006403F2" w:rsidP="006403F2">
      <w:pPr>
        <w:rPr>
          <w:rFonts w:cs="Times New Roman"/>
          <w:szCs w:val="28"/>
        </w:rPr>
      </w:pPr>
      <w:r w:rsidRPr="006403F2">
        <w:rPr>
          <w:rFonts w:cs="Times New Roman"/>
          <w:szCs w:val="28"/>
        </w:rPr>
        <w:t>Ножками топчут: топ, топ, топ!</w:t>
      </w:r>
    </w:p>
    <w:p w:rsidR="006403F2" w:rsidRPr="006403F2" w:rsidRDefault="006403F2" w:rsidP="006403F2">
      <w:pPr>
        <w:rPr>
          <w:rFonts w:cs="Times New Roman"/>
          <w:szCs w:val="28"/>
        </w:rPr>
      </w:pPr>
      <w:r w:rsidRPr="006403F2">
        <w:rPr>
          <w:rFonts w:cs="Times New Roman"/>
          <w:szCs w:val="28"/>
        </w:rPr>
        <w:t xml:space="preserve">Весело хохочут: </w:t>
      </w:r>
      <w:proofErr w:type="gramStart"/>
      <w:r w:rsidRPr="006403F2">
        <w:rPr>
          <w:rFonts w:cs="Times New Roman"/>
          <w:szCs w:val="28"/>
        </w:rPr>
        <w:t>ха</w:t>
      </w:r>
      <w:proofErr w:type="gramEnd"/>
      <w:r w:rsidRPr="006403F2">
        <w:rPr>
          <w:rFonts w:cs="Times New Roman"/>
          <w:szCs w:val="28"/>
        </w:rPr>
        <w:t>, ха, ха!</w:t>
      </w:r>
    </w:p>
    <w:p w:rsidR="006403F2" w:rsidRPr="006403F2" w:rsidRDefault="006403F2" w:rsidP="006403F2">
      <w:pPr>
        <w:rPr>
          <w:rFonts w:cs="Times New Roman"/>
          <w:szCs w:val="28"/>
        </w:rPr>
      </w:pPr>
      <w:r w:rsidRPr="006403F2">
        <w:rPr>
          <w:rFonts w:cs="Times New Roman"/>
          <w:szCs w:val="28"/>
        </w:rPr>
        <w:t>Глазками моргают (ритмичное зажмуривание глаз),</w:t>
      </w:r>
    </w:p>
    <w:p w:rsidR="006403F2" w:rsidRPr="006403F2" w:rsidRDefault="006403F2" w:rsidP="006403F2">
      <w:pPr>
        <w:rPr>
          <w:rFonts w:cs="Times New Roman"/>
          <w:szCs w:val="28"/>
        </w:rPr>
      </w:pPr>
      <w:r w:rsidRPr="006403F2">
        <w:rPr>
          <w:rFonts w:cs="Times New Roman"/>
          <w:szCs w:val="28"/>
        </w:rPr>
        <w:t>После отдыхают (садятся на стульчики)</w:t>
      </w:r>
    </w:p>
    <w:p w:rsidR="006403F2" w:rsidRPr="006403F2" w:rsidRDefault="006403F2" w:rsidP="006403F2">
      <w:pPr>
        <w:rPr>
          <w:rFonts w:cs="Times New Roman"/>
          <w:szCs w:val="28"/>
        </w:rPr>
      </w:pPr>
      <w:r w:rsidRPr="006403F2">
        <w:rPr>
          <w:rFonts w:cs="Times New Roman"/>
          <w:szCs w:val="28"/>
        </w:rPr>
        <w:t>Чтение:</w:t>
      </w:r>
    </w:p>
    <w:p w:rsidR="006403F2" w:rsidRPr="006403F2" w:rsidRDefault="006403F2" w:rsidP="006403F2">
      <w:pPr>
        <w:rPr>
          <w:rFonts w:cs="Times New Roman"/>
          <w:szCs w:val="28"/>
        </w:rPr>
      </w:pPr>
      <w:r w:rsidRPr="006403F2">
        <w:rPr>
          <w:rFonts w:cs="Times New Roman"/>
          <w:szCs w:val="28"/>
        </w:rPr>
        <w:t>Воспитатель: Ребята, сейчас  мы с вами прочтем  произведение Л. Пантелеева «Как поросёнок говорить учился»:</w:t>
      </w:r>
    </w:p>
    <w:p w:rsidR="006403F2" w:rsidRPr="006403F2" w:rsidRDefault="006403F2" w:rsidP="006403F2">
      <w:pPr>
        <w:rPr>
          <w:rFonts w:cs="Times New Roman"/>
          <w:szCs w:val="28"/>
        </w:rPr>
      </w:pPr>
      <w:r w:rsidRPr="006403F2">
        <w:rPr>
          <w:rFonts w:cs="Times New Roman"/>
          <w:szCs w:val="28"/>
        </w:rPr>
        <w:t>«Один раз я видел, как одна совсем маленькая девочка учила поросенка говорить. Поросенок ей попался очень умный и послушный. Но почему-то говорить по-человечески он ни за что не хотел. И девочка, как ни старалась – ничего у нее не выходило.</w:t>
      </w:r>
    </w:p>
    <w:p w:rsidR="006403F2" w:rsidRPr="006403F2" w:rsidRDefault="006403F2" w:rsidP="006403F2">
      <w:pPr>
        <w:rPr>
          <w:rFonts w:cs="Times New Roman"/>
          <w:szCs w:val="28"/>
        </w:rPr>
      </w:pPr>
      <w:r w:rsidRPr="006403F2">
        <w:rPr>
          <w:rFonts w:cs="Times New Roman"/>
          <w:szCs w:val="28"/>
        </w:rPr>
        <w:t>Она ему, я помню, говорит:</w:t>
      </w:r>
    </w:p>
    <w:p w:rsidR="006403F2" w:rsidRPr="006403F2" w:rsidRDefault="00F5415C" w:rsidP="006403F2">
      <w:pPr>
        <w:rPr>
          <w:rFonts w:cs="Times New Roman"/>
          <w:szCs w:val="28"/>
        </w:rPr>
      </w:pPr>
      <w:r>
        <w:rPr>
          <w:rFonts w:cs="Times New Roman"/>
          <w:szCs w:val="28"/>
        </w:rPr>
        <w:t xml:space="preserve">– </w:t>
      </w:r>
      <w:r w:rsidR="006403F2" w:rsidRPr="006403F2">
        <w:rPr>
          <w:rFonts w:cs="Times New Roman"/>
          <w:szCs w:val="28"/>
        </w:rPr>
        <w:t>Поросеночек, скажи: мама!</w:t>
      </w:r>
    </w:p>
    <w:p w:rsidR="006403F2" w:rsidRPr="006403F2" w:rsidRDefault="006403F2" w:rsidP="006403F2">
      <w:pPr>
        <w:rPr>
          <w:rFonts w:cs="Times New Roman"/>
          <w:szCs w:val="28"/>
        </w:rPr>
      </w:pPr>
      <w:r w:rsidRPr="006403F2">
        <w:rPr>
          <w:rFonts w:cs="Times New Roman"/>
          <w:szCs w:val="28"/>
        </w:rPr>
        <w:t>А он ей в ответ:</w:t>
      </w:r>
    </w:p>
    <w:p w:rsidR="006403F2" w:rsidRPr="006403F2" w:rsidRDefault="00F5415C" w:rsidP="006403F2">
      <w:pPr>
        <w:rPr>
          <w:rFonts w:cs="Times New Roman"/>
          <w:szCs w:val="28"/>
        </w:rPr>
      </w:pPr>
      <w:r>
        <w:rPr>
          <w:rFonts w:cs="Times New Roman"/>
          <w:szCs w:val="28"/>
        </w:rPr>
        <w:t xml:space="preserve">– </w:t>
      </w:r>
      <w:r w:rsidR="006403F2" w:rsidRPr="006403F2">
        <w:rPr>
          <w:rFonts w:cs="Times New Roman"/>
          <w:szCs w:val="28"/>
        </w:rPr>
        <w:t>Хрю-хрю!</w:t>
      </w:r>
    </w:p>
    <w:p w:rsidR="006403F2" w:rsidRPr="006403F2" w:rsidRDefault="006403F2" w:rsidP="006403F2">
      <w:pPr>
        <w:rPr>
          <w:rFonts w:cs="Times New Roman"/>
          <w:szCs w:val="28"/>
        </w:rPr>
      </w:pPr>
      <w:r w:rsidRPr="006403F2">
        <w:rPr>
          <w:rFonts w:cs="Times New Roman"/>
          <w:szCs w:val="28"/>
        </w:rPr>
        <w:t>Она ему:</w:t>
      </w:r>
    </w:p>
    <w:p w:rsidR="006403F2" w:rsidRPr="006403F2" w:rsidRDefault="00F5415C" w:rsidP="006403F2">
      <w:pPr>
        <w:rPr>
          <w:rFonts w:cs="Times New Roman"/>
          <w:szCs w:val="28"/>
        </w:rPr>
      </w:pPr>
      <w:r>
        <w:rPr>
          <w:rFonts w:cs="Times New Roman"/>
          <w:szCs w:val="28"/>
        </w:rPr>
        <w:t xml:space="preserve">– </w:t>
      </w:r>
      <w:r w:rsidR="006403F2" w:rsidRPr="006403F2">
        <w:rPr>
          <w:rFonts w:cs="Times New Roman"/>
          <w:szCs w:val="28"/>
        </w:rPr>
        <w:t>Поросеночек, скажи: папа!</w:t>
      </w:r>
    </w:p>
    <w:p w:rsidR="006403F2" w:rsidRPr="006403F2" w:rsidRDefault="006403F2" w:rsidP="006403F2">
      <w:pPr>
        <w:rPr>
          <w:rFonts w:cs="Times New Roman"/>
          <w:szCs w:val="28"/>
        </w:rPr>
      </w:pPr>
      <w:r w:rsidRPr="006403F2">
        <w:rPr>
          <w:rFonts w:cs="Times New Roman"/>
          <w:szCs w:val="28"/>
        </w:rPr>
        <w:t>А он ей:</w:t>
      </w:r>
    </w:p>
    <w:p w:rsidR="006403F2" w:rsidRPr="006403F2" w:rsidRDefault="00F5415C" w:rsidP="006403F2">
      <w:pPr>
        <w:rPr>
          <w:rFonts w:cs="Times New Roman"/>
          <w:szCs w:val="28"/>
        </w:rPr>
      </w:pPr>
      <w:r>
        <w:rPr>
          <w:rFonts w:cs="Times New Roman"/>
          <w:szCs w:val="28"/>
        </w:rPr>
        <w:t xml:space="preserve">– </w:t>
      </w:r>
      <w:r w:rsidR="006403F2" w:rsidRPr="006403F2">
        <w:rPr>
          <w:rFonts w:cs="Times New Roman"/>
          <w:szCs w:val="28"/>
        </w:rPr>
        <w:t>Хрю-хрю!</w:t>
      </w:r>
    </w:p>
    <w:p w:rsidR="006403F2" w:rsidRPr="006403F2" w:rsidRDefault="006403F2" w:rsidP="006403F2">
      <w:pPr>
        <w:rPr>
          <w:rFonts w:cs="Times New Roman"/>
          <w:szCs w:val="28"/>
        </w:rPr>
      </w:pPr>
      <w:r w:rsidRPr="006403F2">
        <w:rPr>
          <w:rFonts w:cs="Times New Roman"/>
          <w:szCs w:val="28"/>
        </w:rPr>
        <w:t>Она:</w:t>
      </w:r>
    </w:p>
    <w:p w:rsidR="006403F2" w:rsidRPr="006403F2" w:rsidRDefault="00F5415C" w:rsidP="006403F2">
      <w:pPr>
        <w:rPr>
          <w:rFonts w:cs="Times New Roman"/>
          <w:szCs w:val="28"/>
        </w:rPr>
      </w:pPr>
      <w:r>
        <w:rPr>
          <w:rFonts w:cs="Times New Roman"/>
          <w:szCs w:val="28"/>
        </w:rPr>
        <w:t xml:space="preserve">– </w:t>
      </w:r>
      <w:r w:rsidR="006403F2" w:rsidRPr="006403F2">
        <w:rPr>
          <w:rFonts w:cs="Times New Roman"/>
          <w:szCs w:val="28"/>
        </w:rPr>
        <w:t>Скажи: дерево!</w:t>
      </w:r>
    </w:p>
    <w:p w:rsidR="006403F2" w:rsidRPr="006403F2" w:rsidRDefault="006403F2" w:rsidP="006403F2">
      <w:pPr>
        <w:rPr>
          <w:rFonts w:cs="Times New Roman"/>
          <w:szCs w:val="28"/>
        </w:rPr>
      </w:pPr>
      <w:r w:rsidRPr="006403F2">
        <w:rPr>
          <w:rFonts w:cs="Times New Roman"/>
          <w:szCs w:val="28"/>
        </w:rPr>
        <w:lastRenderedPageBreak/>
        <w:t>А он:</w:t>
      </w:r>
    </w:p>
    <w:p w:rsidR="006403F2" w:rsidRPr="006403F2" w:rsidRDefault="00F5415C" w:rsidP="006403F2">
      <w:pPr>
        <w:rPr>
          <w:rFonts w:cs="Times New Roman"/>
          <w:szCs w:val="28"/>
        </w:rPr>
      </w:pPr>
      <w:r>
        <w:rPr>
          <w:rFonts w:cs="Times New Roman"/>
          <w:szCs w:val="28"/>
        </w:rPr>
        <w:t xml:space="preserve">– </w:t>
      </w:r>
      <w:r w:rsidR="006403F2" w:rsidRPr="006403F2">
        <w:rPr>
          <w:rFonts w:cs="Times New Roman"/>
          <w:szCs w:val="28"/>
        </w:rPr>
        <w:t>Хрю-хрю!</w:t>
      </w:r>
    </w:p>
    <w:p w:rsidR="006403F2" w:rsidRPr="006403F2" w:rsidRDefault="00F5415C" w:rsidP="006403F2">
      <w:pPr>
        <w:rPr>
          <w:rFonts w:cs="Times New Roman"/>
          <w:szCs w:val="28"/>
        </w:rPr>
      </w:pPr>
      <w:r>
        <w:rPr>
          <w:rFonts w:cs="Times New Roman"/>
          <w:szCs w:val="28"/>
        </w:rPr>
        <w:t xml:space="preserve">– </w:t>
      </w:r>
      <w:r w:rsidR="006403F2" w:rsidRPr="006403F2">
        <w:rPr>
          <w:rFonts w:cs="Times New Roman"/>
          <w:szCs w:val="28"/>
        </w:rPr>
        <w:t>Скажи: цветочек!</w:t>
      </w:r>
    </w:p>
    <w:p w:rsidR="006403F2" w:rsidRPr="006403F2" w:rsidRDefault="006403F2" w:rsidP="006403F2">
      <w:pPr>
        <w:rPr>
          <w:rFonts w:cs="Times New Roman"/>
          <w:szCs w:val="28"/>
        </w:rPr>
      </w:pPr>
      <w:r w:rsidRPr="006403F2">
        <w:rPr>
          <w:rFonts w:cs="Times New Roman"/>
          <w:szCs w:val="28"/>
        </w:rPr>
        <w:t>А он:</w:t>
      </w:r>
    </w:p>
    <w:p w:rsidR="006403F2" w:rsidRPr="006403F2" w:rsidRDefault="00F5415C" w:rsidP="006403F2">
      <w:pPr>
        <w:rPr>
          <w:rFonts w:cs="Times New Roman"/>
          <w:szCs w:val="28"/>
        </w:rPr>
      </w:pPr>
      <w:r>
        <w:rPr>
          <w:rFonts w:cs="Times New Roman"/>
          <w:szCs w:val="28"/>
        </w:rPr>
        <w:t xml:space="preserve">– </w:t>
      </w:r>
      <w:r w:rsidR="006403F2" w:rsidRPr="006403F2">
        <w:rPr>
          <w:rFonts w:cs="Times New Roman"/>
          <w:szCs w:val="28"/>
        </w:rPr>
        <w:t>Хрю-хрю!</w:t>
      </w:r>
    </w:p>
    <w:p w:rsidR="006403F2" w:rsidRPr="006403F2" w:rsidRDefault="00F5415C" w:rsidP="006403F2">
      <w:pPr>
        <w:rPr>
          <w:rFonts w:cs="Times New Roman"/>
          <w:szCs w:val="28"/>
        </w:rPr>
      </w:pPr>
      <w:r>
        <w:rPr>
          <w:rFonts w:cs="Times New Roman"/>
          <w:szCs w:val="28"/>
        </w:rPr>
        <w:t xml:space="preserve">– </w:t>
      </w:r>
      <w:r w:rsidR="006403F2" w:rsidRPr="006403F2">
        <w:rPr>
          <w:rFonts w:cs="Times New Roman"/>
          <w:szCs w:val="28"/>
        </w:rPr>
        <w:t>Скажи: здравствуйте!</w:t>
      </w:r>
    </w:p>
    <w:p w:rsidR="006403F2" w:rsidRPr="006403F2" w:rsidRDefault="00F5415C" w:rsidP="006403F2">
      <w:pPr>
        <w:rPr>
          <w:rFonts w:cs="Times New Roman"/>
          <w:szCs w:val="28"/>
        </w:rPr>
      </w:pPr>
      <w:r>
        <w:rPr>
          <w:rFonts w:cs="Times New Roman"/>
          <w:szCs w:val="28"/>
        </w:rPr>
        <w:t xml:space="preserve">– </w:t>
      </w:r>
      <w:r w:rsidR="006403F2" w:rsidRPr="006403F2">
        <w:rPr>
          <w:rFonts w:cs="Times New Roman"/>
          <w:szCs w:val="28"/>
        </w:rPr>
        <w:t>А он:</w:t>
      </w:r>
    </w:p>
    <w:p w:rsidR="006403F2" w:rsidRPr="006403F2" w:rsidRDefault="00F5415C" w:rsidP="006403F2">
      <w:pPr>
        <w:rPr>
          <w:rFonts w:cs="Times New Roman"/>
          <w:szCs w:val="28"/>
        </w:rPr>
      </w:pPr>
      <w:r>
        <w:rPr>
          <w:rFonts w:cs="Times New Roman"/>
          <w:szCs w:val="28"/>
        </w:rPr>
        <w:t xml:space="preserve">– </w:t>
      </w:r>
      <w:r w:rsidR="006403F2" w:rsidRPr="006403F2">
        <w:rPr>
          <w:rFonts w:cs="Times New Roman"/>
          <w:szCs w:val="28"/>
        </w:rPr>
        <w:t>Хрю-хрю!</w:t>
      </w:r>
    </w:p>
    <w:p w:rsidR="006403F2" w:rsidRPr="006403F2" w:rsidRDefault="00F5415C" w:rsidP="006403F2">
      <w:pPr>
        <w:rPr>
          <w:rFonts w:cs="Times New Roman"/>
          <w:szCs w:val="28"/>
        </w:rPr>
      </w:pPr>
      <w:r>
        <w:rPr>
          <w:rFonts w:cs="Times New Roman"/>
          <w:szCs w:val="28"/>
        </w:rPr>
        <w:t xml:space="preserve">– </w:t>
      </w:r>
      <w:r w:rsidR="006403F2" w:rsidRPr="006403F2">
        <w:rPr>
          <w:rFonts w:cs="Times New Roman"/>
          <w:szCs w:val="28"/>
        </w:rPr>
        <w:t>Скажи: до свиданья!</w:t>
      </w:r>
    </w:p>
    <w:p w:rsidR="006403F2" w:rsidRPr="006403F2" w:rsidRDefault="006403F2" w:rsidP="006403F2">
      <w:pPr>
        <w:rPr>
          <w:rFonts w:cs="Times New Roman"/>
          <w:szCs w:val="28"/>
        </w:rPr>
      </w:pPr>
      <w:r w:rsidRPr="006403F2">
        <w:rPr>
          <w:rFonts w:cs="Times New Roman"/>
          <w:szCs w:val="28"/>
        </w:rPr>
        <w:t>А он:</w:t>
      </w:r>
    </w:p>
    <w:p w:rsidR="006403F2" w:rsidRPr="006403F2" w:rsidRDefault="00F5415C" w:rsidP="006403F2">
      <w:pPr>
        <w:rPr>
          <w:rFonts w:cs="Times New Roman"/>
          <w:szCs w:val="28"/>
        </w:rPr>
      </w:pPr>
      <w:r>
        <w:rPr>
          <w:rFonts w:cs="Times New Roman"/>
          <w:szCs w:val="28"/>
        </w:rPr>
        <w:t xml:space="preserve">– </w:t>
      </w:r>
      <w:r w:rsidR="006403F2" w:rsidRPr="006403F2">
        <w:rPr>
          <w:rFonts w:cs="Times New Roman"/>
          <w:szCs w:val="28"/>
        </w:rPr>
        <w:t>Хрю-хрю!</w:t>
      </w:r>
    </w:p>
    <w:p w:rsidR="006403F2" w:rsidRPr="006403F2" w:rsidRDefault="006403F2" w:rsidP="006403F2">
      <w:pPr>
        <w:rPr>
          <w:rFonts w:cs="Times New Roman"/>
          <w:szCs w:val="28"/>
        </w:rPr>
      </w:pPr>
      <w:r w:rsidRPr="006403F2">
        <w:rPr>
          <w:rFonts w:cs="Times New Roman"/>
          <w:szCs w:val="28"/>
        </w:rPr>
        <w:t>Я смотрел-смотрел, слушал-слушал, мне стало жалко и поросенка, и девочку. Я говорю:</w:t>
      </w:r>
    </w:p>
    <w:p w:rsidR="006403F2" w:rsidRPr="006403F2" w:rsidRDefault="00F5415C" w:rsidP="006403F2">
      <w:pPr>
        <w:rPr>
          <w:rFonts w:cs="Times New Roman"/>
          <w:szCs w:val="28"/>
        </w:rPr>
      </w:pPr>
      <w:r>
        <w:rPr>
          <w:rFonts w:cs="Times New Roman"/>
          <w:szCs w:val="28"/>
        </w:rPr>
        <w:t xml:space="preserve">– </w:t>
      </w:r>
      <w:r w:rsidR="006403F2" w:rsidRPr="006403F2">
        <w:rPr>
          <w:rFonts w:cs="Times New Roman"/>
          <w:szCs w:val="28"/>
        </w:rPr>
        <w:t xml:space="preserve">Знаешь что, голубушка, ты бы ему все-таки что-нибудь </w:t>
      </w:r>
      <w:proofErr w:type="gramStart"/>
      <w:r w:rsidR="006403F2" w:rsidRPr="006403F2">
        <w:rPr>
          <w:rFonts w:cs="Times New Roman"/>
          <w:szCs w:val="28"/>
        </w:rPr>
        <w:t>попроще</w:t>
      </w:r>
      <w:proofErr w:type="gramEnd"/>
      <w:r w:rsidR="006403F2" w:rsidRPr="006403F2">
        <w:rPr>
          <w:rFonts w:cs="Times New Roman"/>
          <w:szCs w:val="28"/>
        </w:rPr>
        <w:t xml:space="preserve"> велела сказать. А то ведь он еще маленький, ему трудно такие слова произносить.</w:t>
      </w:r>
    </w:p>
    <w:p w:rsidR="006403F2" w:rsidRPr="006403F2" w:rsidRDefault="006403F2" w:rsidP="006403F2">
      <w:pPr>
        <w:rPr>
          <w:rFonts w:cs="Times New Roman"/>
          <w:szCs w:val="28"/>
        </w:rPr>
      </w:pPr>
      <w:r w:rsidRPr="006403F2">
        <w:rPr>
          <w:rFonts w:cs="Times New Roman"/>
          <w:szCs w:val="28"/>
        </w:rPr>
        <w:t>Она говорит:</w:t>
      </w:r>
    </w:p>
    <w:p w:rsidR="006403F2" w:rsidRPr="006403F2" w:rsidRDefault="00F5415C" w:rsidP="006403F2">
      <w:pPr>
        <w:rPr>
          <w:rFonts w:cs="Times New Roman"/>
          <w:szCs w:val="28"/>
        </w:rPr>
      </w:pPr>
      <w:r>
        <w:rPr>
          <w:rFonts w:cs="Times New Roman"/>
          <w:szCs w:val="28"/>
        </w:rPr>
        <w:t xml:space="preserve">– </w:t>
      </w:r>
      <w:r w:rsidR="006403F2" w:rsidRPr="006403F2">
        <w:rPr>
          <w:rFonts w:cs="Times New Roman"/>
          <w:szCs w:val="28"/>
        </w:rPr>
        <w:t xml:space="preserve">А что же </w:t>
      </w:r>
      <w:proofErr w:type="gramStart"/>
      <w:r w:rsidR="006403F2" w:rsidRPr="006403F2">
        <w:rPr>
          <w:rFonts w:cs="Times New Roman"/>
          <w:szCs w:val="28"/>
        </w:rPr>
        <w:t>попроще</w:t>
      </w:r>
      <w:proofErr w:type="gramEnd"/>
      <w:r w:rsidR="006403F2" w:rsidRPr="006403F2">
        <w:rPr>
          <w:rFonts w:cs="Times New Roman"/>
          <w:szCs w:val="28"/>
        </w:rPr>
        <w:t>? Какое слово?</w:t>
      </w:r>
    </w:p>
    <w:p w:rsidR="006403F2" w:rsidRPr="006403F2" w:rsidRDefault="00F5415C" w:rsidP="006403F2">
      <w:pPr>
        <w:rPr>
          <w:rFonts w:cs="Times New Roman"/>
          <w:szCs w:val="28"/>
        </w:rPr>
      </w:pPr>
      <w:r>
        <w:rPr>
          <w:rFonts w:cs="Times New Roman"/>
          <w:szCs w:val="28"/>
        </w:rPr>
        <w:t xml:space="preserve">– </w:t>
      </w:r>
      <w:r w:rsidR="006403F2" w:rsidRPr="006403F2">
        <w:rPr>
          <w:rFonts w:cs="Times New Roman"/>
          <w:szCs w:val="28"/>
        </w:rPr>
        <w:t>Ну, попроси его, например, сказать: «Хрю-хрю»</w:t>
      </w:r>
    </w:p>
    <w:p w:rsidR="006403F2" w:rsidRPr="006403F2" w:rsidRDefault="006403F2" w:rsidP="006403F2">
      <w:pPr>
        <w:rPr>
          <w:rFonts w:cs="Times New Roman"/>
          <w:szCs w:val="28"/>
        </w:rPr>
      </w:pPr>
      <w:r w:rsidRPr="006403F2">
        <w:rPr>
          <w:rFonts w:cs="Times New Roman"/>
          <w:szCs w:val="28"/>
        </w:rPr>
        <w:t>Девочка немножко подумала и говорит:</w:t>
      </w:r>
    </w:p>
    <w:p w:rsidR="006403F2" w:rsidRPr="006403F2" w:rsidRDefault="00F5415C" w:rsidP="006403F2">
      <w:pPr>
        <w:rPr>
          <w:rFonts w:cs="Times New Roman"/>
          <w:szCs w:val="28"/>
        </w:rPr>
      </w:pPr>
      <w:r>
        <w:rPr>
          <w:rFonts w:cs="Times New Roman"/>
          <w:szCs w:val="28"/>
        </w:rPr>
        <w:t xml:space="preserve">– </w:t>
      </w:r>
      <w:r w:rsidR="006403F2" w:rsidRPr="006403F2">
        <w:rPr>
          <w:rFonts w:cs="Times New Roman"/>
          <w:szCs w:val="28"/>
        </w:rPr>
        <w:t>Поросеночек, скажи, пожалуйста: хрю-хрю.</w:t>
      </w:r>
    </w:p>
    <w:p w:rsidR="006403F2" w:rsidRPr="006403F2" w:rsidRDefault="006403F2" w:rsidP="006403F2">
      <w:pPr>
        <w:rPr>
          <w:rFonts w:cs="Times New Roman"/>
          <w:szCs w:val="28"/>
        </w:rPr>
      </w:pPr>
      <w:r w:rsidRPr="006403F2">
        <w:rPr>
          <w:rFonts w:cs="Times New Roman"/>
          <w:szCs w:val="28"/>
        </w:rPr>
        <w:t>Поросеночек на нее посмотрел и говорит:</w:t>
      </w:r>
    </w:p>
    <w:p w:rsidR="006403F2" w:rsidRPr="006403F2" w:rsidRDefault="00F5415C" w:rsidP="006403F2">
      <w:pPr>
        <w:rPr>
          <w:rFonts w:cs="Times New Roman"/>
          <w:szCs w:val="28"/>
        </w:rPr>
      </w:pPr>
      <w:r>
        <w:rPr>
          <w:rFonts w:cs="Times New Roman"/>
          <w:szCs w:val="28"/>
        </w:rPr>
        <w:t xml:space="preserve">– </w:t>
      </w:r>
      <w:r w:rsidR="006403F2" w:rsidRPr="006403F2">
        <w:rPr>
          <w:rFonts w:cs="Times New Roman"/>
          <w:szCs w:val="28"/>
        </w:rPr>
        <w:t>Хрю-хрю!</w:t>
      </w:r>
    </w:p>
    <w:p w:rsidR="006403F2" w:rsidRPr="006403F2" w:rsidRDefault="006403F2" w:rsidP="006403F2">
      <w:pPr>
        <w:rPr>
          <w:rFonts w:cs="Times New Roman"/>
          <w:szCs w:val="28"/>
        </w:rPr>
      </w:pPr>
      <w:r w:rsidRPr="006403F2">
        <w:rPr>
          <w:rFonts w:cs="Times New Roman"/>
          <w:szCs w:val="28"/>
        </w:rPr>
        <w:t>Девочка удивилась, обрадовалась, в ладошки захлопала.</w:t>
      </w:r>
    </w:p>
    <w:p w:rsidR="006403F2" w:rsidRPr="006403F2" w:rsidRDefault="00F5415C" w:rsidP="006403F2">
      <w:pPr>
        <w:rPr>
          <w:rFonts w:cs="Times New Roman"/>
          <w:szCs w:val="28"/>
        </w:rPr>
      </w:pPr>
      <w:r>
        <w:rPr>
          <w:rFonts w:cs="Times New Roman"/>
          <w:szCs w:val="28"/>
        </w:rPr>
        <w:t xml:space="preserve">– </w:t>
      </w:r>
      <w:r w:rsidR="006403F2" w:rsidRPr="006403F2">
        <w:rPr>
          <w:rFonts w:cs="Times New Roman"/>
          <w:szCs w:val="28"/>
        </w:rPr>
        <w:t xml:space="preserve">Ну вот, </w:t>
      </w:r>
      <w:r>
        <w:rPr>
          <w:rFonts w:cs="Times New Roman"/>
          <w:szCs w:val="28"/>
        </w:rPr>
        <w:t xml:space="preserve">– </w:t>
      </w:r>
      <w:r w:rsidR="006403F2" w:rsidRPr="006403F2">
        <w:rPr>
          <w:rFonts w:cs="Times New Roman"/>
          <w:szCs w:val="28"/>
        </w:rPr>
        <w:t xml:space="preserve">говорит, </w:t>
      </w:r>
      <w:r>
        <w:rPr>
          <w:rFonts w:cs="Times New Roman"/>
          <w:szCs w:val="28"/>
        </w:rPr>
        <w:t xml:space="preserve">– </w:t>
      </w:r>
      <w:r w:rsidR="006403F2" w:rsidRPr="006403F2">
        <w:rPr>
          <w:rFonts w:cs="Times New Roman"/>
          <w:szCs w:val="28"/>
        </w:rPr>
        <w:t>наконец-то! Научился!</w:t>
      </w:r>
    </w:p>
    <w:p w:rsidR="006403F2" w:rsidRPr="006403F2" w:rsidRDefault="006403F2" w:rsidP="006403F2">
      <w:pPr>
        <w:rPr>
          <w:rFonts w:cs="Times New Roman"/>
          <w:szCs w:val="28"/>
        </w:rPr>
      </w:pPr>
      <w:r w:rsidRPr="006403F2">
        <w:rPr>
          <w:rFonts w:cs="Times New Roman"/>
          <w:szCs w:val="28"/>
        </w:rPr>
        <w:t>Воспитатель: Как вы думаете, поросенок действительно научился говорить? (выслушивает ответы детей).</w:t>
      </w:r>
    </w:p>
    <w:p w:rsidR="006403F2" w:rsidRPr="006403F2" w:rsidRDefault="006403F2" w:rsidP="006403F2">
      <w:pPr>
        <w:rPr>
          <w:rFonts w:cs="Times New Roman"/>
          <w:szCs w:val="28"/>
        </w:rPr>
      </w:pPr>
      <w:r w:rsidRPr="006403F2">
        <w:rPr>
          <w:rFonts w:cs="Times New Roman"/>
          <w:szCs w:val="28"/>
        </w:rPr>
        <w:t xml:space="preserve">Ирга </w:t>
      </w:r>
      <w:r w:rsidR="00F5415C">
        <w:rPr>
          <w:rFonts w:cs="Times New Roman"/>
          <w:szCs w:val="28"/>
        </w:rPr>
        <w:t xml:space="preserve">– </w:t>
      </w:r>
      <w:r w:rsidRPr="006403F2">
        <w:rPr>
          <w:rFonts w:cs="Times New Roman"/>
          <w:szCs w:val="28"/>
        </w:rPr>
        <w:t>инсценировка:</w:t>
      </w:r>
    </w:p>
    <w:p w:rsidR="006403F2" w:rsidRPr="006403F2" w:rsidRDefault="006403F2" w:rsidP="006403F2">
      <w:pPr>
        <w:rPr>
          <w:rFonts w:cs="Times New Roman"/>
          <w:szCs w:val="28"/>
        </w:rPr>
      </w:pPr>
      <w:r w:rsidRPr="006403F2">
        <w:rPr>
          <w:rFonts w:cs="Times New Roman"/>
          <w:szCs w:val="28"/>
        </w:rPr>
        <w:t xml:space="preserve">Воспитатель: Давайте разыграем эту сценку? Кто-то из вас сыграет роль девочки, а кто-то </w:t>
      </w:r>
      <w:r w:rsidR="00F5415C">
        <w:rPr>
          <w:rFonts w:cs="Times New Roman"/>
          <w:szCs w:val="28"/>
        </w:rPr>
        <w:t xml:space="preserve">– </w:t>
      </w:r>
      <w:r w:rsidRPr="006403F2">
        <w:rPr>
          <w:rFonts w:cs="Times New Roman"/>
          <w:szCs w:val="28"/>
        </w:rPr>
        <w:t xml:space="preserve">поросенка. (Воспитатель – исполняет роль автора, </w:t>
      </w:r>
      <w:r w:rsidRPr="006403F2">
        <w:rPr>
          <w:rFonts w:cs="Times New Roman"/>
          <w:szCs w:val="28"/>
        </w:rPr>
        <w:lastRenderedPageBreak/>
        <w:t>помогает разыграть сценку, подсказывает слова роли). Игра повторяется несколько раз.</w:t>
      </w:r>
    </w:p>
    <w:p w:rsidR="006403F2" w:rsidRPr="006403F2" w:rsidRDefault="006403F2" w:rsidP="006403F2">
      <w:pPr>
        <w:rPr>
          <w:rFonts w:cs="Times New Roman"/>
          <w:szCs w:val="28"/>
        </w:rPr>
      </w:pPr>
      <w:r w:rsidRPr="006403F2">
        <w:rPr>
          <w:rFonts w:cs="Times New Roman"/>
          <w:szCs w:val="28"/>
        </w:rPr>
        <w:t>Воспитатель: А теперь давайте разыграем другую ситуацию:</w:t>
      </w:r>
    </w:p>
    <w:p w:rsidR="006403F2" w:rsidRPr="006403F2" w:rsidRDefault="006403F2" w:rsidP="006403F2">
      <w:pPr>
        <w:rPr>
          <w:rFonts w:cs="Times New Roman"/>
          <w:szCs w:val="28"/>
        </w:rPr>
      </w:pPr>
      <w:r w:rsidRPr="006403F2">
        <w:rPr>
          <w:rFonts w:cs="Times New Roman"/>
          <w:szCs w:val="28"/>
        </w:rPr>
        <w:t xml:space="preserve"> Берёт поросёнка, сажает его в машину и читает строки из стихотворения А. Усачёва «Ехал поросёнок на рассвете»:</w:t>
      </w:r>
    </w:p>
    <w:p w:rsidR="006403F2" w:rsidRPr="006403F2" w:rsidRDefault="006403F2" w:rsidP="006403F2">
      <w:pPr>
        <w:rPr>
          <w:rFonts w:cs="Times New Roman"/>
          <w:szCs w:val="28"/>
        </w:rPr>
      </w:pPr>
      <w:r w:rsidRPr="006403F2">
        <w:rPr>
          <w:rFonts w:cs="Times New Roman"/>
          <w:szCs w:val="28"/>
        </w:rPr>
        <w:t>Громкий звук раздался утром рано.</w:t>
      </w:r>
    </w:p>
    <w:p w:rsidR="006403F2" w:rsidRPr="006403F2" w:rsidRDefault="006403F2" w:rsidP="006403F2">
      <w:pPr>
        <w:rPr>
          <w:rFonts w:cs="Times New Roman"/>
          <w:szCs w:val="28"/>
        </w:rPr>
      </w:pPr>
      <w:r w:rsidRPr="006403F2">
        <w:rPr>
          <w:rFonts w:cs="Times New Roman"/>
          <w:szCs w:val="28"/>
        </w:rPr>
        <w:t>Я в окошко выглянул спросонок:</w:t>
      </w:r>
    </w:p>
    <w:p w:rsidR="006403F2" w:rsidRPr="006403F2" w:rsidRDefault="006403F2" w:rsidP="006403F2">
      <w:pPr>
        <w:rPr>
          <w:rFonts w:cs="Times New Roman"/>
          <w:szCs w:val="28"/>
        </w:rPr>
      </w:pPr>
      <w:r w:rsidRPr="006403F2">
        <w:rPr>
          <w:rFonts w:cs="Times New Roman"/>
          <w:szCs w:val="28"/>
        </w:rPr>
        <w:t>Розовый, веселый, аккуратный</w:t>
      </w:r>
    </w:p>
    <w:p w:rsidR="006403F2" w:rsidRPr="006403F2" w:rsidRDefault="006403F2" w:rsidP="006403F2">
      <w:pPr>
        <w:rPr>
          <w:rFonts w:cs="Times New Roman"/>
          <w:szCs w:val="28"/>
        </w:rPr>
      </w:pPr>
      <w:r w:rsidRPr="006403F2">
        <w:rPr>
          <w:rFonts w:cs="Times New Roman"/>
          <w:szCs w:val="28"/>
        </w:rPr>
        <w:t>На машине ехал Поросенок.</w:t>
      </w:r>
    </w:p>
    <w:p w:rsidR="006403F2" w:rsidRPr="006403F2" w:rsidRDefault="006403F2" w:rsidP="006403F2">
      <w:pPr>
        <w:rPr>
          <w:rFonts w:cs="Times New Roman"/>
          <w:szCs w:val="28"/>
        </w:rPr>
      </w:pPr>
      <w:r w:rsidRPr="006403F2">
        <w:rPr>
          <w:rFonts w:cs="Times New Roman"/>
          <w:szCs w:val="28"/>
        </w:rPr>
        <w:t>…</w:t>
      </w:r>
    </w:p>
    <w:p w:rsidR="006403F2" w:rsidRPr="006403F2" w:rsidRDefault="006403F2" w:rsidP="006403F2">
      <w:pPr>
        <w:rPr>
          <w:rFonts w:cs="Times New Roman"/>
          <w:szCs w:val="28"/>
        </w:rPr>
      </w:pPr>
      <w:r w:rsidRPr="006403F2">
        <w:rPr>
          <w:rFonts w:cs="Times New Roman"/>
          <w:szCs w:val="28"/>
        </w:rPr>
        <w:t>Ехал Поросенок на рассвете,</w:t>
      </w:r>
    </w:p>
    <w:p w:rsidR="006403F2" w:rsidRPr="006403F2" w:rsidRDefault="006403F2" w:rsidP="006403F2">
      <w:pPr>
        <w:rPr>
          <w:rFonts w:cs="Times New Roman"/>
          <w:szCs w:val="28"/>
        </w:rPr>
      </w:pPr>
      <w:proofErr w:type="gramStart"/>
      <w:r w:rsidRPr="006403F2">
        <w:rPr>
          <w:rFonts w:cs="Times New Roman"/>
          <w:szCs w:val="28"/>
        </w:rPr>
        <w:t>Розовый</w:t>
      </w:r>
      <w:proofErr w:type="gramEnd"/>
      <w:r w:rsidRPr="006403F2">
        <w:rPr>
          <w:rFonts w:cs="Times New Roman"/>
          <w:szCs w:val="28"/>
        </w:rPr>
        <w:t>, похожий на зарю...</w:t>
      </w:r>
    </w:p>
    <w:p w:rsidR="006403F2" w:rsidRPr="006403F2" w:rsidRDefault="006403F2" w:rsidP="006403F2">
      <w:pPr>
        <w:rPr>
          <w:rFonts w:cs="Times New Roman"/>
          <w:szCs w:val="28"/>
        </w:rPr>
      </w:pPr>
      <w:r w:rsidRPr="006403F2">
        <w:rPr>
          <w:rFonts w:cs="Times New Roman"/>
          <w:szCs w:val="28"/>
        </w:rPr>
        <w:t>И предупреждая всех на свете,</w:t>
      </w:r>
    </w:p>
    <w:p w:rsidR="006403F2" w:rsidRPr="006403F2" w:rsidRDefault="006403F2" w:rsidP="006403F2">
      <w:pPr>
        <w:rPr>
          <w:rFonts w:cs="Times New Roman"/>
          <w:szCs w:val="28"/>
        </w:rPr>
      </w:pPr>
      <w:r w:rsidRPr="006403F2">
        <w:rPr>
          <w:rFonts w:cs="Times New Roman"/>
          <w:szCs w:val="28"/>
        </w:rPr>
        <w:t>Нажимал на пятачок:</w:t>
      </w:r>
    </w:p>
    <w:p w:rsidR="006403F2" w:rsidRPr="006403F2" w:rsidRDefault="00F5415C" w:rsidP="006403F2">
      <w:pPr>
        <w:rPr>
          <w:rFonts w:cs="Times New Roman"/>
          <w:szCs w:val="28"/>
        </w:rPr>
      </w:pPr>
      <w:r>
        <w:rPr>
          <w:rFonts w:cs="Times New Roman"/>
          <w:szCs w:val="28"/>
        </w:rPr>
        <w:t xml:space="preserve">– </w:t>
      </w:r>
      <w:r w:rsidR="006403F2" w:rsidRPr="006403F2">
        <w:rPr>
          <w:rFonts w:cs="Times New Roman"/>
          <w:szCs w:val="28"/>
        </w:rPr>
        <w:t>ХРЮ-ХРЮ!</w:t>
      </w:r>
    </w:p>
    <w:p w:rsidR="006403F2" w:rsidRPr="006403F2" w:rsidRDefault="006403F2" w:rsidP="006403F2">
      <w:pPr>
        <w:rPr>
          <w:rFonts w:cs="Times New Roman"/>
          <w:szCs w:val="28"/>
        </w:rPr>
      </w:pPr>
      <w:r w:rsidRPr="006403F2">
        <w:rPr>
          <w:rFonts w:cs="Times New Roman"/>
          <w:szCs w:val="28"/>
        </w:rPr>
        <w:t xml:space="preserve">Поросёнок ехал в деревню к своим друзьям, домашним животным. Как вы думаете, кто у него друзья? (выслушивает высказывания детей). </w:t>
      </w:r>
    </w:p>
    <w:p w:rsidR="006403F2" w:rsidRPr="006403F2" w:rsidRDefault="006403F2" w:rsidP="006403F2">
      <w:pPr>
        <w:rPr>
          <w:rFonts w:cs="Times New Roman"/>
          <w:szCs w:val="28"/>
        </w:rPr>
      </w:pPr>
      <w:r w:rsidRPr="006403F2">
        <w:rPr>
          <w:rFonts w:cs="Times New Roman"/>
          <w:szCs w:val="28"/>
        </w:rPr>
        <w:t>«Друзья» разбрелись куда-то. Давайте их всех соберём.</w:t>
      </w:r>
    </w:p>
    <w:p w:rsidR="006403F2" w:rsidRPr="006403F2" w:rsidRDefault="006403F2" w:rsidP="006403F2">
      <w:pPr>
        <w:rPr>
          <w:rFonts w:cs="Times New Roman"/>
          <w:szCs w:val="28"/>
        </w:rPr>
      </w:pPr>
      <w:r w:rsidRPr="006403F2">
        <w:rPr>
          <w:rFonts w:cs="Times New Roman"/>
          <w:szCs w:val="28"/>
        </w:rPr>
        <w:t xml:space="preserve">Дети внимательно осматривают группу. Отыскивают игрушки </w:t>
      </w:r>
      <w:r w:rsidR="00F5415C">
        <w:rPr>
          <w:rFonts w:cs="Times New Roman"/>
          <w:szCs w:val="28"/>
        </w:rPr>
        <w:t xml:space="preserve">– </w:t>
      </w:r>
      <w:r w:rsidRPr="006403F2">
        <w:rPr>
          <w:rFonts w:cs="Times New Roman"/>
          <w:szCs w:val="28"/>
        </w:rPr>
        <w:t>домашних животных (которые заранее расставлены на видных местах) самостоятельно или с подсказкой воспитателя.</w:t>
      </w:r>
    </w:p>
    <w:p w:rsidR="006403F2" w:rsidRPr="006403F2" w:rsidRDefault="006403F2" w:rsidP="006403F2">
      <w:pPr>
        <w:rPr>
          <w:rFonts w:cs="Times New Roman"/>
          <w:szCs w:val="28"/>
        </w:rPr>
      </w:pPr>
      <w:r w:rsidRPr="006403F2">
        <w:rPr>
          <w:rFonts w:cs="Times New Roman"/>
          <w:szCs w:val="28"/>
        </w:rPr>
        <w:t xml:space="preserve">Воспитатель: Молодцы, ребята, всех друзей поросенка нашли. А вы </w:t>
      </w:r>
      <w:proofErr w:type="gramStart"/>
      <w:r w:rsidRPr="006403F2">
        <w:rPr>
          <w:rFonts w:cs="Times New Roman"/>
          <w:szCs w:val="28"/>
        </w:rPr>
        <w:t>знаете</w:t>
      </w:r>
      <w:proofErr w:type="gramEnd"/>
      <w:r w:rsidRPr="006403F2">
        <w:rPr>
          <w:rFonts w:cs="Times New Roman"/>
          <w:szCs w:val="28"/>
        </w:rPr>
        <w:t xml:space="preserve"> как кто из животных разговаривает? Давайте проверим.</w:t>
      </w:r>
    </w:p>
    <w:p w:rsidR="006403F2" w:rsidRPr="006403F2" w:rsidRDefault="006403F2" w:rsidP="006403F2">
      <w:pPr>
        <w:rPr>
          <w:rFonts w:cs="Times New Roman"/>
          <w:szCs w:val="28"/>
        </w:rPr>
      </w:pPr>
      <w:r w:rsidRPr="006403F2">
        <w:rPr>
          <w:rFonts w:cs="Times New Roman"/>
          <w:szCs w:val="28"/>
        </w:rPr>
        <w:t>Дидактическая игра "Кто как разговаривает".</w:t>
      </w:r>
    </w:p>
    <w:p w:rsidR="006403F2" w:rsidRPr="006403F2" w:rsidRDefault="006403F2" w:rsidP="006403F2">
      <w:pPr>
        <w:rPr>
          <w:rFonts w:cs="Times New Roman"/>
          <w:szCs w:val="28"/>
        </w:rPr>
      </w:pPr>
      <w:r w:rsidRPr="006403F2">
        <w:rPr>
          <w:rFonts w:cs="Times New Roman"/>
          <w:szCs w:val="28"/>
        </w:rPr>
        <w:t>Воспитатель поочередно бросает мяч детям, называя животного. Дети, возвращая мяч, должны ответить, как то или иное животное подает голос.</w:t>
      </w:r>
    </w:p>
    <w:p w:rsidR="006403F2" w:rsidRPr="006403F2" w:rsidRDefault="006403F2" w:rsidP="006403F2">
      <w:pPr>
        <w:rPr>
          <w:rFonts w:cs="Times New Roman"/>
          <w:szCs w:val="28"/>
        </w:rPr>
      </w:pPr>
      <w:r w:rsidRPr="006403F2">
        <w:rPr>
          <w:rFonts w:cs="Times New Roman"/>
          <w:szCs w:val="28"/>
        </w:rPr>
        <w:t xml:space="preserve">Корова </w:t>
      </w:r>
      <w:r w:rsidR="00F5415C">
        <w:rPr>
          <w:rFonts w:cs="Times New Roman"/>
          <w:szCs w:val="28"/>
        </w:rPr>
        <w:t xml:space="preserve">– </w:t>
      </w:r>
      <w:r w:rsidRPr="006403F2">
        <w:rPr>
          <w:rFonts w:cs="Times New Roman"/>
          <w:szCs w:val="28"/>
        </w:rPr>
        <w:t>мычит,</w:t>
      </w:r>
    </w:p>
    <w:p w:rsidR="006403F2" w:rsidRPr="006403F2" w:rsidRDefault="006403F2" w:rsidP="006403F2">
      <w:pPr>
        <w:rPr>
          <w:rFonts w:cs="Times New Roman"/>
          <w:szCs w:val="28"/>
        </w:rPr>
      </w:pPr>
      <w:r w:rsidRPr="006403F2">
        <w:rPr>
          <w:rFonts w:cs="Times New Roman"/>
          <w:szCs w:val="28"/>
        </w:rPr>
        <w:t xml:space="preserve">Собака </w:t>
      </w:r>
      <w:r w:rsidR="00F5415C">
        <w:rPr>
          <w:rFonts w:cs="Times New Roman"/>
          <w:szCs w:val="28"/>
        </w:rPr>
        <w:t xml:space="preserve">– </w:t>
      </w:r>
      <w:r w:rsidRPr="006403F2">
        <w:rPr>
          <w:rFonts w:cs="Times New Roman"/>
          <w:szCs w:val="28"/>
        </w:rPr>
        <w:t>лает,</w:t>
      </w:r>
    </w:p>
    <w:p w:rsidR="006403F2" w:rsidRPr="006403F2" w:rsidRDefault="006403F2" w:rsidP="006403F2">
      <w:pPr>
        <w:rPr>
          <w:rFonts w:cs="Times New Roman"/>
          <w:szCs w:val="28"/>
        </w:rPr>
      </w:pPr>
      <w:r w:rsidRPr="006403F2">
        <w:rPr>
          <w:rFonts w:cs="Times New Roman"/>
          <w:szCs w:val="28"/>
        </w:rPr>
        <w:t xml:space="preserve">Утка </w:t>
      </w:r>
      <w:r w:rsidR="00F5415C">
        <w:rPr>
          <w:rFonts w:cs="Times New Roman"/>
          <w:szCs w:val="28"/>
        </w:rPr>
        <w:t xml:space="preserve">– </w:t>
      </w:r>
      <w:r w:rsidRPr="006403F2">
        <w:rPr>
          <w:rFonts w:cs="Times New Roman"/>
          <w:szCs w:val="28"/>
        </w:rPr>
        <w:t>крякает и т.д</w:t>
      </w:r>
      <w:proofErr w:type="gramStart"/>
      <w:r w:rsidRPr="006403F2">
        <w:rPr>
          <w:rFonts w:cs="Times New Roman"/>
          <w:szCs w:val="28"/>
        </w:rPr>
        <w:t>..</w:t>
      </w:r>
      <w:proofErr w:type="gramEnd"/>
    </w:p>
    <w:p w:rsidR="006403F2" w:rsidRPr="006403F2" w:rsidRDefault="006403F2" w:rsidP="006403F2">
      <w:pPr>
        <w:rPr>
          <w:rFonts w:cs="Times New Roman"/>
          <w:szCs w:val="28"/>
        </w:rPr>
      </w:pPr>
      <w:r w:rsidRPr="006403F2">
        <w:rPr>
          <w:rFonts w:cs="Times New Roman"/>
          <w:szCs w:val="28"/>
        </w:rPr>
        <w:t>Подведение итогов</w:t>
      </w:r>
    </w:p>
    <w:p w:rsidR="006403F2" w:rsidRPr="006403F2" w:rsidRDefault="006403F2" w:rsidP="006403F2">
      <w:pPr>
        <w:rPr>
          <w:rFonts w:cs="Times New Roman"/>
          <w:szCs w:val="28"/>
        </w:rPr>
      </w:pPr>
      <w:r w:rsidRPr="006403F2">
        <w:rPr>
          <w:rFonts w:cs="Times New Roman"/>
          <w:szCs w:val="28"/>
        </w:rPr>
        <w:lastRenderedPageBreak/>
        <w:t>Ребята, вам понравилось, как мы сегодня с вами провели время? Чем мы занимались сегодня?</w:t>
      </w:r>
    </w:p>
    <w:p w:rsidR="006403F2" w:rsidRPr="006403F2" w:rsidRDefault="006403F2" w:rsidP="006403F2">
      <w:pPr>
        <w:rPr>
          <w:rFonts w:cs="Times New Roman"/>
          <w:szCs w:val="28"/>
        </w:rPr>
      </w:pPr>
      <w:r w:rsidRPr="006403F2">
        <w:rPr>
          <w:rFonts w:cs="Times New Roman"/>
          <w:szCs w:val="28"/>
        </w:rPr>
        <w:t>Кто сегодня был нашим главным героем?</w:t>
      </w:r>
    </w:p>
    <w:p w:rsidR="006403F2" w:rsidRPr="006403F2" w:rsidRDefault="006403F2" w:rsidP="006403F2">
      <w:pPr>
        <w:rPr>
          <w:rFonts w:cs="Times New Roman"/>
          <w:szCs w:val="28"/>
        </w:rPr>
      </w:pPr>
      <w:r w:rsidRPr="006403F2">
        <w:rPr>
          <w:rFonts w:cs="Times New Roman"/>
          <w:szCs w:val="28"/>
        </w:rPr>
        <w:t>Научился ли наш поросёнок разговаривать?</w:t>
      </w:r>
    </w:p>
    <w:p w:rsidR="006403F2" w:rsidRPr="006403F2" w:rsidRDefault="006403F2" w:rsidP="006403F2">
      <w:pPr>
        <w:rPr>
          <w:rFonts w:cs="Times New Roman"/>
          <w:szCs w:val="28"/>
        </w:rPr>
      </w:pPr>
      <w:r w:rsidRPr="006403F2">
        <w:rPr>
          <w:rFonts w:cs="Times New Roman"/>
          <w:szCs w:val="28"/>
        </w:rPr>
        <w:t>Каких домашних животных вы знаете, и как они подают голос? (выслушивает ответы детей).</w:t>
      </w:r>
    </w:p>
    <w:p w:rsidR="006403F2" w:rsidRPr="006403F2" w:rsidRDefault="006403F2" w:rsidP="006403F2">
      <w:pPr>
        <w:rPr>
          <w:rFonts w:cs="Times New Roman"/>
          <w:szCs w:val="28"/>
        </w:rPr>
      </w:pPr>
    </w:p>
    <w:p w:rsidR="006403F2" w:rsidRPr="006403F2" w:rsidRDefault="006403F2" w:rsidP="006403F2">
      <w:pPr>
        <w:rPr>
          <w:rFonts w:cs="Times New Roman"/>
          <w:szCs w:val="28"/>
        </w:rPr>
      </w:pPr>
      <w:r w:rsidRPr="006403F2">
        <w:rPr>
          <w:rFonts w:cs="Times New Roman"/>
          <w:szCs w:val="28"/>
        </w:rPr>
        <w:t> </w:t>
      </w:r>
    </w:p>
    <w:p w:rsidR="006403F2" w:rsidRDefault="006403F2">
      <w:pPr>
        <w:spacing w:after="200" w:line="276" w:lineRule="auto"/>
        <w:ind w:firstLine="0"/>
        <w:jc w:val="left"/>
        <w:rPr>
          <w:rFonts w:cs="Times New Roman"/>
          <w:szCs w:val="28"/>
        </w:rPr>
      </w:pPr>
      <w:r>
        <w:rPr>
          <w:rFonts w:cs="Times New Roman"/>
          <w:szCs w:val="28"/>
        </w:rPr>
        <w:br w:type="page"/>
      </w:r>
    </w:p>
    <w:p w:rsidR="006403F2" w:rsidRPr="00F5415C" w:rsidRDefault="006403F2" w:rsidP="006403F2">
      <w:pPr>
        <w:rPr>
          <w:rFonts w:cs="Times New Roman"/>
          <w:b/>
          <w:szCs w:val="28"/>
        </w:rPr>
      </w:pPr>
      <w:r w:rsidRPr="00F5415C">
        <w:rPr>
          <w:rFonts w:cs="Times New Roman"/>
          <w:b/>
          <w:szCs w:val="28"/>
        </w:rPr>
        <w:lastRenderedPageBreak/>
        <w:t>3. НОД «Развитие интереса к художественной литературе и чтению посредством знакомства детей с творчеством К.И. Чуковского»</w:t>
      </w:r>
    </w:p>
    <w:p w:rsidR="006403F2" w:rsidRPr="00F5415C" w:rsidRDefault="006403F2" w:rsidP="006403F2">
      <w:pPr>
        <w:rPr>
          <w:rFonts w:cs="Times New Roman"/>
          <w:b/>
          <w:szCs w:val="28"/>
        </w:rPr>
      </w:pPr>
      <w:r w:rsidRPr="00F5415C">
        <w:rPr>
          <w:rFonts w:cs="Times New Roman"/>
          <w:b/>
          <w:szCs w:val="28"/>
        </w:rPr>
        <w:t>Цель:</w:t>
      </w:r>
    </w:p>
    <w:p w:rsidR="006403F2" w:rsidRPr="006403F2" w:rsidRDefault="006403F2" w:rsidP="006403F2">
      <w:pPr>
        <w:rPr>
          <w:rFonts w:cs="Times New Roman"/>
          <w:szCs w:val="28"/>
        </w:rPr>
      </w:pPr>
      <w:r w:rsidRPr="006403F2">
        <w:rPr>
          <w:rFonts w:cs="Times New Roman"/>
          <w:szCs w:val="28"/>
        </w:rPr>
        <w:t>Формировать интерес к творчеству К.И. Чуковского и расширять круг чтения у детей</w:t>
      </w:r>
    </w:p>
    <w:p w:rsidR="006403F2" w:rsidRPr="00F5415C" w:rsidRDefault="006403F2" w:rsidP="006403F2">
      <w:pPr>
        <w:rPr>
          <w:rFonts w:cs="Times New Roman"/>
          <w:b/>
          <w:szCs w:val="28"/>
        </w:rPr>
      </w:pPr>
      <w:r w:rsidRPr="00F5415C">
        <w:rPr>
          <w:rFonts w:cs="Times New Roman"/>
          <w:b/>
          <w:szCs w:val="28"/>
        </w:rPr>
        <w:t>Задачи:</w:t>
      </w:r>
    </w:p>
    <w:p w:rsidR="006403F2" w:rsidRPr="006403F2" w:rsidRDefault="006403F2" w:rsidP="006403F2">
      <w:pPr>
        <w:rPr>
          <w:rFonts w:cs="Times New Roman"/>
          <w:szCs w:val="28"/>
        </w:rPr>
      </w:pPr>
      <w:r w:rsidRPr="006403F2">
        <w:rPr>
          <w:rFonts w:cs="Times New Roman"/>
          <w:szCs w:val="28"/>
        </w:rPr>
        <w:t xml:space="preserve"> Образовательные:</w:t>
      </w:r>
    </w:p>
    <w:p w:rsidR="006403F2" w:rsidRPr="006403F2" w:rsidRDefault="006403F2" w:rsidP="006403F2">
      <w:pPr>
        <w:rPr>
          <w:rFonts w:cs="Times New Roman"/>
          <w:szCs w:val="28"/>
        </w:rPr>
      </w:pPr>
      <w:r w:rsidRPr="006403F2">
        <w:rPr>
          <w:rFonts w:cs="Times New Roman"/>
          <w:szCs w:val="28"/>
        </w:rPr>
        <w:t>•</w:t>
      </w:r>
      <w:r w:rsidRPr="006403F2">
        <w:rPr>
          <w:rFonts w:cs="Times New Roman"/>
          <w:szCs w:val="28"/>
        </w:rPr>
        <w:tab/>
        <w:t>Продолжать учить узнавать сказки по заданию;</w:t>
      </w:r>
    </w:p>
    <w:p w:rsidR="006403F2" w:rsidRPr="006403F2" w:rsidRDefault="006403F2" w:rsidP="006403F2">
      <w:pPr>
        <w:rPr>
          <w:rFonts w:cs="Times New Roman"/>
          <w:szCs w:val="28"/>
        </w:rPr>
      </w:pPr>
      <w:r w:rsidRPr="006403F2">
        <w:rPr>
          <w:rFonts w:cs="Times New Roman"/>
          <w:szCs w:val="28"/>
        </w:rPr>
        <w:t>•</w:t>
      </w:r>
      <w:r w:rsidRPr="006403F2">
        <w:rPr>
          <w:rFonts w:cs="Times New Roman"/>
          <w:szCs w:val="28"/>
        </w:rPr>
        <w:tab/>
        <w:t>Продолжать учить передавать содержание сказки с помощью картинок;</w:t>
      </w:r>
    </w:p>
    <w:p w:rsidR="006403F2" w:rsidRPr="006403F2" w:rsidRDefault="006403F2" w:rsidP="006403F2">
      <w:pPr>
        <w:rPr>
          <w:rFonts w:cs="Times New Roman"/>
          <w:szCs w:val="28"/>
        </w:rPr>
      </w:pPr>
      <w:r w:rsidRPr="006403F2">
        <w:rPr>
          <w:rFonts w:cs="Times New Roman"/>
          <w:szCs w:val="28"/>
        </w:rPr>
        <w:t>•</w:t>
      </w:r>
      <w:r w:rsidRPr="006403F2">
        <w:rPr>
          <w:rFonts w:cs="Times New Roman"/>
          <w:szCs w:val="28"/>
        </w:rPr>
        <w:tab/>
        <w:t>Продолжать знакомить с книгами, обращая внимание детей на оформление книги и иллюстраций;</w:t>
      </w:r>
    </w:p>
    <w:p w:rsidR="006403F2" w:rsidRPr="006403F2" w:rsidRDefault="006403F2" w:rsidP="006403F2">
      <w:pPr>
        <w:rPr>
          <w:rFonts w:cs="Times New Roman"/>
          <w:szCs w:val="28"/>
        </w:rPr>
      </w:pPr>
      <w:r w:rsidRPr="006403F2">
        <w:rPr>
          <w:rFonts w:cs="Times New Roman"/>
          <w:szCs w:val="28"/>
        </w:rPr>
        <w:t>•</w:t>
      </w:r>
      <w:r w:rsidRPr="006403F2">
        <w:rPr>
          <w:rFonts w:cs="Times New Roman"/>
          <w:szCs w:val="28"/>
        </w:rPr>
        <w:tab/>
        <w:t>Продолжать учить работать в коллективе, согласовывать свои действия с действиями других детей.</w:t>
      </w:r>
    </w:p>
    <w:p w:rsidR="006403F2" w:rsidRPr="006403F2" w:rsidRDefault="006403F2" w:rsidP="006403F2">
      <w:pPr>
        <w:rPr>
          <w:rFonts w:cs="Times New Roman"/>
          <w:szCs w:val="28"/>
        </w:rPr>
      </w:pPr>
      <w:r w:rsidRPr="006403F2">
        <w:rPr>
          <w:rFonts w:cs="Times New Roman"/>
          <w:szCs w:val="28"/>
        </w:rPr>
        <w:t>Развивающие:</w:t>
      </w:r>
    </w:p>
    <w:p w:rsidR="006403F2" w:rsidRPr="006403F2" w:rsidRDefault="006403F2" w:rsidP="006403F2">
      <w:pPr>
        <w:rPr>
          <w:rFonts w:cs="Times New Roman"/>
          <w:szCs w:val="28"/>
        </w:rPr>
      </w:pPr>
      <w:r w:rsidRPr="006403F2">
        <w:rPr>
          <w:rFonts w:cs="Times New Roman"/>
          <w:szCs w:val="28"/>
        </w:rPr>
        <w:t>•</w:t>
      </w:r>
      <w:r w:rsidRPr="006403F2">
        <w:rPr>
          <w:rFonts w:cs="Times New Roman"/>
          <w:szCs w:val="28"/>
        </w:rPr>
        <w:tab/>
        <w:t>Формировать интерес к книгам;</w:t>
      </w:r>
    </w:p>
    <w:p w:rsidR="006403F2" w:rsidRPr="006403F2" w:rsidRDefault="006403F2" w:rsidP="006403F2">
      <w:pPr>
        <w:rPr>
          <w:rFonts w:cs="Times New Roman"/>
          <w:szCs w:val="28"/>
        </w:rPr>
      </w:pPr>
      <w:r w:rsidRPr="006403F2">
        <w:rPr>
          <w:rFonts w:cs="Times New Roman"/>
          <w:szCs w:val="28"/>
        </w:rPr>
        <w:t>•</w:t>
      </w:r>
      <w:r w:rsidRPr="006403F2">
        <w:rPr>
          <w:rFonts w:cs="Times New Roman"/>
          <w:szCs w:val="28"/>
        </w:rPr>
        <w:tab/>
        <w:t>Совершенствовать умения художественно-речевой деятельности;</w:t>
      </w:r>
    </w:p>
    <w:p w:rsidR="006403F2" w:rsidRPr="006403F2" w:rsidRDefault="006403F2" w:rsidP="006403F2">
      <w:pPr>
        <w:rPr>
          <w:rFonts w:cs="Times New Roman"/>
          <w:szCs w:val="28"/>
        </w:rPr>
      </w:pPr>
      <w:r w:rsidRPr="006403F2">
        <w:rPr>
          <w:rFonts w:cs="Times New Roman"/>
          <w:szCs w:val="28"/>
        </w:rPr>
        <w:t>•</w:t>
      </w:r>
      <w:r w:rsidRPr="006403F2">
        <w:rPr>
          <w:rFonts w:cs="Times New Roman"/>
          <w:szCs w:val="28"/>
        </w:rPr>
        <w:tab/>
        <w:t>Развивать воображение, фантазию, мышление.</w:t>
      </w:r>
    </w:p>
    <w:p w:rsidR="006403F2" w:rsidRPr="006403F2" w:rsidRDefault="006403F2" w:rsidP="006403F2">
      <w:pPr>
        <w:rPr>
          <w:rFonts w:cs="Times New Roman"/>
          <w:szCs w:val="28"/>
        </w:rPr>
      </w:pPr>
      <w:r w:rsidRPr="006403F2">
        <w:rPr>
          <w:rFonts w:cs="Times New Roman"/>
          <w:szCs w:val="28"/>
        </w:rPr>
        <w:t>Воспитательные:</w:t>
      </w:r>
    </w:p>
    <w:p w:rsidR="006403F2" w:rsidRPr="006403F2" w:rsidRDefault="006403F2" w:rsidP="006403F2">
      <w:pPr>
        <w:rPr>
          <w:rFonts w:cs="Times New Roman"/>
          <w:szCs w:val="28"/>
        </w:rPr>
      </w:pPr>
      <w:r w:rsidRPr="006403F2">
        <w:rPr>
          <w:rFonts w:cs="Times New Roman"/>
          <w:szCs w:val="28"/>
        </w:rPr>
        <w:t>•</w:t>
      </w:r>
      <w:r w:rsidRPr="006403F2">
        <w:rPr>
          <w:rFonts w:cs="Times New Roman"/>
          <w:szCs w:val="28"/>
        </w:rPr>
        <w:tab/>
        <w:t>Воспитать уважение и любовь к сказкам К.И. Чуковского.</w:t>
      </w:r>
    </w:p>
    <w:p w:rsidR="006403F2" w:rsidRPr="00F85E9E" w:rsidRDefault="006403F2" w:rsidP="006403F2">
      <w:pPr>
        <w:rPr>
          <w:rFonts w:cs="Times New Roman"/>
          <w:b/>
          <w:szCs w:val="28"/>
        </w:rPr>
      </w:pPr>
      <w:r w:rsidRPr="00F85E9E">
        <w:rPr>
          <w:rFonts w:cs="Times New Roman"/>
          <w:b/>
          <w:szCs w:val="28"/>
        </w:rPr>
        <w:t>Ход занятия:</w:t>
      </w:r>
    </w:p>
    <w:p w:rsidR="006403F2" w:rsidRPr="006403F2" w:rsidRDefault="006403F2" w:rsidP="006403F2">
      <w:pPr>
        <w:rPr>
          <w:rFonts w:cs="Times New Roman"/>
          <w:szCs w:val="28"/>
        </w:rPr>
      </w:pPr>
      <w:r w:rsidRPr="006403F2">
        <w:rPr>
          <w:rFonts w:cs="Times New Roman"/>
          <w:szCs w:val="28"/>
        </w:rPr>
        <w:t>Воспитатель: Ребята, посмотрите на наших гостей, поздоровайтесь с ними и подарите им свою улыбку и хорошее настроение.</w:t>
      </w:r>
    </w:p>
    <w:p w:rsidR="006403F2" w:rsidRPr="006403F2" w:rsidRDefault="006403F2" w:rsidP="006403F2">
      <w:pPr>
        <w:rPr>
          <w:rFonts w:cs="Times New Roman"/>
          <w:szCs w:val="28"/>
        </w:rPr>
      </w:pPr>
      <w:r w:rsidRPr="006403F2">
        <w:rPr>
          <w:rFonts w:cs="Times New Roman"/>
          <w:szCs w:val="28"/>
        </w:rPr>
        <w:t>Воспитатель: Ребята, а вы любите сказки? (Да)</w:t>
      </w:r>
    </w:p>
    <w:p w:rsidR="006403F2" w:rsidRPr="006403F2" w:rsidRDefault="006403F2" w:rsidP="006403F2">
      <w:pPr>
        <w:rPr>
          <w:rFonts w:cs="Times New Roman"/>
          <w:szCs w:val="28"/>
        </w:rPr>
      </w:pPr>
      <w:r w:rsidRPr="006403F2">
        <w:rPr>
          <w:rFonts w:cs="Times New Roman"/>
          <w:szCs w:val="28"/>
        </w:rPr>
        <w:t>Воспитатель: Я предлагаю вам отправиться в волшебную сказочную страну.</w:t>
      </w:r>
    </w:p>
    <w:p w:rsidR="006403F2" w:rsidRPr="006403F2" w:rsidRDefault="006403F2" w:rsidP="006403F2">
      <w:pPr>
        <w:rPr>
          <w:rFonts w:cs="Times New Roman"/>
          <w:szCs w:val="28"/>
        </w:rPr>
      </w:pPr>
      <w:r w:rsidRPr="006403F2">
        <w:rPr>
          <w:rFonts w:cs="Times New Roman"/>
          <w:szCs w:val="28"/>
        </w:rPr>
        <w:t>Много сказок есть на свете,</w:t>
      </w:r>
    </w:p>
    <w:p w:rsidR="006403F2" w:rsidRPr="006403F2" w:rsidRDefault="006403F2" w:rsidP="006403F2">
      <w:pPr>
        <w:rPr>
          <w:rFonts w:cs="Times New Roman"/>
          <w:szCs w:val="28"/>
        </w:rPr>
      </w:pPr>
      <w:r w:rsidRPr="006403F2">
        <w:rPr>
          <w:rFonts w:cs="Times New Roman"/>
          <w:szCs w:val="28"/>
        </w:rPr>
        <w:t>Сказки очень любят дети,</w:t>
      </w:r>
    </w:p>
    <w:p w:rsidR="006403F2" w:rsidRPr="006403F2" w:rsidRDefault="006403F2" w:rsidP="006403F2">
      <w:pPr>
        <w:rPr>
          <w:rFonts w:cs="Times New Roman"/>
          <w:szCs w:val="28"/>
        </w:rPr>
      </w:pPr>
      <w:r w:rsidRPr="006403F2">
        <w:rPr>
          <w:rFonts w:cs="Times New Roman"/>
          <w:szCs w:val="28"/>
        </w:rPr>
        <w:t>Все хотят в них побывать</w:t>
      </w:r>
    </w:p>
    <w:p w:rsidR="006403F2" w:rsidRPr="006403F2" w:rsidRDefault="006403F2" w:rsidP="006403F2">
      <w:pPr>
        <w:rPr>
          <w:rFonts w:cs="Times New Roman"/>
          <w:szCs w:val="28"/>
        </w:rPr>
      </w:pPr>
      <w:r w:rsidRPr="006403F2">
        <w:rPr>
          <w:rFonts w:cs="Times New Roman"/>
          <w:szCs w:val="28"/>
        </w:rPr>
        <w:t>И немножко поиграть,</w:t>
      </w:r>
    </w:p>
    <w:p w:rsidR="006403F2" w:rsidRPr="006403F2" w:rsidRDefault="006403F2" w:rsidP="006403F2">
      <w:pPr>
        <w:rPr>
          <w:rFonts w:cs="Times New Roman"/>
          <w:szCs w:val="28"/>
        </w:rPr>
      </w:pPr>
      <w:r w:rsidRPr="006403F2">
        <w:rPr>
          <w:rFonts w:cs="Times New Roman"/>
          <w:szCs w:val="28"/>
        </w:rPr>
        <w:lastRenderedPageBreak/>
        <w:t>Полетим мы с вами</w:t>
      </w:r>
    </w:p>
    <w:p w:rsidR="006403F2" w:rsidRPr="006403F2" w:rsidRDefault="006403F2" w:rsidP="006403F2">
      <w:pPr>
        <w:rPr>
          <w:rFonts w:cs="Times New Roman"/>
          <w:szCs w:val="28"/>
        </w:rPr>
      </w:pPr>
      <w:r w:rsidRPr="006403F2">
        <w:rPr>
          <w:rFonts w:cs="Times New Roman"/>
          <w:szCs w:val="28"/>
        </w:rPr>
        <w:t>На воздушном шаре.</w:t>
      </w:r>
    </w:p>
    <w:p w:rsidR="006403F2" w:rsidRPr="006403F2" w:rsidRDefault="006403F2" w:rsidP="006403F2">
      <w:pPr>
        <w:rPr>
          <w:rFonts w:cs="Times New Roman"/>
          <w:szCs w:val="28"/>
        </w:rPr>
      </w:pPr>
      <w:r w:rsidRPr="006403F2">
        <w:rPr>
          <w:rFonts w:cs="Times New Roman"/>
          <w:szCs w:val="28"/>
        </w:rPr>
        <w:t>Воспитатель: Вы готовы? (Да)</w:t>
      </w:r>
    </w:p>
    <w:p w:rsidR="006403F2" w:rsidRPr="006403F2" w:rsidRDefault="006403F2" w:rsidP="006403F2">
      <w:pPr>
        <w:rPr>
          <w:rFonts w:cs="Times New Roman"/>
          <w:szCs w:val="28"/>
        </w:rPr>
      </w:pPr>
      <w:r w:rsidRPr="006403F2">
        <w:rPr>
          <w:rFonts w:cs="Times New Roman"/>
          <w:szCs w:val="28"/>
        </w:rPr>
        <w:t>Воспитатель: Полетели!</w:t>
      </w:r>
    </w:p>
    <w:p w:rsidR="006403F2" w:rsidRPr="006403F2" w:rsidRDefault="006403F2" w:rsidP="006403F2">
      <w:pPr>
        <w:rPr>
          <w:rFonts w:cs="Times New Roman"/>
          <w:szCs w:val="28"/>
        </w:rPr>
      </w:pPr>
      <w:r w:rsidRPr="006403F2">
        <w:rPr>
          <w:rFonts w:cs="Times New Roman"/>
          <w:szCs w:val="28"/>
        </w:rPr>
        <w:t>Воспитатель: Вот и мы оказались в сказочной стране.</w:t>
      </w:r>
    </w:p>
    <w:p w:rsidR="006403F2" w:rsidRPr="006403F2" w:rsidRDefault="006403F2" w:rsidP="006403F2">
      <w:pPr>
        <w:rPr>
          <w:rFonts w:cs="Times New Roman"/>
          <w:szCs w:val="28"/>
        </w:rPr>
      </w:pPr>
      <w:proofErr w:type="gramStart"/>
      <w:r w:rsidRPr="006403F2">
        <w:rPr>
          <w:rFonts w:cs="Times New Roman"/>
          <w:szCs w:val="28"/>
        </w:rPr>
        <w:t>Посмотрите</w:t>
      </w:r>
      <w:proofErr w:type="gramEnd"/>
      <w:r w:rsidRPr="006403F2">
        <w:rPr>
          <w:rFonts w:cs="Times New Roman"/>
          <w:szCs w:val="28"/>
        </w:rPr>
        <w:t xml:space="preserve"> выросло у нас</w:t>
      </w:r>
    </w:p>
    <w:p w:rsidR="006403F2" w:rsidRPr="006403F2" w:rsidRDefault="006403F2" w:rsidP="006403F2">
      <w:pPr>
        <w:rPr>
          <w:rFonts w:cs="Times New Roman"/>
          <w:szCs w:val="28"/>
        </w:rPr>
      </w:pPr>
      <w:r w:rsidRPr="006403F2">
        <w:rPr>
          <w:rFonts w:cs="Times New Roman"/>
          <w:szCs w:val="28"/>
        </w:rPr>
        <w:t>Чудо-дерево</w:t>
      </w:r>
    </w:p>
    <w:p w:rsidR="006403F2" w:rsidRPr="006403F2" w:rsidRDefault="006403F2" w:rsidP="006403F2">
      <w:pPr>
        <w:rPr>
          <w:rFonts w:cs="Times New Roman"/>
          <w:szCs w:val="28"/>
        </w:rPr>
      </w:pPr>
      <w:r w:rsidRPr="006403F2">
        <w:rPr>
          <w:rFonts w:cs="Times New Roman"/>
          <w:szCs w:val="28"/>
        </w:rPr>
        <w:t>Чудо-чудо-чудо-чудо</w:t>
      </w:r>
    </w:p>
    <w:p w:rsidR="006403F2" w:rsidRPr="006403F2" w:rsidRDefault="006403F2" w:rsidP="006403F2">
      <w:pPr>
        <w:rPr>
          <w:rFonts w:cs="Times New Roman"/>
          <w:szCs w:val="28"/>
        </w:rPr>
      </w:pPr>
      <w:r w:rsidRPr="006403F2">
        <w:rPr>
          <w:rFonts w:cs="Times New Roman"/>
          <w:szCs w:val="28"/>
        </w:rPr>
        <w:t>Расчудесное,</w:t>
      </w:r>
    </w:p>
    <w:p w:rsidR="006403F2" w:rsidRPr="006403F2" w:rsidRDefault="006403F2" w:rsidP="006403F2">
      <w:pPr>
        <w:rPr>
          <w:rFonts w:cs="Times New Roman"/>
          <w:szCs w:val="28"/>
        </w:rPr>
      </w:pPr>
      <w:r w:rsidRPr="006403F2">
        <w:rPr>
          <w:rFonts w:cs="Times New Roman"/>
          <w:szCs w:val="28"/>
        </w:rPr>
        <w:t>И листочки на нем.</w:t>
      </w:r>
    </w:p>
    <w:p w:rsidR="006403F2" w:rsidRPr="006403F2" w:rsidRDefault="006403F2" w:rsidP="006403F2">
      <w:pPr>
        <w:rPr>
          <w:rFonts w:cs="Times New Roman"/>
          <w:szCs w:val="28"/>
        </w:rPr>
      </w:pPr>
      <w:r w:rsidRPr="006403F2">
        <w:rPr>
          <w:rFonts w:cs="Times New Roman"/>
          <w:szCs w:val="28"/>
        </w:rPr>
        <w:t>Воспитатель: А что же еще растет на нашем дереве? (Книжки)</w:t>
      </w:r>
    </w:p>
    <w:p w:rsidR="006403F2" w:rsidRPr="006403F2" w:rsidRDefault="006403F2" w:rsidP="006403F2">
      <w:pPr>
        <w:rPr>
          <w:rFonts w:cs="Times New Roman"/>
          <w:szCs w:val="28"/>
        </w:rPr>
      </w:pPr>
      <w:r w:rsidRPr="006403F2">
        <w:rPr>
          <w:rFonts w:cs="Times New Roman"/>
          <w:szCs w:val="28"/>
        </w:rPr>
        <w:t>Воспитатель: Посмотрите внимательно и назовите вам знакомые сказки (называют)</w:t>
      </w:r>
    </w:p>
    <w:p w:rsidR="006403F2" w:rsidRPr="006403F2" w:rsidRDefault="006403F2" w:rsidP="006403F2">
      <w:pPr>
        <w:rPr>
          <w:rFonts w:cs="Times New Roman"/>
          <w:szCs w:val="28"/>
        </w:rPr>
      </w:pPr>
      <w:r w:rsidRPr="006403F2">
        <w:rPr>
          <w:rFonts w:cs="Times New Roman"/>
          <w:szCs w:val="28"/>
        </w:rPr>
        <w:t>Воспитатель: Кто автор этих книг? (Чуковский К.И.)</w:t>
      </w:r>
    </w:p>
    <w:p w:rsidR="006403F2" w:rsidRPr="006403F2" w:rsidRDefault="006403F2" w:rsidP="006403F2">
      <w:pPr>
        <w:rPr>
          <w:rFonts w:cs="Times New Roman"/>
          <w:szCs w:val="28"/>
        </w:rPr>
      </w:pPr>
      <w:r w:rsidRPr="006403F2">
        <w:rPr>
          <w:rFonts w:cs="Times New Roman"/>
          <w:szCs w:val="28"/>
        </w:rPr>
        <w:t>Воспитатель: Посмотрите на экран и давайте найдем портрет К.И. Чуковского</w:t>
      </w:r>
      <w:proofErr w:type="gramStart"/>
      <w:r w:rsidRPr="006403F2">
        <w:rPr>
          <w:rFonts w:cs="Times New Roman"/>
          <w:szCs w:val="28"/>
        </w:rPr>
        <w:t>.</w:t>
      </w:r>
      <w:proofErr w:type="gramEnd"/>
      <w:r w:rsidRPr="006403F2">
        <w:rPr>
          <w:rFonts w:cs="Times New Roman"/>
          <w:szCs w:val="28"/>
        </w:rPr>
        <w:t xml:space="preserve"> (</w:t>
      </w:r>
      <w:proofErr w:type="gramStart"/>
      <w:r w:rsidRPr="006403F2">
        <w:rPr>
          <w:rFonts w:cs="Times New Roman"/>
          <w:szCs w:val="28"/>
        </w:rPr>
        <w:t>н</w:t>
      </w:r>
      <w:proofErr w:type="gramEnd"/>
      <w:r w:rsidRPr="006403F2">
        <w:rPr>
          <w:rFonts w:cs="Times New Roman"/>
          <w:szCs w:val="28"/>
        </w:rPr>
        <w:t xml:space="preserve">а экране слайд с четырьмя портретами. Портрет в правом верхнем углу. </w:t>
      </w:r>
      <w:proofErr w:type="gramStart"/>
      <w:r w:rsidRPr="006403F2">
        <w:rPr>
          <w:rFonts w:cs="Times New Roman"/>
          <w:szCs w:val="28"/>
        </w:rPr>
        <w:t>Правильно)</w:t>
      </w:r>
      <w:proofErr w:type="gramEnd"/>
    </w:p>
    <w:p w:rsidR="006403F2" w:rsidRPr="006403F2" w:rsidRDefault="006403F2" w:rsidP="006403F2">
      <w:pPr>
        <w:rPr>
          <w:rFonts w:cs="Times New Roman"/>
          <w:szCs w:val="28"/>
        </w:rPr>
      </w:pPr>
      <w:r w:rsidRPr="006403F2">
        <w:rPr>
          <w:rFonts w:cs="Times New Roman"/>
          <w:szCs w:val="28"/>
        </w:rPr>
        <w:t>Воспитатель: Полетели!</w:t>
      </w:r>
    </w:p>
    <w:p w:rsidR="006403F2" w:rsidRPr="006403F2" w:rsidRDefault="006403F2" w:rsidP="006403F2">
      <w:pPr>
        <w:rPr>
          <w:rFonts w:cs="Times New Roman"/>
          <w:szCs w:val="28"/>
        </w:rPr>
      </w:pPr>
      <w:r w:rsidRPr="006403F2">
        <w:rPr>
          <w:rFonts w:cs="Times New Roman"/>
          <w:szCs w:val="28"/>
        </w:rPr>
        <w:t>Воспитатель: Присаживаетесь</w:t>
      </w:r>
    </w:p>
    <w:p w:rsidR="006403F2" w:rsidRPr="006403F2" w:rsidRDefault="006403F2" w:rsidP="006403F2">
      <w:pPr>
        <w:rPr>
          <w:rFonts w:cs="Times New Roman"/>
          <w:szCs w:val="28"/>
        </w:rPr>
      </w:pPr>
      <w:r w:rsidRPr="006403F2">
        <w:rPr>
          <w:rFonts w:cs="Times New Roman"/>
          <w:szCs w:val="28"/>
        </w:rPr>
        <w:t>Воспитатель: А сейчас я хочу предложить вам вопросы небольшой викторины по сказкам. Будьте внимательны. Старайтесь отвечать четко и быстро.</w:t>
      </w:r>
    </w:p>
    <w:p w:rsidR="006403F2" w:rsidRPr="006403F2" w:rsidRDefault="006403F2" w:rsidP="006403F2">
      <w:pPr>
        <w:rPr>
          <w:rFonts w:cs="Times New Roman"/>
          <w:szCs w:val="28"/>
        </w:rPr>
      </w:pPr>
      <w:r w:rsidRPr="006403F2">
        <w:rPr>
          <w:rFonts w:cs="Times New Roman"/>
          <w:szCs w:val="28"/>
        </w:rPr>
        <w:t>1.</w:t>
      </w:r>
      <w:r w:rsidRPr="006403F2">
        <w:rPr>
          <w:rFonts w:cs="Times New Roman"/>
          <w:szCs w:val="28"/>
        </w:rPr>
        <w:tab/>
        <w:t>В какой сказке звери самые трусливые? (</w:t>
      </w:r>
      <w:proofErr w:type="spellStart"/>
      <w:r w:rsidRPr="006403F2">
        <w:rPr>
          <w:rFonts w:cs="Times New Roman"/>
          <w:szCs w:val="28"/>
        </w:rPr>
        <w:t>Тараканище</w:t>
      </w:r>
      <w:proofErr w:type="gramStart"/>
      <w:r w:rsidRPr="006403F2">
        <w:rPr>
          <w:rFonts w:cs="Times New Roman"/>
          <w:szCs w:val="28"/>
        </w:rPr>
        <w:t>.С</w:t>
      </w:r>
      <w:proofErr w:type="gramEnd"/>
      <w:r w:rsidRPr="006403F2">
        <w:rPr>
          <w:rFonts w:cs="Times New Roman"/>
          <w:szCs w:val="28"/>
        </w:rPr>
        <w:t>лайд</w:t>
      </w:r>
      <w:proofErr w:type="spellEnd"/>
      <w:r w:rsidRPr="006403F2">
        <w:rPr>
          <w:rFonts w:cs="Times New Roman"/>
          <w:szCs w:val="28"/>
        </w:rPr>
        <w:t>)</w:t>
      </w:r>
    </w:p>
    <w:p w:rsidR="006403F2" w:rsidRPr="006403F2" w:rsidRDefault="006403F2" w:rsidP="006403F2">
      <w:pPr>
        <w:rPr>
          <w:rFonts w:cs="Times New Roman"/>
          <w:szCs w:val="28"/>
        </w:rPr>
      </w:pPr>
      <w:r w:rsidRPr="006403F2">
        <w:rPr>
          <w:rFonts w:cs="Times New Roman"/>
          <w:szCs w:val="28"/>
        </w:rPr>
        <w:t>2.</w:t>
      </w:r>
      <w:r w:rsidRPr="006403F2">
        <w:rPr>
          <w:rFonts w:cs="Times New Roman"/>
          <w:szCs w:val="28"/>
        </w:rPr>
        <w:tab/>
        <w:t>Какой герой был страшным злодеем, а потом перевоспитался? (</w:t>
      </w:r>
      <w:proofErr w:type="spellStart"/>
      <w:r w:rsidRPr="006403F2">
        <w:rPr>
          <w:rFonts w:cs="Times New Roman"/>
          <w:szCs w:val="28"/>
        </w:rPr>
        <w:t>Бармалей</w:t>
      </w:r>
      <w:proofErr w:type="gramStart"/>
      <w:r w:rsidRPr="006403F2">
        <w:rPr>
          <w:rFonts w:cs="Times New Roman"/>
          <w:szCs w:val="28"/>
        </w:rPr>
        <w:t>.С</w:t>
      </w:r>
      <w:proofErr w:type="gramEnd"/>
      <w:r w:rsidRPr="006403F2">
        <w:rPr>
          <w:rFonts w:cs="Times New Roman"/>
          <w:szCs w:val="28"/>
        </w:rPr>
        <w:t>лайд</w:t>
      </w:r>
      <w:proofErr w:type="spellEnd"/>
      <w:r w:rsidRPr="006403F2">
        <w:rPr>
          <w:rFonts w:cs="Times New Roman"/>
          <w:szCs w:val="28"/>
        </w:rPr>
        <w:t>)</w:t>
      </w:r>
    </w:p>
    <w:p w:rsidR="006403F2" w:rsidRPr="006403F2" w:rsidRDefault="006403F2" w:rsidP="006403F2">
      <w:pPr>
        <w:rPr>
          <w:rFonts w:cs="Times New Roman"/>
          <w:szCs w:val="28"/>
        </w:rPr>
      </w:pPr>
      <w:r w:rsidRPr="006403F2">
        <w:rPr>
          <w:rFonts w:cs="Times New Roman"/>
          <w:szCs w:val="28"/>
        </w:rPr>
        <w:t>3.</w:t>
      </w:r>
      <w:r w:rsidRPr="006403F2">
        <w:rPr>
          <w:rFonts w:cs="Times New Roman"/>
          <w:szCs w:val="28"/>
        </w:rPr>
        <w:tab/>
        <w:t>Назовите сказку, которая учит нас быть всегда чистыми и здоровыми? (</w:t>
      </w:r>
      <w:proofErr w:type="spellStart"/>
      <w:r w:rsidRPr="006403F2">
        <w:rPr>
          <w:rFonts w:cs="Times New Roman"/>
          <w:szCs w:val="28"/>
        </w:rPr>
        <w:t>Мойдодыр</w:t>
      </w:r>
      <w:proofErr w:type="spellEnd"/>
      <w:r w:rsidRPr="006403F2">
        <w:rPr>
          <w:rFonts w:cs="Times New Roman"/>
          <w:szCs w:val="28"/>
        </w:rPr>
        <w:t xml:space="preserve">, </w:t>
      </w:r>
      <w:proofErr w:type="spellStart"/>
      <w:r w:rsidRPr="006403F2">
        <w:rPr>
          <w:rFonts w:cs="Times New Roman"/>
          <w:szCs w:val="28"/>
        </w:rPr>
        <w:t>Федорино</w:t>
      </w:r>
      <w:proofErr w:type="spellEnd"/>
      <w:r w:rsidRPr="006403F2">
        <w:rPr>
          <w:rFonts w:cs="Times New Roman"/>
          <w:szCs w:val="28"/>
        </w:rPr>
        <w:t xml:space="preserve"> </w:t>
      </w:r>
      <w:proofErr w:type="spellStart"/>
      <w:r w:rsidRPr="006403F2">
        <w:rPr>
          <w:rFonts w:cs="Times New Roman"/>
          <w:szCs w:val="28"/>
        </w:rPr>
        <w:t>горе</w:t>
      </w:r>
      <w:proofErr w:type="gramStart"/>
      <w:r w:rsidRPr="006403F2">
        <w:rPr>
          <w:rFonts w:cs="Times New Roman"/>
          <w:szCs w:val="28"/>
        </w:rPr>
        <w:t>.С</w:t>
      </w:r>
      <w:proofErr w:type="gramEnd"/>
      <w:r w:rsidRPr="006403F2">
        <w:rPr>
          <w:rFonts w:cs="Times New Roman"/>
          <w:szCs w:val="28"/>
        </w:rPr>
        <w:t>лайд</w:t>
      </w:r>
      <w:proofErr w:type="spellEnd"/>
      <w:r w:rsidRPr="006403F2">
        <w:rPr>
          <w:rFonts w:cs="Times New Roman"/>
          <w:szCs w:val="28"/>
        </w:rPr>
        <w:t>)</w:t>
      </w:r>
    </w:p>
    <w:p w:rsidR="006403F2" w:rsidRPr="006403F2" w:rsidRDefault="006403F2" w:rsidP="006403F2">
      <w:pPr>
        <w:rPr>
          <w:rFonts w:cs="Times New Roman"/>
          <w:szCs w:val="28"/>
        </w:rPr>
      </w:pPr>
      <w:r w:rsidRPr="006403F2">
        <w:rPr>
          <w:rFonts w:cs="Times New Roman"/>
          <w:szCs w:val="28"/>
        </w:rPr>
        <w:t>4.</w:t>
      </w:r>
      <w:r w:rsidRPr="006403F2">
        <w:rPr>
          <w:rFonts w:cs="Times New Roman"/>
          <w:szCs w:val="28"/>
        </w:rPr>
        <w:tab/>
        <w:t xml:space="preserve">Какая сказка начинается именинами, а заканчивается свадьбой? </w:t>
      </w:r>
      <w:proofErr w:type="gramStart"/>
      <w:r w:rsidRPr="006403F2">
        <w:rPr>
          <w:rFonts w:cs="Times New Roman"/>
          <w:szCs w:val="28"/>
        </w:rPr>
        <w:t>(Муха</w:t>
      </w:r>
      <w:r w:rsidR="00F5415C">
        <w:rPr>
          <w:rFonts w:cs="Times New Roman"/>
          <w:szCs w:val="28"/>
        </w:rPr>
        <w:t>–</w:t>
      </w:r>
      <w:r w:rsidRPr="006403F2">
        <w:rPr>
          <w:rFonts w:cs="Times New Roman"/>
          <w:szCs w:val="28"/>
        </w:rPr>
        <w:t>Цокотуха.</w:t>
      </w:r>
      <w:proofErr w:type="gramEnd"/>
      <w:r w:rsidRPr="006403F2">
        <w:rPr>
          <w:rFonts w:cs="Times New Roman"/>
          <w:szCs w:val="28"/>
        </w:rPr>
        <w:t xml:space="preserve"> </w:t>
      </w:r>
      <w:proofErr w:type="gramStart"/>
      <w:r w:rsidRPr="006403F2">
        <w:rPr>
          <w:rFonts w:cs="Times New Roman"/>
          <w:szCs w:val="28"/>
        </w:rPr>
        <w:t>Слайд)</w:t>
      </w:r>
      <w:proofErr w:type="gramEnd"/>
    </w:p>
    <w:p w:rsidR="006403F2" w:rsidRPr="006403F2" w:rsidRDefault="006403F2" w:rsidP="006403F2">
      <w:pPr>
        <w:rPr>
          <w:rFonts w:cs="Times New Roman"/>
          <w:szCs w:val="28"/>
        </w:rPr>
      </w:pPr>
      <w:r w:rsidRPr="006403F2">
        <w:rPr>
          <w:rFonts w:cs="Times New Roman"/>
          <w:szCs w:val="28"/>
        </w:rPr>
        <w:lastRenderedPageBreak/>
        <w:t>5.</w:t>
      </w:r>
      <w:r w:rsidRPr="006403F2">
        <w:rPr>
          <w:rFonts w:cs="Times New Roman"/>
          <w:szCs w:val="28"/>
        </w:rPr>
        <w:tab/>
        <w:t xml:space="preserve">Чем крокодил тушил синее море? </w:t>
      </w:r>
      <w:proofErr w:type="gramStart"/>
      <w:r w:rsidRPr="006403F2">
        <w:rPr>
          <w:rFonts w:cs="Times New Roman"/>
          <w:szCs w:val="28"/>
        </w:rPr>
        <w:t>(Пирогами, и блинами, и сушеными грибами.</w:t>
      </w:r>
      <w:proofErr w:type="gramEnd"/>
      <w:r w:rsidRPr="006403F2">
        <w:rPr>
          <w:rFonts w:cs="Times New Roman"/>
          <w:szCs w:val="28"/>
        </w:rPr>
        <w:t xml:space="preserve"> Путаница. </w:t>
      </w:r>
      <w:proofErr w:type="gramStart"/>
      <w:r w:rsidRPr="006403F2">
        <w:rPr>
          <w:rFonts w:cs="Times New Roman"/>
          <w:szCs w:val="28"/>
        </w:rPr>
        <w:t>Слайд)</w:t>
      </w:r>
      <w:proofErr w:type="gramEnd"/>
    </w:p>
    <w:p w:rsidR="006403F2" w:rsidRPr="006403F2" w:rsidRDefault="006403F2" w:rsidP="006403F2">
      <w:pPr>
        <w:rPr>
          <w:rFonts w:cs="Times New Roman"/>
          <w:szCs w:val="28"/>
        </w:rPr>
      </w:pPr>
      <w:r w:rsidRPr="006403F2">
        <w:rPr>
          <w:rFonts w:cs="Times New Roman"/>
          <w:szCs w:val="28"/>
        </w:rPr>
        <w:t>6.</w:t>
      </w:r>
      <w:r w:rsidRPr="006403F2">
        <w:rPr>
          <w:rFonts w:cs="Times New Roman"/>
          <w:szCs w:val="28"/>
        </w:rPr>
        <w:tab/>
        <w:t>В какой сказке действует больше всего вещей, и посуда перевоспитала свою хозяйку? (</w:t>
      </w:r>
      <w:proofErr w:type="spellStart"/>
      <w:r w:rsidRPr="006403F2">
        <w:rPr>
          <w:rFonts w:cs="Times New Roman"/>
          <w:szCs w:val="28"/>
        </w:rPr>
        <w:t>Федорино</w:t>
      </w:r>
      <w:proofErr w:type="spellEnd"/>
      <w:r w:rsidRPr="006403F2">
        <w:rPr>
          <w:rFonts w:cs="Times New Roman"/>
          <w:szCs w:val="28"/>
        </w:rPr>
        <w:t xml:space="preserve"> </w:t>
      </w:r>
      <w:proofErr w:type="spellStart"/>
      <w:r w:rsidRPr="006403F2">
        <w:rPr>
          <w:rFonts w:cs="Times New Roman"/>
          <w:szCs w:val="28"/>
        </w:rPr>
        <w:t>горе</w:t>
      </w:r>
      <w:proofErr w:type="gramStart"/>
      <w:r w:rsidRPr="006403F2">
        <w:rPr>
          <w:rFonts w:cs="Times New Roman"/>
          <w:szCs w:val="28"/>
        </w:rPr>
        <w:t>.С</w:t>
      </w:r>
      <w:proofErr w:type="gramEnd"/>
      <w:r w:rsidRPr="006403F2">
        <w:rPr>
          <w:rFonts w:cs="Times New Roman"/>
          <w:szCs w:val="28"/>
        </w:rPr>
        <w:t>лайд</w:t>
      </w:r>
      <w:proofErr w:type="spellEnd"/>
      <w:r w:rsidRPr="006403F2">
        <w:rPr>
          <w:rFonts w:cs="Times New Roman"/>
          <w:szCs w:val="28"/>
        </w:rPr>
        <w:t>)</w:t>
      </w:r>
    </w:p>
    <w:p w:rsidR="006403F2" w:rsidRPr="006403F2" w:rsidRDefault="006403F2" w:rsidP="006403F2">
      <w:pPr>
        <w:rPr>
          <w:rFonts w:cs="Times New Roman"/>
          <w:szCs w:val="28"/>
        </w:rPr>
      </w:pPr>
      <w:r w:rsidRPr="006403F2">
        <w:rPr>
          <w:rFonts w:cs="Times New Roman"/>
          <w:szCs w:val="28"/>
        </w:rPr>
        <w:t>7.</w:t>
      </w:r>
      <w:r w:rsidRPr="006403F2">
        <w:rPr>
          <w:rFonts w:cs="Times New Roman"/>
          <w:szCs w:val="28"/>
        </w:rPr>
        <w:tab/>
        <w:t xml:space="preserve">Продолжите фразу: Да здравствует мыло душистое и … (И полотенце </w:t>
      </w:r>
      <w:proofErr w:type="spellStart"/>
      <w:r w:rsidRPr="006403F2">
        <w:rPr>
          <w:rFonts w:cs="Times New Roman"/>
          <w:szCs w:val="28"/>
        </w:rPr>
        <w:t>пушистое</w:t>
      </w:r>
      <w:proofErr w:type="gramStart"/>
      <w:r w:rsidRPr="006403F2">
        <w:rPr>
          <w:rFonts w:cs="Times New Roman"/>
          <w:szCs w:val="28"/>
        </w:rPr>
        <w:t>.М</w:t>
      </w:r>
      <w:proofErr w:type="gramEnd"/>
      <w:r w:rsidRPr="006403F2">
        <w:rPr>
          <w:rFonts w:cs="Times New Roman"/>
          <w:szCs w:val="28"/>
        </w:rPr>
        <w:t>ойдодыр</w:t>
      </w:r>
      <w:proofErr w:type="spellEnd"/>
      <w:r w:rsidRPr="006403F2">
        <w:rPr>
          <w:rFonts w:cs="Times New Roman"/>
          <w:szCs w:val="28"/>
        </w:rPr>
        <w:t xml:space="preserve">. </w:t>
      </w:r>
      <w:proofErr w:type="gramStart"/>
      <w:r w:rsidRPr="006403F2">
        <w:rPr>
          <w:rFonts w:cs="Times New Roman"/>
          <w:szCs w:val="28"/>
        </w:rPr>
        <w:t>Слайд)</w:t>
      </w:r>
      <w:proofErr w:type="gramEnd"/>
    </w:p>
    <w:p w:rsidR="006403F2" w:rsidRPr="006403F2" w:rsidRDefault="006403F2" w:rsidP="006403F2">
      <w:pPr>
        <w:rPr>
          <w:rFonts w:cs="Times New Roman"/>
          <w:szCs w:val="28"/>
        </w:rPr>
      </w:pPr>
      <w:r w:rsidRPr="006403F2">
        <w:rPr>
          <w:rFonts w:cs="Times New Roman"/>
          <w:szCs w:val="28"/>
        </w:rPr>
        <w:t>Воспитатель: Молодцы!</w:t>
      </w:r>
    </w:p>
    <w:p w:rsidR="006403F2" w:rsidRPr="006403F2" w:rsidRDefault="006403F2" w:rsidP="006403F2">
      <w:pPr>
        <w:rPr>
          <w:rFonts w:cs="Times New Roman"/>
          <w:szCs w:val="28"/>
        </w:rPr>
      </w:pPr>
      <w:r w:rsidRPr="006403F2">
        <w:rPr>
          <w:rFonts w:cs="Times New Roman"/>
          <w:szCs w:val="28"/>
        </w:rPr>
        <w:t xml:space="preserve">Воспитатель: А теперь внимание </w:t>
      </w:r>
      <w:proofErr w:type="gramStart"/>
      <w:r w:rsidRPr="006403F2">
        <w:rPr>
          <w:rFonts w:cs="Times New Roman"/>
          <w:szCs w:val="28"/>
        </w:rPr>
        <w:t>на</w:t>
      </w:r>
      <w:proofErr w:type="gramEnd"/>
      <w:r w:rsidRPr="006403F2">
        <w:rPr>
          <w:rFonts w:cs="Times New Roman"/>
          <w:szCs w:val="28"/>
        </w:rPr>
        <w:t xml:space="preserve"> </w:t>
      </w:r>
      <w:proofErr w:type="gramStart"/>
      <w:r w:rsidRPr="006403F2">
        <w:rPr>
          <w:rFonts w:cs="Times New Roman"/>
          <w:szCs w:val="28"/>
        </w:rPr>
        <w:t>экран</w:t>
      </w:r>
      <w:r w:rsidR="00F5415C">
        <w:rPr>
          <w:rFonts w:cs="Times New Roman"/>
          <w:szCs w:val="28"/>
        </w:rPr>
        <w:t>–</w:t>
      </w:r>
      <w:r w:rsidRPr="006403F2">
        <w:rPr>
          <w:rFonts w:cs="Times New Roman"/>
          <w:szCs w:val="28"/>
        </w:rPr>
        <w:t>игра</w:t>
      </w:r>
      <w:proofErr w:type="gramEnd"/>
      <w:r w:rsidRPr="006403F2">
        <w:rPr>
          <w:rFonts w:cs="Times New Roman"/>
          <w:szCs w:val="28"/>
        </w:rPr>
        <w:t xml:space="preserve"> «Четвертый лишний»</w:t>
      </w:r>
    </w:p>
    <w:p w:rsidR="006403F2" w:rsidRPr="006403F2" w:rsidRDefault="006403F2" w:rsidP="006403F2">
      <w:pPr>
        <w:rPr>
          <w:rFonts w:cs="Times New Roman"/>
          <w:szCs w:val="28"/>
        </w:rPr>
      </w:pPr>
      <w:r w:rsidRPr="006403F2">
        <w:rPr>
          <w:rFonts w:cs="Times New Roman"/>
          <w:szCs w:val="28"/>
        </w:rPr>
        <w:t>1.</w:t>
      </w:r>
      <w:r w:rsidRPr="006403F2">
        <w:rPr>
          <w:rFonts w:cs="Times New Roman"/>
          <w:szCs w:val="28"/>
        </w:rPr>
        <w:tab/>
        <w:t>Айболит, колобок, градусник, чудо-дерево</w:t>
      </w:r>
    </w:p>
    <w:p w:rsidR="006403F2" w:rsidRPr="006403F2" w:rsidRDefault="006403F2" w:rsidP="006403F2">
      <w:pPr>
        <w:rPr>
          <w:rFonts w:cs="Times New Roman"/>
          <w:szCs w:val="28"/>
        </w:rPr>
      </w:pPr>
      <w:r w:rsidRPr="006403F2">
        <w:rPr>
          <w:rFonts w:cs="Times New Roman"/>
          <w:szCs w:val="28"/>
        </w:rPr>
        <w:t>2.</w:t>
      </w:r>
      <w:r w:rsidRPr="006403F2">
        <w:rPr>
          <w:rFonts w:cs="Times New Roman"/>
          <w:szCs w:val="28"/>
        </w:rPr>
        <w:tab/>
        <w:t>Самовар, муха-цокотуха, заяц, комарик</w:t>
      </w:r>
    </w:p>
    <w:p w:rsidR="006403F2" w:rsidRPr="006403F2" w:rsidRDefault="006403F2" w:rsidP="006403F2">
      <w:pPr>
        <w:rPr>
          <w:rFonts w:cs="Times New Roman"/>
          <w:szCs w:val="28"/>
        </w:rPr>
      </w:pPr>
      <w:r w:rsidRPr="006403F2">
        <w:rPr>
          <w:rFonts w:cs="Times New Roman"/>
          <w:szCs w:val="28"/>
        </w:rPr>
        <w:t>3.</w:t>
      </w:r>
      <w:r w:rsidRPr="006403F2">
        <w:rPr>
          <w:rFonts w:cs="Times New Roman"/>
          <w:szCs w:val="28"/>
        </w:rPr>
        <w:tab/>
        <w:t>Кочерга, утюг, блюдца, магнитофон</w:t>
      </w:r>
    </w:p>
    <w:p w:rsidR="006403F2" w:rsidRPr="00F85E9E" w:rsidRDefault="006403F2" w:rsidP="006403F2">
      <w:pPr>
        <w:rPr>
          <w:rFonts w:cs="Times New Roman"/>
          <w:b/>
          <w:szCs w:val="28"/>
        </w:rPr>
      </w:pPr>
      <w:proofErr w:type="spellStart"/>
      <w:r w:rsidRPr="00F85E9E">
        <w:rPr>
          <w:rFonts w:cs="Times New Roman"/>
          <w:b/>
          <w:szCs w:val="28"/>
        </w:rPr>
        <w:t>Физминутка</w:t>
      </w:r>
      <w:proofErr w:type="spellEnd"/>
      <w:r w:rsidRPr="00F85E9E">
        <w:rPr>
          <w:rFonts w:cs="Times New Roman"/>
          <w:b/>
          <w:szCs w:val="28"/>
        </w:rPr>
        <w:t>.</w:t>
      </w:r>
    </w:p>
    <w:p w:rsidR="006403F2" w:rsidRPr="006403F2" w:rsidRDefault="006403F2" w:rsidP="006403F2">
      <w:pPr>
        <w:rPr>
          <w:rFonts w:cs="Times New Roman"/>
          <w:szCs w:val="28"/>
        </w:rPr>
      </w:pPr>
      <w:r w:rsidRPr="006403F2">
        <w:rPr>
          <w:rFonts w:cs="Times New Roman"/>
          <w:szCs w:val="28"/>
        </w:rPr>
        <w:t>А посуда вперед и вперед</w:t>
      </w:r>
      <w:r w:rsidR="00F5415C">
        <w:rPr>
          <w:rFonts w:cs="Times New Roman"/>
          <w:szCs w:val="28"/>
        </w:rPr>
        <w:t>–</w:t>
      </w:r>
      <w:r w:rsidRPr="006403F2">
        <w:rPr>
          <w:rFonts w:cs="Times New Roman"/>
          <w:szCs w:val="28"/>
        </w:rPr>
        <w:t>по полям, по болотам идет. (Ходьба по кругу)</w:t>
      </w:r>
    </w:p>
    <w:p w:rsidR="006403F2" w:rsidRPr="006403F2" w:rsidRDefault="006403F2" w:rsidP="006403F2">
      <w:pPr>
        <w:rPr>
          <w:rFonts w:cs="Times New Roman"/>
          <w:szCs w:val="28"/>
        </w:rPr>
      </w:pPr>
      <w:r w:rsidRPr="006403F2">
        <w:rPr>
          <w:rFonts w:cs="Times New Roman"/>
          <w:szCs w:val="28"/>
        </w:rPr>
        <w:t xml:space="preserve">Я бегу, бегу, бегу </w:t>
      </w:r>
      <w:r w:rsidR="00F5415C">
        <w:rPr>
          <w:rFonts w:cs="Times New Roman"/>
          <w:szCs w:val="28"/>
        </w:rPr>
        <w:t xml:space="preserve">– </w:t>
      </w:r>
      <w:r w:rsidRPr="006403F2">
        <w:rPr>
          <w:rFonts w:cs="Times New Roman"/>
          <w:szCs w:val="28"/>
        </w:rPr>
        <w:t>удержаться не могу. (Бег по кругу)</w:t>
      </w:r>
    </w:p>
    <w:p w:rsidR="006403F2" w:rsidRPr="006403F2" w:rsidRDefault="006403F2" w:rsidP="006403F2">
      <w:pPr>
        <w:rPr>
          <w:rFonts w:cs="Times New Roman"/>
          <w:szCs w:val="28"/>
        </w:rPr>
      </w:pPr>
      <w:proofErr w:type="gramStart"/>
      <w:r w:rsidRPr="006403F2">
        <w:rPr>
          <w:rFonts w:cs="Times New Roman"/>
          <w:szCs w:val="28"/>
        </w:rPr>
        <w:t>Вдруг из маминой из спальни, кривоногий и хромой, выбегает умывальник, и качает головой.</w:t>
      </w:r>
      <w:proofErr w:type="gramEnd"/>
      <w:r w:rsidRPr="006403F2">
        <w:rPr>
          <w:rFonts w:cs="Times New Roman"/>
          <w:szCs w:val="28"/>
        </w:rPr>
        <w:t xml:space="preserve"> (Наклоны головы)</w:t>
      </w:r>
    </w:p>
    <w:p w:rsidR="006403F2" w:rsidRPr="006403F2" w:rsidRDefault="006403F2" w:rsidP="006403F2">
      <w:pPr>
        <w:rPr>
          <w:rFonts w:cs="Times New Roman"/>
          <w:szCs w:val="28"/>
        </w:rPr>
      </w:pPr>
      <w:r w:rsidRPr="006403F2">
        <w:rPr>
          <w:rFonts w:cs="Times New Roman"/>
          <w:szCs w:val="28"/>
        </w:rPr>
        <w:t xml:space="preserve">А жуки рогатые </w:t>
      </w:r>
      <w:r w:rsidR="00F5415C">
        <w:rPr>
          <w:rFonts w:cs="Times New Roman"/>
          <w:szCs w:val="28"/>
        </w:rPr>
        <w:t xml:space="preserve">– </w:t>
      </w:r>
      <w:r w:rsidRPr="006403F2">
        <w:rPr>
          <w:rFonts w:cs="Times New Roman"/>
          <w:szCs w:val="28"/>
        </w:rPr>
        <w:t xml:space="preserve">мужики богатые </w:t>
      </w:r>
      <w:r w:rsidR="00F5415C">
        <w:rPr>
          <w:rFonts w:cs="Times New Roman"/>
          <w:szCs w:val="28"/>
        </w:rPr>
        <w:t xml:space="preserve">– </w:t>
      </w:r>
      <w:r w:rsidRPr="006403F2">
        <w:rPr>
          <w:rFonts w:cs="Times New Roman"/>
          <w:szCs w:val="28"/>
        </w:rPr>
        <w:t>с бабочками пляшут,  шапочками машут. (Под веселую музыку танцуют)</w:t>
      </w:r>
    </w:p>
    <w:p w:rsidR="006403F2" w:rsidRPr="006403F2" w:rsidRDefault="006403F2" w:rsidP="006403F2">
      <w:pPr>
        <w:rPr>
          <w:rFonts w:cs="Times New Roman"/>
          <w:szCs w:val="28"/>
        </w:rPr>
      </w:pPr>
      <w:r w:rsidRPr="006403F2">
        <w:rPr>
          <w:rFonts w:cs="Times New Roman"/>
          <w:szCs w:val="28"/>
        </w:rPr>
        <w:t xml:space="preserve">Воспитатель: Отдохнули, приглашаю вас за столы. Девочкам нужно собрать </w:t>
      </w:r>
      <w:proofErr w:type="gramStart"/>
      <w:r w:rsidRPr="006403F2">
        <w:rPr>
          <w:rFonts w:cs="Times New Roman"/>
          <w:szCs w:val="28"/>
        </w:rPr>
        <w:t>картинку</w:t>
      </w:r>
      <w:proofErr w:type="gramEnd"/>
      <w:r w:rsidRPr="006403F2">
        <w:rPr>
          <w:rFonts w:cs="Times New Roman"/>
          <w:szCs w:val="28"/>
        </w:rPr>
        <w:t xml:space="preserve"> и сказать из </w:t>
      </w:r>
      <w:proofErr w:type="gramStart"/>
      <w:r w:rsidRPr="006403F2">
        <w:rPr>
          <w:rFonts w:cs="Times New Roman"/>
          <w:szCs w:val="28"/>
        </w:rPr>
        <w:t>какой</w:t>
      </w:r>
      <w:proofErr w:type="gramEnd"/>
      <w:r w:rsidRPr="006403F2">
        <w:rPr>
          <w:rFonts w:cs="Times New Roman"/>
          <w:szCs w:val="28"/>
        </w:rPr>
        <w:t xml:space="preserve"> сказки. Мальчикам предлагаю игру «Героический поступок». Соедини героя сказки с поступком</w:t>
      </w:r>
      <w:proofErr w:type="gramStart"/>
      <w:r w:rsidRPr="006403F2">
        <w:rPr>
          <w:rFonts w:cs="Times New Roman"/>
          <w:szCs w:val="28"/>
        </w:rPr>
        <w:t xml:space="preserve"> ,</w:t>
      </w:r>
      <w:proofErr w:type="gramEnd"/>
      <w:r w:rsidRPr="006403F2">
        <w:rPr>
          <w:rFonts w:cs="Times New Roman"/>
          <w:szCs w:val="28"/>
        </w:rPr>
        <w:t xml:space="preserve"> который он совершил и прочитай.</w:t>
      </w:r>
    </w:p>
    <w:p w:rsidR="006403F2" w:rsidRPr="006403F2" w:rsidRDefault="006403F2" w:rsidP="006403F2">
      <w:pPr>
        <w:rPr>
          <w:rFonts w:cs="Times New Roman"/>
          <w:szCs w:val="28"/>
        </w:rPr>
      </w:pPr>
      <w:r w:rsidRPr="006403F2">
        <w:rPr>
          <w:rFonts w:cs="Times New Roman"/>
          <w:szCs w:val="28"/>
        </w:rPr>
        <w:t>Айболит                зажгли спички</w:t>
      </w:r>
    </w:p>
    <w:p w:rsidR="006403F2" w:rsidRPr="006403F2" w:rsidRDefault="006403F2" w:rsidP="006403F2">
      <w:pPr>
        <w:rPr>
          <w:rFonts w:cs="Times New Roman"/>
          <w:szCs w:val="28"/>
        </w:rPr>
      </w:pPr>
      <w:r w:rsidRPr="006403F2">
        <w:rPr>
          <w:rFonts w:cs="Times New Roman"/>
          <w:szCs w:val="28"/>
        </w:rPr>
        <w:t>Воробей                проглотил солнце</w:t>
      </w:r>
    </w:p>
    <w:p w:rsidR="006403F2" w:rsidRPr="006403F2" w:rsidRDefault="006403F2" w:rsidP="006403F2">
      <w:pPr>
        <w:rPr>
          <w:rFonts w:cs="Times New Roman"/>
          <w:szCs w:val="28"/>
        </w:rPr>
      </w:pPr>
      <w:r w:rsidRPr="006403F2">
        <w:rPr>
          <w:rFonts w:cs="Times New Roman"/>
          <w:szCs w:val="28"/>
        </w:rPr>
        <w:t>Крокодил              помыла всю посуду</w:t>
      </w:r>
    </w:p>
    <w:p w:rsidR="006403F2" w:rsidRPr="006403F2" w:rsidRDefault="006403F2" w:rsidP="006403F2">
      <w:pPr>
        <w:rPr>
          <w:rFonts w:cs="Times New Roman"/>
          <w:szCs w:val="28"/>
        </w:rPr>
      </w:pPr>
      <w:r w:rsidRPr="006403F2">
        <w:rPr>
          <w:rFonts w:cs="Times New Roman"/>
          <w:szCs w:val="28"/>
        </w:rPr>
        <w:t>Комар                    вернул солнце в небо</w:t>
      </w:r>
    </w:p>
    <w:p w:rsidR="006403F2" w:rsidRPr="006403F2" w:rsidRDefault="006403F2" w:rsidP="006403F2">
      <w:pPr>
        <w:rPr>
          <w:rFonts w:cs="Times New Roman"/>
          <w:szCs w:val="28"/>
        </w:rPr>
      </w:pPr>
      <w:r w:rsidRPr="006403F2">
        <w:rPr>
          <w:rFonts w:cs="Times New Roman"/>
          <w:szCs w:val="28"/>
        </w:rPr>
        <w:t>Федора                  потушила море</w:t>
      </w:r>
    </w:p>
    <w:p w:rsidR="006403F2" w:rsidRPr="006403F2" w:rsidRDefault="006403F2" w:rsidP="006403F2">
      <w:pPr>
        <w:rPr>
          <w:rFonts w:cs="Times New Roman"/>
          <w:szCs w:val="28"/>
        </w:rPr>
      </w:pPr>
      <w:r w:rsidRPr="006403F2">
        <w:rPr>
          <w:rFonts w:cs="Times New Roman"/>
          <w:szCs w:val="28"/>
        </w:rPr>
        <w:t>Медведь                спас муху-цокотуху</w:t>
      </w:r>
    </w:p>
    <w:p w:rsidR="006403F2" w:rsidRPr="006403F2" w:rsidRDefault="006403F2" w:rsidP="006403F2">
      <w:pPr>
        <w:rPr>
          <w:rFonts w:cs="Times New Roman"/>
          <w:szCs w:val="28"/>
        </w:rPr>
      </w:pPr>
      <w:r w:rsidRPr="006403F2">
        <w:rPr>
          <w:rFonts w:cs="Times New Roman"/>
          <w:szCs w:val="28"/>
        </w:rPr>
        <w:t>Бабочка                 съела таракана</w:t>
      </w:r>
    </w:p>
    <w:p w:rsidR="006403F2" w:rsidRPr="006403F2" w:rsidRDefault="006403F2" w:rsidP="006403F2">
      <w:pPr>
        <w:rPr>
          <w:rFonts w:cs="Times New Roman"/>
          <w:szCs w:val="28"/>
        </w:rPr>
      </w:pPr>
      <w:r w:rsidRPr="006403F2">
        <w:rPr>
          <w:rFonts w:cs="Times New Roman"/>
          <w:szCs w:val="28"/>
        </w:rPr>
        <w:lastRenderedPageBreak/>
        <w:t>Лисички                вылечил зверей</w:t>
      </w:r>
    </w:p>
    <w:p w:rsidR="006403F2" w:rsidRPr="006403F2" w:rsidRDefault="006403F2" w:rsidP="006403F2">
      <w:pPr>
        <w:rPr>
          <w:rFonts w:cs="Times New Roman"/>
          <w:szCs w:val="28"/>
        </w:rPr>
      </w:pPr>
      <w:r w:rsidRPr="006403F2">
        <w:rPr>
          <w:rFonts w:cs="Times New Roman"/>
          <w:szCs w:val="28"/>
        </w:rPr>
        <w:t>Игра «Бюро находок»</w:t>
      </w:r>
    </w:p>
    <w:p w:rsidR="006403F2" w:rsidRPr="006403F2" w:rsidRDefault="006403F2" w:rsidP="006403F2">
      <w:pPr>
        <w:rPr>
          <w:rFonts w:cs="Times New Roman"/>
          <w:szCs w:val="28"/>
        </w:rPr>
      </w:pPr>
      <w:r w:rsidRPr="006403F2">
        <w:rPr>
          <w:rFonts w:cs="Times New Roman"/>
          <w:szCs w:val="28"/>
        </w:rPr>
        <w:t xml:space="preserve">В корзинке лежат потерянные вещи из разных сказок Чуковского. И </w:t>
      </w:r>
      <w:proofErr w:type="gramStart"/>
      <w:r w:rsidRPr="006403F2">
        <w:rPr>
          <w:rFonts w:cs="Times New Roman"/>
          <w:szCs w:val="28"/>
        </w:rPr>
        <w:t>вернутся они смогут</w:t>
      </w:r>
      <w:proofErr w:type="gramEnd"/>
      <w:r w:rsidRPr="006403F2">
        <w:rPr>
          <w:rFonts w:cs="Times New Roman"/>
          <w:szCs w:val="28"/>
        </w:rPr>
        <w:t>, если вы расскажите строчку из произведения с этим предметом.</w:t>
      </w:r>
    </w:p>
    <w:p w:rsidR="006403F2" w:rsidRPr="006403F2" w:rsidRDefault="006403F2" w:rsidP="006403F2">
      <w:pPr>
        <w:rPr>
          <w:rFonts w:cs="Times New Roman"/>
          <w:szCs w:val="28"/>
        </w:rPr>
      </w:pPr>
      <w:r w:rsidRPr="006403F2">
        <w:rPr>
          <w:rFonts w:cs="Times New Roman"/>
          <w:szCs w:val="28"/>
        </w:rPr>
        <w:t>Воздушный шарик (Ехали медведи на велосипеде, а за ними кот задом наперед, а за ним комарики на воздушном шарике)</w:t>
      </w:r>
    </w:p>
    <w:p w:rsidR="006403F2" w:rsidRPr="006403F2" w:rsidRDefault="006403F2" w:rsidP="006403F2">
      <w:pPr>
        <w:rPr>
          <w:rFonts w:cs="Times New Roman"/>
          <w:szCs w:val="28"/>
        </w:rPr>
      </w:pPr>
      <w:r w:rsidRPr="006403F2">
        <w:rPr>
          <w:rFonts w:cs="Times New Roman"/>
          <w:szCs w:val="28"/>
        </w:rPr>
        <w:t>Монета (Муха по полю пошла, муха денежку нашла)</w:t>
      </w:r>
    </w:p>
    <w:p w:rsidR="006403F2" w:rsidRPr="006403F2" w:rsidRDefault="006403F2" w:rsidP="006403F2">
      <w:pPr>
        <w:rPr>
          <w:rFonts w:cs="Times New Roman"/>
          <w:szCs w:val="28"/>
        </w:rPr>
      </w:pPr>
      <w:r w:rsidRPr="006403F2">
        <w:rPr>
          <w:rFonts w:cs="Times New Roman"/>
          <w:szCs w:val="28"/>
        </w:rPr>
        <w:t>Мыло (Да здравствует мыло душистое и полотенце пушистое)</w:t>
      </w:r>
    </w:p>
    <w:p w:rsidR="006403F2" w:rsidRPr="006403F2" w:rsidRDefault="006403F2" w:rsidP="006403F2">
      <w:pPr>
        <w:rPr>
          <w:rFonts w:cs="Times New Roman"/>
          <w:szCs w:val="28"/>
        </w:rPr>
      </w:pPr>
      <w:r w:rsidRPr="006403F2">
        <w:rPr>
          <w:rFonts w:cs="Times New Roman"/>
          <w:szCs w:val="28"/>
        </w:rPr>
        <w:t>Блюдце (А за ними блюдце, блюдца дзинь</w:t>
      </w:r>
      <w:r w:rsidR="00F5415C">
        <w:rPr>
          <w:rFonts w:cs="Times New Roman"/>
          <w:szCs w:val="28"/>
        </w:rPr>
        <w:t>–</w:t>
      </w:r>
      <w:r w:rsidRPr="006403F2">
        <w:rPr>
          <w:rFonts w:cs="Times New Roman"/>
          <w:szCs w:val="28"/>
        </w:rPr>
        <w:t>л</w:t>
      </w:r>
      <w:proofErr w:type="gramStart"/>
      <w:r w:rsidRPr="006403F2">
        <w:rPr>
          <w:rFonts w:cs="Times New Roman"/>
          <w:szCs w:val="28"/>
        </w:rPr>
        <w:t>я</w:t>
      </w:r>
      <w:r w:rsidR="00F5415C">
        <w:rPr>
          <w:rFonts w:cs="Times New Roman"/>
          <w:szCs w:val="28"/>
        </w:rPr>
        <w:t>–</w:t>
      </w:r>
      <w:proofErr w:type="gramEnd"/>
      <w:r w:rsidR="00F5415C">
        <w:rPr>
          <w:rFonts w:cs="Times New Roman"/>
          <w:szCs w:val="28"/>
        </w:rPr>
        <w:t xml:space="preserve"> </w:t>
      </w:r>
      <w:r w:rsidRPr="006403F2">
        <w:rPr>
          <w:rFonts w:cs="Times New Roman"/>
          <w:szCs w:val="28"/>
        </w:rPr>
        <w:t xml:space="preserve">ля! Дзинь-ля-ля </w:t>
      </w:r>
      <w:proofErr w:type="gramStart"/>
      <w:r w:rsidRPr="006403F2">
        <w:rPr>
          <w:rFonts w:cs="Times New Roman"/>
          <w:szCs w:val="28"/>
        </w:rPr>
        <w:t>!В</w:t>
      </w:r>
      <w:proofErr w:type="gramEnd"/>
      <w:r w:rsidRPr="006403F2">
        <w:rPr>
          <w:rFonts w:cs="Times New Roman"/>
          <w:szCs w:val="28"/>
        </w:rPr>
        <w:t>доль по улице несутся)</w:t>
      </w:r>
    </w:p>
    <w:p w:rsidR="006403F2" w:rsidRPr="006403F2" w:rsidRDefault="006403F2" w:rsidP="006403F2">
      <w:pPr>
        <w:rPr>
          <w:rFonts w:cs="Times New Roman"/>
          <w:szCs w:val="28"/>
        </w:rPr>
      </w:pPr>
      <w:r w:rsidRPr="006403F2">
        <w:rPr>
          <w:rFonts w:cs="Times New Roman"/>
          <w:szCs w:val="28"/>
        </w:rPr>
        <w:t>Телефон (У меня зазвонил телефон)</w:t>
      </w:r>
    </w:p>
    <w:p w:rsidR="006403F2" w:rsidRPr="006403F2" w:rsidRDefault="006403F2" w:rsidP="006403F2">
      <w:pPr>
        <w:rPr>
          <w:rFonts w:cs="Times New Roman"/>
          <w:szCs w:val="28"/>
        </w:rPr>
      </w:pPr>
      <w:r w:rsidRPr="006403F2">
        <w:rPr>
          <w:rFonts w:cs="Times New Roman"/>
          <w:szCs w:val="28"/>
        </w:rPr>
        <w:t>Щетка (И сейчас же щетки, щетки затрещали как трещотки)</w:t>
      </w:r>
    </w:p>
    <w:p w:rsidR="006403F2" w:rsidRPr="006403F2" w:rsidRDefault="006403F2" w:rsidP="006403F2">
      <w:pPr>
        <w:rPr>
          <w:rFonts w:cs="Times New Roman"/>
          <w:szCs w:val="28"/>
        </w:rPr>
      </w:pPr>
      <w:r w:rsidRPr="006403F2">
        <w:rPr>
          <w:rFonts w:cs="Times New Roman"/>
          <w:szCs w:val="28"/>
        </w:rPr>
        <w:t xml:space="preserve">Градусник (Он лечит несчастных </w:t>
      </w:r>
      <w:proofErr w:type="gramStart"/>
      <w:r w:rsidRPr="006403F2">
        <w:rPr>
          <w:rFonts w:cs="Times New Roman"/>
          <w:szCs w:val="28"/>
        </w:rPr>
        <w:t>зверят</w:t>
      </w:r>
      <w:proofErr w:type="gramEnd"/>
      <w:r w:rsidRPr="006403F2">
        <w:rPr>
          <w:rFonts w:cs="Times New Roman"/>
          <w:szCs w:val="28"/>
        </w:rPr>
        <w:t xml:space="preserve"> и ставит, и ставит им градусники)</w:t>
      </w:r>
    </w:p>
    <w:p w:rsidR="006403F2" w:rsidRPr="006403F2" w:rsidRDefault="006403F2" w:rsidP="006403F2">
      <w:pPr>
        <w:rPr>
          <w:rFonts w:cs="Times New Roman"/>
          <w:szCs w:val="28"/>
        </w:rPr>
      </w:pPr>
      <w:r w:rsidRPr="006403F2">
        <w:rPr>
          <w:rFonts w:cs="Times New Roman"/>
          <w:szCs w:val="28"/>
        </w:rPr>
        <w:t>Воспитатель: Молодцы! Отправили предметы в нужные сказки.</w:t>
      </w:r>
    </w:p>
    <w:p w:rsidR="006403F2" w:rsidRPr="006403F2" w:rsidRDefault="006403F2" w:rsidP="006403F2">
      <w:pPr>
        <w:rPr>
          <w:rFonts w:cs="Times New Roman"/>
          <w:szCs w:val="28"/>
        </w:rPr>
      </w:pPr>
      <w:proofErr w:type="spellStart"/>
      <w:r w:rsidRPr="006403F2">
        <w:rPr>
          <w:rFonts w:cs="Times New Roman"/>
          <w:szCs w:val="28"/>
        </w:rPr>
        <w:t>Воспитатель</w:t>
      </w:r>
      <w:proofErr w:type="gramStart"/>
      <w:r w:rsidRPr="006403F2">
        <w:rPr>
          <w:rFonts w:cs="Times New Roman"/>
          <w:szCs w:val="28"/>
        </w:rPr>
        <w:t>:В</w:t>
      </w:r>
      <w:proofErr w:type="gramEnd"/>
      <w:r w:rsidRPr="006403F2">
        <w:rPr>
          <w:rFonts w:cs="Times New Roman"/>
          <w:szCs w:val="28"/>
        </w:rPr>
        <w:t>оздушный</w:t>
      </w:r>
      <w:proofErr w:type="spellEnd"/>
      <w:r w:rsidRPr="006403F2">
        <w:rPr>
          <w:rFonts w:cs="Times New Roman"/>
          <w:szCs w:val="28"/>
        </w:rPr>
        <w:t xml:space="preserve"> шар нас ждет, полетели!</w:t>
      </w:r>
    </w:p>
    <w:p w:rsidR="006403F2" w:rsidRPr="006403F2" w:rsidRDefault="006403F2" w:rsidP="006403F2">
      <w:pPr>
        <w:rPr>
          <w:rFonts w:cs="Times New Roman"/>
          <w:szCs w:val="28"/>
        </w:rPr>
      </w:pPr>
      <w:proofErr w:type="spellStart"/>
      <w:r w:rsidRPr="006403F2">
        <w:rPr>
          <w:rFonts w:cs="Times New Roman"/>
          <w:szCs w:val="28"/>
        </w:rPr>
        <w:t>Воспитатель</w:t>
      </w:r>
      <w:proofErr w:type="gramStart"/>
      <w:r w:rsidRPr="006403F2">
        <w:rPr>
          <w:rFonts w:cs="Times New Roman"/>
          <w:szCs w:val="28"/>
        </w:rPr>
        <w:t>:Р</w:t>
      </w:r>
      <w:proofErr w:type="gramEnd"/>
      <w:r w:rsidRPr="006403F2">
        <w:rPr>
          <w:rFonts w:cs="Times New Roman"/>
          <w:szCs w:val="28"/>
        </w:rPr>
        <w:t>азгадаем</w:t>
      </w:r>
      <w:proofErr w:type="spellEnd"/>
      <w:r w:rsidRPr="006403F2">
        <w:rPr>
          <w:rFonts w:cs="Times New Roman"/>
          <w:szCs w:val="28"/>
        </w:rPr>
        <w:t xml:space="preserve"> с вами кроссворд и прочитаем ключевое слово. (Чуковский)</w:t>
      </w:r>
    </w:p>
    <w:p w:rsidR="006403F2" w:rsidRPr="006403F2" w:rsidRDefault="006403F2" w:rsidP="006403F2">
      <w:pPr>
        <w:rPr>
          <w:rFonts w:cs="Times New Roman"/>
          <w:szCs w:val="28"/>
        </w:rPr>
      </w:pPr>
      <w:proofErr w:type="spellStart"/>
      <w:r w:rsidRPr="006403F2">
        <w:rPr>
          <w:rFonts w:cs="Times New Roman"/>
          <w:szCs w:val="28"/>
        </w:rPr>
        <w:t>Воспитатель</w:t>
      </w:r>
      <w:proofErr w:type="gramStart"/>
      <w:r w:rsidRPr="006403F2">
        <w:rPr>
          <w:rFonts w:cs="Times New Roman"/>
          <w:szCs w:val="28"/>
        </w:rPr>
        <w:t>:В</w:t>
      </w:r>
      <w:proofErr w:type="gramEnd"/>
      <w:r w:rsidRPr="006403F2">
        <w:rPr>
          <w:rFonts w:cs="Times New Roman"/>
          <w:szCs w:val="28"/>
        </w:rPr>
        <w:t>от</w:t>
      </w:r>
      <w:proofErr w:type="spellEnd"/>
      <w:r w:rsidRPr="006403F2">
        <w:rPr>
          <w:rFonts w:cs="Times New Roman"/>
          <w:szCs w:val="28"/>
        </w:rPr>
        <w:t xml:space="preserve"> и подошло к концу путешествие по сказкам. Вам понравилось наше путешествие? (Да)</w:t>
      </w:r>
    </w:p>
    <w:p w:rsidR="006403F2" w:rsidRPr="006403F2" w:rsidRDefault="006403F2" w:rsidP="006403F2">
      <w:pPr>
        <w:rPr>
          <w:rFonts w:cs="Times New Roman"/>
          <w:szCs w:val="28"/>
        </w:rPr>
      </w:pPr>
      <w:r w:rsidRPr="006403F2">
        <w:rPr>
          <w:rFonts w:cs="Times New Roman"/>
          <w:szCs w:val="28"/>
        </w:rPr>
        <w:t xml:space="preserve">Ребята, почему вам нравятся эти сказки? (Добрые, веселые, интересные, поучительные) </w:t>
      </w:r>
    </w:p>
    <w:p w:rsidR="006403F2" w:rsidRPr="006403F2" w:rsidRDefault="006403F2" w:rsidP="006403F2">
      <w:pPr>
        <w:rPr>
          <w:rFonts w:cs="Times New Roman"/>
          <w:szCs w:val="28"/>
        </w:rPr>
      </w:pPr>
      <w:r w:rsidRPr="006403F2">
        <w:rPr>
          <w:rFonts w:cs="Times New Roman"/>
          <w:szCs w:val="28"/>
        </w:rPr>
        <w:t>Чему учат сказки Корнея Чуковского? (Доброте, послушанию, смелости)</w:t>
      </w:r>
    </w:p>
    <w:p w:rsidR="006403F2" w:rsidRPr="006403F2" w:rsidRDefault="006403F2" w:rsidP="006403F2">
      <w:pPr>
        <w:rPr>
          <w:rFonts w:cs="Times New Roman"/>
          <w:szCs w:val="28"/>
        </w:rPr>
      </w:pPr>
      <w:r w:rsidRPr="006403F2">
        <w:rPr>
          <w:rFonts w:cs="Times New Roman"/>
          <w:szCs w:val="28"/>
        </w:rPr>
        <w:t>Хорошие книжки писал Дед Корней-</w:t>
      </w:r>
    </w:p>
    <w:p w:rsidR="006403F2" w:rsidRPr="006403F2" w:rsidRDefault="006403F2" w:rsidP="006403F2">
      <w:pPr>
        <w:rPr>
          <w:rFonts w:cs="Times New Roman"/>
          <w:szCs w:val="28"/>
        </w:rPr>
      </w:pPr>
      <w:r w:rsidRPr="006403F2">
        <w:rPr>
          <w:rFonts w:cs="Times New Roman"/>
          <w:szCs w:val="28"/>
        </w:rPr>
        <w:t>Воспитывал взрослых он и детей</w:t>
      </w:r>
    </w:p>
    <w:p w:rsidR="006403F2" w:rsidRPr="006403F2" w:rsidRDefault="006403F2" w:rsidP="006403F2">
      <w:pPr>
        <w:rPr>
          <w:rFonts w:cs="Times New Roman"/>
          <w:szCs w:val="28"/>
        </w:rPr>
      </w:pPr>
      <w:r w:rsidRPr="006403F2">
        <w:rPr>
          <w:rFonts w:cs="Times New Roman"/>
          <w:szCs w:val="28"/>
        </w:rPr>
        <w:t>Будут и внуки наши, и дети</w:t>
      </w:r>
    </w:p>
    <w:p w:rsidR="006403F2" w:rsidRPr="006403F2" w:rsidRDefault="006403F2" w:rsidP="006403F2">
      <w:pPr>
        <w:rPr>
          <w:rFonts w:cs="Times New Roman"/>
          <w:szCs w:val="28"/>
        </w:rPr>
      </w:pPr>
      <w:r w:rsidRPr="006403F2">
        <w:rPr>
          <w:rFonts w:cs="Times New Roman"/>
          <w:szCs w:val="28"/>
        </w:rPr>
        <w:t>Сказки читать веселые эти.</w:t>
      </w:r>
    </w:p>
    <w:p w:rsidR="006403F2" w:rsidRDefault="006403F2" w:rsidP="00A23042">
      <w:pPr>
        <w:rPr>
          <w:rFonts w:cs="Times New Roman"/>
          <w:szCs w:val="28"/>
        </w:rPr>
      </w:pPr>
      <w:r w:rsidRPr="006403F2">
        <w:rPr>
          <w:rFonts w:cs="Times New Roman"/>
          <w:szCs w:val="28"/>
        </w:rPr>
        <w:t>Воспитатель: Спасибо! Ждет вас сюрприз.</w:t>
      </w:r>
      <w:r>
        <w:rPr>
          <w:rFonts w:cs="Times New Roman"/>
          <w:szCs w:val="28"/>
        </w:rPr>
        <w:br w:type="page"/>
      </w:r>
    </w:p>
    <w:p w:rsidR="006403F2" w:rsidRPr="00F5415C" w:rsidRDefault="006403F2" w:rsidP="006403F2">
      <w:pPr>
        <w:rPr>
          <w:rFonts w:cs="Times New Roman"/>
          <w:b/>
          <w:szCs w:val="28"/>
        </w:rPr>
      </w:pPr>
      <w:r w:rsidRPr="00F5415C">
        <w:rPr>
          <w:rFonts w:cs="Times New Roman"/>
          <w:b/>
          <w:szCs w:val="28"/>
        </w:rPr>
        <w:lastRenderedPageBreak/>
        <w:t xml:space="preserve">4. Конспект НОД. Занятие по К.И. Чуковскому  в старшей группе </w:t>
      </w:r>
    </w:p>
    <w:p w:rsidR="006403F2" w:rsidRDefault="006403F2" w:rsidP="006403F2">
      <w:pPr>
        <w:rPr>
          <w:rFonts w:cs="Times New Roman"/>
          <w:szCs w:val="28"/>
        </w:rPr>
      </w:pPr>
      <w:r w:rsidRPr="00F5415C">
        <w:rPr>
          <w:rFonts w:cs="Times New Roman"/>
          <w:b/>
          <w:szCs w:val="28"/>
        </w:rPr>
        <w:t>Цель</w:t>
      </w:r>
      <w:r w:rsidRPr="006403F2">
        <w:rPr>
          <w:rFonts w:cs="Times New Roman"/>
          <w:szCs w:val="28"/>
        </w:rPr>
        <w:t>:  продолжать знакомство детей с творчеством К.И. Чуковского</w:t>
      </w:r>
    </w:p>
    <w:p w:rsidR="006403F2" w:rsidRPr="006403F2" w:rsidRDefault="006403F2" w:rsidP="006403F2">
      <w:pPr>
        <w:rPr>
          <w:rFonts w:cs="Times New Roman"/>
          <w:szCs w:val="28"/>
        </w:rPr>
      </w:pPr>
      <w:r w:rsidRPr="00F5415C">
        <w:rPr>
          <w:rFonts w:cs="Times New Roman"/>
          <w:b/>
          <w:szCs w:val="28"/>
        </w:rPr>
        <w:t>Задачи</w:t>
      </w:r>
      <w:r w:rsidRPr="006403F2">
        <w:rPr>
          <w:rFonts w:cs="Times New Roman"/>
          <w:szCs w:val="28"/>
        </w:rPr>
        <w:t xml:space="preserve">: </w:t>
      </w:r>
    </w:p>
    <w:p w:rsidR="006403F2" w:rsidRPr="006403F2" w:rsidRDefault="006403F2" w:rsidP="006403F2">
      <w:pPr>
        <w:rPr>
          <w:rFonts w:cs="Times New Roman"/>
          <w:szCs w:val="28"/>
        </w:rPr>
      </w:pPr>
      <w:r w:rsidRPr="006403F2">
        <w:rPr>
          <w:rFonts w:cs="Times New Roman"/>
          <w:szCs w:val="28"/>
        </w:rPr>
        <w:t>Социализация:</w:t>
      </w:r>
    </w:p>
    <w:p w:rsidR="006403F2" w:rsidRPr="006403F2" w:rsidRDefault="006403F2" w:rsidP="006403F2">
      <w:pPr>
        <w:rPr>
          <w:rFonts w:cs="Times New Roman"/>
          <w:szCs w:val="28"/>
        </w:rPr>
      </w:pPr>
      <w:r>
        <w:rPr>
          <w:rFonts w:cs="Times New Roman"/>
          <w:szCs w:val="28"/>
        </w:rPr>
        <w:t>1)</w:t>
      </w:r>
      <w:r w:rsidRPr="006403F2">
        <w:rPr>
          <w:rFonts w:cs="Times New Roman"/>
          <w:szCs w:val="28"/>
        </w:rPr>
        <w:t xml:space="preserve"> развивать у детей умение сочувствовать, сопереживать положительным героям художественных произведений.</w:t>
      </w:r>
    </w:p>
    <w:p w:rsidR="006403F2" w:rsidRPr="006403F2" w:rsidRDefault="006403F2" w:rsidP="006403F2">
      <w:pPr>
        <w:rPr>
          <w:rFonts w:cs="Times New Roman"/>
          <w:szCs w:val="28"/>
        </w:rPr>
      </w:pPr>
      <w:r w:rsidRPr="006403F2">
        <w:rPr>
          <w:rFonts w:cs="Times New Roman"/>
          <w:szCs w:val="28"/>
        </w:rPr>
        <w:t>2) опираясь на иллюстрации из детских книг, рассказывать отрывки из знакомых сказок</w:t>
      </w:r>
    </w:p>
    <w:p w:rsidR="006403F2" w:rsidRPr="006403F2" w:rsidRDefault="006403F2" w:rsidP="006403F2">
      <w:pPr>
        <w:rPr>
          <w:rFonts w:cs="Times New Roman"/>
          <w:szCs w:val="28"/>
        </w:rPr>
      </w:pPr>
      <w:r w:rsidRPr="006403F2">
        <w:rPr>
          <w:rFonts w:cs="Times New Roman"/>
          <w:szCs w:val="28"/>
        </w:rPr>
        <w:t>3) продолжать учить классифицировать предметы, используя обобщающие слова</w:t>
      </w:r>
    </w:p>
    <w:p w:rsidR="006403F2" w:rsidRPr="006403F2" w:rsidRDefault="006403F2" w:rsidP="006403F2">
      <w:pPr>
        <w:rPr>
          <w:rFonts w:cs="Times New Roman"/>
          <w:szCs w:val="28"/>
        </w:rPr>
      </w:pPr>
      <w:r w:rsidRPr="006403F2">
        <w:rPr>
          <w:rFonts w:cs="Times New Roman"/>
          <w:szCs w:val="28"/>
        </w:rPr>
        <w:t>Познание:</w:t>
      </w:r>
    </w:p>
    <w:p w:rsidR="006403F2" w:rsidRPr="006403F2" w:rsidRDefault="001E5B69" w:rsidP="006403F2">
      <w:pPr>
        <w:rPr>
          <w:rFonts w:cs="Times New Roman"/>
          <w:szCs w:val="28"/>
        </w:rPr>
      </w:pPr>
      <w:r>
        <w:rPr>
          <w:rFonts w:cs="Times New Roman"/>
          <w:szCs w:val="28"/>
        </w:rPr>
        <w:t>1)</w:t>
      </w:r>
      <w:r w:rsidR="006403F2" w:rsidRPr="006403F2">
        <w:rPr>
          <w:rFonts w:cs="Times New Roman"/>
          <w:szCs w:val="28"/>
        </w:rPr>
        <w:t xml:space="preserve"> развивать логико — математические учения детей находить часть от целого («Собери посуду») и располагать круги в определённой последовательности по цвету</w:t>
      </w:r>
    </w:p>
    <w:p w:rsidR="006403F2" w:rsidRPr="006403F2" w:rsidRDefault="001E5B69" w:rsidP="006403F2">
      <w:pPr>
        <w:rPr>
          <w:rFonts w:cs="Times New Roman"/>
          <w:szCs w:val="28"/>
        </w:rPr>
      </w:pPr>
      <w:r>
        <w:rPr>
          <w:rFonts w:cs="Times New Roman"/>
          <w:szCs w:val="28"/>
        </w:rPr>
        <w:t>2)</w:t>
      </w:r>
      <w:r w:rsidR="006403F2" w:rsidRPr="006403F2">
        <w:rPr>
          <w:rFonts w:cs="Times New Roman"/>
          <w:szCs w:val="28"/>
        </w:rPr>
        <w:t xml:space="preserve"> воспитывать интерес и любовь к художественной литературе</w:t>
      </w:r>
    </w:p>
    <w:p w:rsidR="006403F2" w:rsidRPr="006403F2" w:rsidRDefault="006403F2" w:rsidP="006403F2">
      <w:pPr>
        <w:rPr>
          <w:rFonts w:cs="Times New Roman"/>
          <w:szCs w:val="28"/>
        </w:rPr>
      </w:pPr>
      <w:proofErr w:type="spellStart"/>
      <w:r w:rsidRPr="006403F2">
        <w:rPr>
          <w:rFonts w:cs="Times New Roman"/>
          <w:szCs w:val="28"/>
        </w:rPr>
        <w:t>Комуникация</w:t>
      </w:r>
      <w:proofErr w:type="spellEnd"/>
      <w:r w:rsidRPr="006403F2">
        <w:rPr>
          <w:rFonts w:cs="Times New Roman"/>
          <w:szCs w:val="28"/>
        </w:rPr>
        <w:t>:</w:t>
      </w:r>
    </w:p>
    <w:p w:rsidR="006403F2" w:rsidRPr="006403F2" w:rsidRDefault="006403F2" w:rsidP="006403F2">
      <w:pPr>
        <w:rPr>
          <w:rFonts w:cs="Times New Roman"/>
          <w:szCs w:val="28"/>
        </w:rPr>
      </w:pPr>
      <w:r w:rsidRPr="006403F2">
        <w:rPr>
          <w:rFonts w:cs="Times New Roman"/>
          <w:szCs w:val="28"/>
        </w:rPr>
        <w:t>1).развивать коммуникативные навыки общения, учить работать в подгруппе</w:t>
      </w:r>
    </w:p>
    <w:p w:rsidR="006403F2" w:rsidRPr="006403F2" w:rsidRDefault="006403F2" w:rsidP="006403F2">
      <w:pPr>
        <w:rPr>
          <w:rFonts w:cs="Times New Roman"/>
          <w:szCs w:val="28"/>
        </w:rPr>
      </w:pPr>
      <w:r w:rsidRPr="006403F2">
        <w:rPr>
          <w:rFonts w:cs="Times New Roman"/>
          <w:szCs w:val="28"/>
        </w:rPr>
        <w:t>2).активизировать речь детей</w:t>
      </w:r>
    </w:p>
    <w:p w:rsidR="006403F2" w:rsidRPr="006403F2" w:rsidRDefault="006403F2" w:rsidP="006403F2">
      <w:pPr>
        <w:rPr>
          <w:rFonts w:cs="Times New Roman"/>
          <w:szCs w:val="28"/>
        </w:rPr>
      </w:pPr>
      <w:r w:rsidRPr="006403F2">
        <w:rPr>
          <w:rFonts w:cs="Times New Roman"/>
          <w:szCs w:val="28"/>
        </w:rPr>
        <w:t>3).развивать логическое мышление и память</w:t>
      </w:r>
    </w:p>
    <w:p w:rsidR="006403F2" w:rsidRPr="006403F2" w:rsidRDefault="006403F2" w:rsidP="006403F2">
      <w:pPr>
        <w:rPr>
          <w:rFonts w:cs="Times New Roman"/>
          <w:szCs w:val="28"/>
        </w:rPr>
      </w:pPr>
      <w:r w:rsidRPr="006403F2">
        <w:rPr>
          <w:rFonts w:cs="Times New Roman"/>
          <w:szCs w:val="28"/>
        </w:rPr>
        <w:t>Здоровье:</w:t>
      </w:r>
    </w:p>
    <w:p w:rsidR="006403F2" w:rsidRPr="006403F2" w:rsidRDefault="006403F2" w:rsidP="006403F2">
      <w:pPr>
        <w:rPr>
          <w:rFonts w:cs="Times New Roman"/>
          <w:szCs w:val="28"/>
        </w:rPr>
      </w:pPr>
      <w:r w:rsidRPr="006403F2">
        <w:rPr>
          <w:rFonts w:cs="Times New Roman"/>
          <w:szCs w:val="28"/>
        </w:rPr>
        <w:t>На примере произведений художественной литературы воспитывать у детей привычку следить за своим внешним видом</w:t>
      </w:r>
    </w:p>
    <w:p w:rsidR="006403F2" w:rsidRPr="00F85E9E" w:rsidRDefault="006403F2" w:rsidP="006403F2">
      <w:pPr>
        <w:rPr>
          <w:rFonts w:cs="Times New Roman"/>
          <w:b/>
          <w:szCs w:val="28"/>
        </w:rPr>
      </w:pPr>
      <w:r w:rsidRPr="00F85E9E">
        <w:rPr>
          <w:rFonts w:cs="Times New Roman"/>
          <w:b/>
          <w:szCs w:val="28"/>
        </w:rPr>
        <w:t>Ход занятия</w:t>
      </w:r>
    </w:p>
    <w:p w:rsidR="006403F2" w:rsidRPr="006403F2" w:rsidRDefault="006403F2" w:rsidP="006403F2">
      <w:pPr>
        <w:rPr>
          <w:rFonts w:cs="Times New Roman"/>
          <w:szCs w:val="28"/>
        </w:rPr>
      </w:pPr>
      <w:r w:rsidRPr="006403F2">
        <w:rPr>
          <w:rFonts w:cs="Times New Roman"/>
          <w:szCs w:val="28"/>
        </w:rPr>
        <w:t>Воспитатель: Ребята, а любите ли вы путешествовать?</w:t>
      </w:r>
    </w:p>
    <w:p w:rsidR="006403F2" w:rsidRPr="006403F2" w:rsidRDefault="006403F2" w:rsidP="006403F2">
      <w:pPr>
        <w:rPr>
          <w:rFonts w:cs="Times New Roman"/>
          <w:szCs w:val="28"/>
        </w:rPr>
      </w:pPr>
      <w:r w:rsidRPr="006403F2">
        <w:rPr>
          <w:rFonts w:cs="Times New Roman"/>
          <w:szCs w:val="28"/>
        </w:rPr>
        <w:t xml:space="preserve">Сегодня мы с вами совершим необычное путешествие — встретимся с героями сказок К.И. Чуковского. Посмотрите, нас встречает сам Корней Иванович (указывает на портрет Чуковского). Сегодня я хочу вам рассказать о Корнее Ивановиче Чуковском. Его стихи приносят нам радость и веселье. Не только вы, но и ваши мамы и папы, и даже бабушки и дедушки тоже в </w:t>
      </w:r>
      <w:r w:rsidRPr="006403F2">
        <w:rPr>
          <w:rFonts w:cs="Times New Roman"/>
          <w:szCs w:val="28"/>
        </w:rPr>
        <w:lastRenderedPageBreak/>
        <w:t>детстве читали его сказки «Телефон», «</w:t>
      </w:r>
      <w:proofErr w:type="spellStart"/>
      <w:r w:rsidRPr="006403F2">
        <w:rPr>
          <w:rFonts w:cs="Times New Roman"/>
          <w:szCs w:val="28"/>
        </w:rPr>
        <w:t>Тараканище</w:t>
      </w:r>
      <w:proofErr w:type="spellEnd"/>
      <w:r w:rsidRPr="006403F2">
        <w:rPr>
          <w:rFonts w:cs="Times New Roman"/>
          <w:szCs w:val="28"/>
        </w:rPr>
        <w:t>», «</w:t>
      </w:r>
      <w:proofErr w:type="spellStart"/>
      <w:r w:rsidRPr="006403F2">
        <w:rPr>
          <w:rFonts w:cs="Times New Roman"/>
          <w:szCs w:val="28"/>
        </w:rPr>
        <w:t>Бармалей</w:t>
      </w:r>
      <w:proofErr w:type="spellEnd"/>
      <w:r w:rsidRPr="006403F2">
        <w:rPr>
          <w:rFonts w:cs="Times New Roman"/>
          <w:szCs w:val="28"/>
        </w:rPr>
        <w:t xml:space="preserve">» и многие — многие другие. Эти удивительные сказки написаны в стихотворной форме. </w:t>
      </w:r>
      <w:proofErr w:type="spellStart"/>
      <w:r w:rsidRPr="006403F2">
        <w:rPr>
          <w:rFonts w:cs="Times New Roman"/>
          <w:szCs w:val="28"/>
        </w:rPr>
        <w:t>Днтским</w:t>
      </w:r>
      <w:proofErr w:type="spellEnd"/>
      <w:r w:rsidRPr="006403F2">
        <w:rPr>
          <w:rFonts w:cs="Times New Roman"/>
          <w:szCs w:val="28"/>
        </w:rPr>
        <w:t xml:space="preserve"> поэтом и сказочником Чуковский стал случайно. А вышло это так. Однажды его маленький сынишка </w:t>
      </w:r>
      <w:proofErr w:type="gramStart"/>
      <w:r w:rsidRPr="006403F2">
        <w:rPr>
          <w:rFonts w:cs="Times New Roman"/>
          <w:szCs w:val="28"/>
        </w:rPr>
        <w:t>заболел</w:t>
      </w:r>
      <w:proofErr w:type="gramEnd"/>
      <w:r w:rsidRPr="006403F2">
        <w:rPr>
          <w:rFonts w:cs="Times New Roman"/>
          <w:szCs w:val="28"/>
        </w:rPr>
        <w:t xml:space="preserve"> и Корней Иванович вёз его в ночном поезде в больницу. Мальчик капризничал, стонал и плакал. Чтобы хоть как-то развеселить его отец стал рассказывать ему сказку: «Жил да был крокодил, он по улицам ходил...». Мальч</w:t>
      </w:r>
      <w:r w:rsidR="001E5B69">
        <w:rPr>
          <w:rFonts w:cs="Times New Roman"/>
          <w:szCs w:val="28"/>
        </w:rPr>
        <w:t>и</w:t>
      </w:r>
      <w:r w:rsidRPr="006403F2">
        <w:rPr>
          <w:rFonts w:cs="Times New Roman"/>
          <w:szCs w:val="28"/>
        </w:rPr>
        <w:t>ки затих и стал слушать. На следующий день он попросил, чтобы отец рассказал ему вчерашнюю сказку. Оказалось, что он запомнил её всю. Так Чуковский и стал писателем.</w:t>
      </w:r>
    </w:p>
    <w:p w:rsidR="006403F2" w:rsidRPr="006403F2" w:rsidRDefault="006403F2" w:rsidP="006403F2">
      <w:pPr>
        <w:rPr>
          <w:rFonts w:cs="Times New Roman"/>
          <w:szCs w:val="28"/>
        </w:rPr>
      </w:pPr>
      <w:r w:rsidRPr="006403F2">
        <w:rPr>
          <w:rFonts w:cs="Times New Roman"/>
          <w:szCs w:val="28"/>
        </w:rPr>
        <w:t xml:space="preserve">А знаете ли вы сказки Чуковского? Посмотрите и </w:t>
      </w:r>
      <w:proofErr w:type="gramStart"/>
      <w:r w:rsidRPr="006403F2">
        <w:rPr>
          <w:rFonts w:cs="Times New Roman"/>
          <w:szCs w:val="28"/>
        </w:rPr>
        <w:t>назовите</w:t>
      </w:r>
      <w:proofErr w:type="gramEnd"/>
      <w:r w:rsidRPr="006403F2">
        <w:rPr>
          <w:rFonts w:cs="Times New Roman"/>
          <w:szCs w:val="28"/>
        </w:rPr>
        <w:t xml:space="preserve"> о какой сказке эта книжка (дети подходят к стенду с иллюстрациями и книжками).</w:t>
      </w:r>
    </w:p>
    <w:p w:rsidR="006403F2" w:rsidRPr="006403F2" w:rsidRDefault="006403F2" w:rsidP="006403F2">
      <w:pPr>
        <w:rPr>
          <w:rFonts w:cs="Times New Roman"/>
          <w:szCs w:val="28"/>
        </w:rPr>
      </w:pPr>
      <w:r w:rsidRPr="006403F2">
        <w:rPr>
          <w:rFonts w:cs="Times New Roman"/>
          <w:szCs w:val="28"/>
        </w:rPr>
        <w:t>А строчки из сказок вы тоже можете вспомнить? (рассматривают на примере 3-4 иллюстраций).</w:t>
      </w:r>
    </w:p>
    <w:p w:rsidR="006403F2" w:rsidRPr="006403F2" w:rsidRDefault="006403F2" w:rsidP="006403F2">
      <w:pPr>
        <w:rPr>
          <w:rFonts w:cs="Times New Roman"/>
          <w:szCs w:val="28"/>
        </w:rPr>
      </w:pPr>
      <w:r w:rsidRPr="006403F2">
        <w:rPr>
          <w:rFonts w:cs="Times New Roman"/>
          <w:szCs w:val="28"/>
        </w:rPr>
        <w:t xml:space="preserve">Воспитатель: давайте сейчас поиграем и </w:t>
      </w:r>
      <w:proofErr w:type="gramStart"/>
      <w:r w:rsidRPr="006403F2">
        <w:rPr>
          <w:rFonts w:cs="Times New Roman"/>
          <w:szCs w:val="28"/>
        </w:rPr>
        <w:t>вспомним</w:t>
      </w:r>
      <w:proofErr w:type="gramEnd"/>
      <w:r w:rsidRPr="006403F2">
        <w:rPr>
          <w:rFonts w:cs="Times New Roman"/>
          <w:szCs w:val="28"/>
        </w:rPr>
        <w:t xml:space="preserve"> какими словами оканчиваются такие стихотворные строчки:</w:t>
      </w:r>
    </w:p>
    <w:p w:rsidR="006403F2" w:rsidRPr="006403F2" w:rsidRDefault="006403F2" w:rsidP="006403F2">
      <w:pPr>
        <w:rPr>
          <w:rFonts w:cs="Times New Roman"/>
          <w:szCs w:val="28"/>
        </w:rPr>
      </w:pPr>
      <w:r w:rsidRPr="006403F2">
        <w:rPr>
          <w:rFonts w:cs="Times New Roman"/>
          <w:szCs w:val="28"/>
        </w:rPr>
        <w:t>1)Веселится народ -</w:t>
      </w:r>
    </w:p>
    <w:p w:rsidR="006403F2" w:rsidRPr="006403F2" w:rsidRDefault="006403F2" w:rsidP="006403F2">
      <w:pPr>
        <w:rPr>
          <w:rFonts w:cs="Times New Roman"/>
          <w:szCs w:val="28"/>
        </w:rPr>
      </w:pPr>
      <w:r w:rsidRPr="006403F2">
        <w:rPr>
          <w:rFonts w:cs="Times New Roman"/>
          <w:szCs w:val="28"/>
        </w:rPr>
        <w:t>Муха замуж идёт</w:t>
      </w:r>
    </w:p>
    <w:p w:rsidR="006403F2" w:rsidRPr="006403F2" w:rsidRDefault="006403F2" w:rsidP="006403F2">
      <w:pPr>
        <w:rPr>
          <w:rFonts w:cs="Times New Roman"/>
          <w:szCs w:val="28"/>
        </w:rPr>
      </w:pPr>
      <w:r w:rsidRPr="006403F2">
        <w:rPr>
          <w:rFonts w:cs="Times New Roman"/>
          <w:szCs w:val="28"/>
        </w:rPr>
        <w:t>За лихого удалого</w:t>
      </w:r>
    </w:p>
    <w:p w:rsidR="006403F2" w:rsidRPr="006403F2" w:rsidRDefault="006403F2" w:rsidP="006403F2">
      <w:pPr>
        <w:rPr>
          <w:rFonts w:cs="Times New Roman"/>
          <w:szCs w:val="28"/>
        </w:rPr>
      </w:pPr>
      <w:r w:rsidRPr="006403F2">
        <w:rPr>
          <w:rFonts w:cs="Times New Roman"/>
          <w:szCs w:val="28"/>
        </w:rPr>
        <w:t>Молодого… (комара) («Муха — Цокотуха»)</w:t>
      </w:r>
    </w:p>
    <w:p w:rsidR="006403F2" w:rsidRPr="006403F2" w:rsidRDefault="006403F2" w:rsidP="006403F2">
      <w:pPr>
        <w:rPr>
          <w:rFonts w:cs="Times New Roman"/>
          <w:szCs w:val="28"/>
        </w:rPr>
      </w:pPr>
      <w:r w:rsidRPr="006403F2">
        <w:rPr>
          <w:rFonts w:cs="Times New Roman"/>
          <w:szCs w:val="28"/>
        </w:rPr>
        <w:t>2)И мне не надо</w:t>
      </w:r>
    </w:p>
    <w:p w:rsidR="006403F2" w:rsidRPr="006403F2" w:rsidRDefault="006403F2" w:rsidP="006403F2">
      <w:pPr>
        <w:rPr>
          <w:rFonts w:cs="Times New Roman"/>
          <w:szCs w:val="28"/>
        </w:rPr>
      </w:pPr>
      <w:r w:rsidRPr="006403F2">
        <w:rPr>
          <w:rFonts w:cs="Times New Roman"/>
          <w:szCs w:val="28"/>
        </w:rPr>
        <w:t xml:space="preserve">Ни </w:t>
      </w:r>
      <w:proofErr w:type="gramStart"/>
      <w:r w:rsidRPr="006403F2">
        <w:rPr>
          <w:rFonts w:cs="Times New Roman"/>
          <w:szCs w:val="28"/>
        </w:rPr>
        <w:t>мармелада</w:t>
      </w:r>
      <w:proofErr w:type="gramEnd"/>
      <w:r w:rsidRPr="006403F2">
        <w:rPr>
          <w:rFonts w:cs="Times New Roman"/>
          <w:szCs w:val="28"/>
        </w:rPr>
        <w:t xml:space="preserve"> ни шоколада</w:t>
      </w:r>
    </w:p>
    <w:p w:rsidR="006403F2" w:rsidRPr="006403F2" w:rsidRDefault="006403F2" w:rsidP="006403F2">
      <w:pPr>
        <w:rPr>
          <w:rFonts w:cs="Times New Roman"/>
          <w:szCs w:val="28"/>
        </w:rPr>
      </w:pPr>
      <w:r w:rsidRPr="006403F2">
        <w:rPr>
          <w:rFonts w:cs="Times New Roman"/>
          <w:szCs w:val="28"/>
        </w:rPr>
        <w:t>А только маленьких,</w:t>
      </w:r>
    </w:p>
    <w:p w:rsidR="006403F2" w:rsidRPr="006403F2" w:rsidRDefault="006403F2" w:rsidP="006403F2">
      <w:pPr>
        <w:rPr>
          <w:rFonts w:cs="Times New Roman"/>
          <w:szCs w:val="28"/>
        </w:rPr>
      </w:pPr>
      <w:r w:rsidRPr="006403F2">
        <w:rPr>
          <w:rFonts w:cs="Times New Roman"/>
          <w:szCs w:val="28"/>
        </w:rPr>
        <w:t>Ну очень маленьких..</w:t>
      </w:r>
      <w:proofErr w:type="gramStart"/>
      <w:r w:rsidRPr="006403F2">
        <w:rPr>
          <w:rFonts w:cs="Times New Roman"/>
          <w:szCs w:val="28"/>
        </w:rPr>
        <w:t>.(</w:t>
      </w:r>
      <w:proofErr w:type="gramEnd"/>
      <w:r w:rsidRPr="006403F2">
        <w:rPr>
          <w:rFonts w:cs="Times New Roman"/>
          <w:szCs w:val="28"/>
        </w:rPr>
        <w:t>детей) («</w:t>
      </w:r>
      <w:proofErr w:type="spellStart"/>
      <w:r w:rsidRPr="006403F2">
        <w:rPr>
          <w:rFonts w:cs="Times New Roman"/>
          <w:szCs w:val="28"/>
        </w:rPr>
        <w:t>Бармалей</w:t>
      </w:r>
      <w:proofErr w:type="spellEnd"/>
      <w:r w:rsidRPr="006403F2">
        <w:rPr>
          <w:rFonts w:cs="Times New Roman"/>
          <w:szCs w:val="28"/>
        </w:rPr>
        <w:t>)</w:t>
      </w:r>
    </w:p>
    <w:p w:rsidR="006403F2" w:rsidRPr="006403F2" w:rsidRDefault="006403F2" w:rsidP="006403F2">
      <w:pPr>
        <w:rPr>
          <w:rFonts w:cs="Times New Roman"/>
          <w:szCs w:val="28"/>
        </w:rPr>
      </w:pPr>
      <w:r w:rsidRPr="006403F2">
        <w:rPr>
          <w:rFonts w:cs="Times New Roman"/>
          <w:szCs w:val="28"/>
        </w:rPr>
        <w:t>3)Только вдруг из-за кусточка,</w:t>
      </w:r>
    </w:p>
    <w:p w:rsidR="006403F2" w:rsidRPr="006403F2" w:rsidRDefault="006403F2" w:rsidP="006403F2">
      <w:pPr>
        <w:rPr>
          <w:rFonts w:cs="Times New Roman"/>
          <w:szCs w:val="28"/>
        </w:rPr>
      </w:pPr>
      <w:r w:rsidRPr="006403F2">
        <w:rPr>
          <w:rFonts w:cs="Times New Roman"/>
          <w:szCs w:val="28"/>
        </w:rPr>
        <w:t>Из-за синего лесочка</w:t>
      </w:r>
    </w:p>
    <w:p w:rsidR="006403F2" w:rsidRPr="006403F2" w:rsidRDefault="006403F2" w:rsidP="006403F2">
      <w:pPr>
        <w:rPr>
          <w:rFonts w:cs="Times New Roman"/>
          <w:szCs w:val="28"/>
        </w:rPr>
      </w:pPr>
      <w:proofErr w:type="gramStart"/>
      <w:r w:rsidRPr="006403F2">
        <w:rPr>
          <w:rFonts w:cs="Times New Roman"/>
          <w:szCs w:val="28"/>
        </w:rPr>
        <w:t>Из далёких из полей</w:t>
      </w:r>
      <w:proofErr w:type="gramEnd"/>
    </w:p>
    <w:p w:rsidR="006403F2" w:rsidRPr="006403F2" w:rsidRDefault="006403F2" w:rsidP="006403F2">
      <w:pPr>
        <w:rPr>
          <w:rFonts w:cs="Times New Roman"/>
          <w:szCs w:val="28"/>
        </w:rPr>
      </w:pPr>
      <w:r w:rsidRPr="006403F2">
        <w:rPr>
          <w:rFonts w:cs="Times New Roman"/>
          <w:szCs w:val="28"/>
        </w:rPr>
        <w:t>Прилетает..</w:t>
      </w:r>
      <w:proofErr w:type="gramStart"/>
      <w:r w:rsidRPr="006403F2">
        <w:rPr>
          <w:rFonts w:cs="Times New Roman"/>
          <w:szCs w:val="28"/>
        </w:rPr>
        <w:t>.(</w:t>
      </w:r>
      <w:proofErr w:type="gramEnd"/>
      <w:r w:rsidRPr="006403F2">
        <w:rPr>
          <w:rFonts w:cs="Times New Roman"/>
          <w:szCs w:val="28"/>
        </w:rPr>
        <w:t>воробей) («</w:t>
      </w:r>
      <w:proofErr w:type="spellStart"/>
      <w:r w:rsidRPr="006403F2">
        <w:rPr>
          <w:rFonts w:cs="Times New Roman"/>
          <w:szCs w:val="28"/>
        </w:rPr>
        <w:t>Тараканище</w:t>
      </w:r>
      <w:proofErr w:type="spellEnd"/>
      <w:r w:rsidRPr="006403F2">
        <w:rPr>
          <w:rFonts w:cs="Times New Roman"/>
          <w:szCs w:val="28"/>
        </w:rPr>
        <w:t>»)</w:t>
      </w:r>
    </w:p>
    <w:p w:rsidR="006403F2" w:rsidRPr="006403F2" w:rsidRDefault="006403F2" w:rsidP="006403F2">
      <w:pPr>
        <w:rPr>
          <w:rFonts w:cs="Times New Roman"/>
          <w:szCs w:val="28"/>
        </w:rPr>
      </w:pPr>
      <w:r w:rsidRPr="006403F2">
        <w:rPr>
          <w:rFonts w:cs="Times New Roman"/>
          <w:szCs w:val="28"/>
        </w:rPr>
        <w:t>4)Я за свечку, свечка — в печку</w:t>
      </w:r>
    </w:p>
    <w:p w:rsidR="006403F2" w:rsidRPr="006403F2" w:rsidRDefault="006403F2" w:rsidP="006403F2">
      <w:pPr>
        <w:rPr>
          <w:rFonts w:cs="Times New Roman"/>
          <w:szCs w:val="28"/>
        </w:rPr>
      </w:pPr>
      <w:r w:rsidRPr="006403F2">
        <w:rPr>
          <w:rFonts w:cs="Times New Roman"/>
          <w:szCs w:val="28"/>
        </w:rPr>
        <w:t>Я за книжку — та бежать</w:t>
      </w:r>
    </w:p>
    <w:p w:rsidR="006403F2" w:rsidRPr="006403F2" w:rsidRDefault="006403F2" w:rsidP="006403F2">
      <w:pPr>
        <w:rPr>
          <w:rFonts w:cs="Times New Roman"/>
          <w:szCs w:val="28"/>
        </w:rPr>
      </w:pPr>
      <w:r w:rsidRPr="006403F2">
        <w:rPr>
          <w:rFonts w:cs="Times New Roman"/>
          <w:szCs w:val="28"/>
        </w:rPr>
        <w:t>И вприпрыжку под..</w:t>
      </w:r>
      <w:proofErr w:type="gramStart"/>
      <w:r w:rsidRPr="006403F2">
        <w:rPr>
          <w:rFonts w:cs="Times New Roman"/>
          <w:szCs w:val="28"/>
        </w:rPr>
        <w:t>.(</w:t>
      </w:r>
      <w:proofErr w:type="gramEnd"/>
      <w:r w:rsidRPr="006403F2">
        <w:rPr>
          <w:rFonts w:cs="Times New Roman"/>
          <w:szCs w:val="28"/>
        </w:rPr>
        <w:t>кровать) («</w:t>
      </w:r>
      <w:proofErr w:type="spellStart"/>
      <w:r w:rsidRPr="006403F2">
        <w:rPr>
          <w:rFonts w:cs="Times New Roman"/>
          <w:szCs w:val="28"/>
        </w:rPr>
        <w:t>Мойдодыр</w:t>
      </w:r>
      <w:proofErr w:type="spellEnd"/>
      <w:r w:rsidRPr="006403F2">
        <w:rPr>
          <w:rFonts w:cs="Times New Roman"/>
          <w:szCs w:val="28"/>
        </w:rPr>
        <w:t>»)</w:t>
      </w:r>
    </w:p>
    <w:p w:rsidR="006403F2" w:rsidRPr="006403F2" w:rsidRDefault="006403F2" w:rsidP="006403F2">
      <w:pPr>
        <w:rPr>
          <w:rFonts w:cs="Times New Roman"/>
          <w:szCs w:val="28"/>
        </w:rPr>
      </w:pPr>
      <w:r w:rsidRPr="006403F2">
        <w:rPr>
          <w:rFonts w:cs="Times New Roman"/>
          <w:szCs w:val="28"/>
        </w:rPr>
        <w:lastRenderedPageBreak/>
        <w:t>5)Долго-долго крокодил</w:t>
      </w:r>
    </w:p>
    <w:p w:rsidR="006403F2" w:rsidRPr="006403F2" w:rsidRDefault="006403F2" w:rsidP="006403F2">
      <w:pPr>
        <w:rPr>
          <w:rFonts w:cs="Times New Roman"/>
          <w:szCs w:val="28"/>
        </w:rPr>
      </w:pPr>
      <w:r w:rsidRPr="006403F2">
        <w:rPr>
          <w:rFonts w:cs="Times New Roman"/>
          <w:szCs w:val="28"/>
        </w:rPr>
        <w:t>Море синее тушил</w:t>
      </w:r>
    </w:p>
    <w:p w:rsidR="006403F2" w:rsidRPr="006403F2" w:rsidRDefault="006403F2" w:rsidP="006403F2">
      <w:pPr>
        <w:rPr>
          <w:rFonts w:cs="Times New Roman"/>
          <w:szCs w:val="28"/>
        </w:rPr>
      </w:pPr>
      <w:r w:rsidRPr="006403F2">
        <w:rPr>
          <w:rFonts w:cs="Times New Roman"/>
          <w:szCs w:val="28"/>
        </w:rPr>
        <w:t>Пирогами и блинами</w:t>
      </w:r>
    </w:p>
    <w:p w:rsidR="006403F2" w:rsidRPr="006403F2" w:rsidRDefault="006403F2" w:rsidP="006403F2">
      <w:pPr>
        <w:rPr>
          <w:rFonts w:cs="Times New Roman"/>
          <w:szCs w:val="28"/>
        </w:rPr>
      </w:pPr>
      <w:r w:rsidRPr="006403F2">
        <w:rPr>
          <w:rFonts w:cs="Times New Roman"/>
          <w:szCs w:val="28"/>
        </w:rPr>
        <w:t>И сушёными..</w:t>
      </w:r>
      <w:proofErr w:type="gramStart"/>
      <w:r w:rsidRPr="006403F2">
        <w:rPr>
          <w:rFonts w:cs="Times New Roman"/>
          <w:szCs w:val="28"/>
        </w:rPr>
        <w:t>.(</w:t>
      </w:r>
      <w:proofErr w:type="gramEnd"/>
      <w:r w:rsidRPr="006403F2">
        <w:rPr>
          <w:rFonts w:cs="Times New Roman"/>
          <w:szCs w:val="28"/>
        </w:rPr>
        <w:t>грибами) («Путаница»)</w:t>
      </w:r>
    </w:p>
    <w:p w:rsidR="006403F2" w:rsidRPr="006403F2" w:rsidRDefault="006403F2" w:rsidP="006403F2">
      <w:pPr>
        <w:rPr>
          <w:rFonts w:cs="Times New Roman"/>
          <w:szCs w:val="28"/>
        </w:rPr>
      </w:pPr>
      <w:r w:rsidRPr="006403F2">
        <w:rPr>
          <w:rFonts w:cs="Times New Roman"/>
          <w:szCs w:val="28"/>
        </w:rPr>
        <w:t>6)Солнце по небу гуляло</w:t>
      </w:r>
    </w:p>
    <w:p w:rsidR="006403F2" w:rsidRPr="006403F2" w:rsidRDefault="006403F2" w:rsidP="006403F2">
      <w:pPr>
        <w:rPr>
          <w:rFonts w:cs="Times New Roman"/>
          <w:szCs w:val="28"/>
        </w:rPr>
      </w:pPr>
      <w:r w:rsidRPr="006403F2">
        <w:rPr>
          <w:rFonts w:cs="Times New Roman"/>
          <w:szCs w:val="28"/>
        </w:rPr>
        <w:t>И за тучку забежало</w:t>
      </w:r>
    </w:p>
    <w:p w:rsidR="006403F2" w:rsidRPr="006403F2" w:rsidRDefault="006403F2" w:rsidP="006403F2">
      <w:pPr>
        <w:rPr>
          <w:rFonts w:cs="Times New Roman"/>
          <w:szCs w:val="28"/>
        </w:rPr>
      </w:pPr>
      <w:r w:rsidRPr="006403F2">
        <w:rPr>
          <w:rFonts w:cs="Times New Roman"/>
          <w:szCs w:val="28"/>
        </w:rPr>
        <w:t>Глянул заинька в окно -</w:t>
      </w:r>
    </w:p>
    <w:p w:rsidR="006403F2" w:rsidRPr="006403F2" w:rsidRDefault="006403F2" w:rsidP="006403F2">
      <w:pPr>
        <w:rPr>
          <w:rFonts w:cs="Times New Roman"/>
          <w:szCs w:val="28"/>
        </w:rPr>
      </w:pPr>
      <w:r w:rsidRPr="006403F2">
        <w:rPr>
          <w:rFonts w:cs="Times New Roman"/>
          <w:szCs w:val="28"/>
        </w:rPr>
        <w:t>Стало заиньке..</w:t>
      </w:r>
      <w:proofErr w:type="gramStart"/>
      <w:r w:rsidRPr="006403F2">
        <w:rPr>
          <w:rFonts w:cs="Times New Roman"/>
          <w:szCs w:val="28"/>
        </w:rPr>
        <w:t>.(</w:t>
      </w:r>
      <w:proofErr w:type="gramEnd"/>
      <w:r w:rsidRPr="006403F2">
        <w:rPr>
          <w:rFonts w:cs="Times New Roman"/>
          <w:szCs w:val="28"/>
        </w:rPr>
        <w:t>темно) («Краденое солнце»)</w:t>
      </w:r>
    </w:p>
    <w:p w:rsidR="006403F2" w:rsidRPr="006403F2" w:rsidRDefault="006403F2" w:rsidP="006403F2">
      <w:pPr>
        <w:rPr>
          <w:rFonts w:cs="Times New Roman"/>
          <w:szCs w:val="28"/>
        </w:rPr>
      </w:pPr>
      <w:r w:rsidRPr="006403F2">
        <w:rPr>
          <w:rFonts w:cs="Times New Roman"/>
          <w:szCs w:val="28"/>
        </w:rPr>
        <w:t>7)Десять ночей Айболит</w:t>
      </w:r>
    </w:p>
    <w:p w:rsidR="006403F2" w:rsidRPr="006403F2" w:rsidRDefault="006403F2" w:rsidP="006403F2">
      <w:pPr>
        <w:rPr>
          <w:rFonts w:cs="Times New Roman"/>
          <w:szCs w:val="28"/>
        </w:rPr>
      </w:pPr>
      <w:r w:rsidRPr="006403F2">
        <w:rPr>
          <w:rFonts w:cs="Times New Roman"/>
          <w:szCs w:val="28"/>
        </w:rPr>
        <w:t>Не ест, не пьёт и не спит</w:t>
      </w:r>
    </w:p>
    <w:p w:rsidR="006403F2" w:rsidRPr="006403F2" w:rsidRDefault="006403F2" w:rsidP="006403F2">
      <w:pPr>
        <w:rPr>
          <w:rFonts w:cs="Times New Roman"/>
          <w:szCs w:val="28"/>
        </w:rPr>
      </w:pPr>
      <w:r w:rsidRPr="006403F2">
        <w:rPr>
          <w:rFonts w:cs="Times New Roman"/>
          <w:szCs w:val="28"/>
        </w:rPr>
        <w:t>Десять ночей подряд</w:t>
      </w:r>
    </w:p>
    <w:p w:rsidR="006403F2" w:rsidRPr="006403F2" w:rsidRDefault="006403F2" w:rsidP="006403F2">
      <w:pPr>
        <w:rPr>
          <w:rFonts w:cs="Times New Roman"/>
          <w:szCs w:val="28"/>
        </w:rPr>
      </w:pPr>
      <w:r w:rsidRPr="006403F2">
        <w:rPr>
          <w:rFonts w:cs="Times New Roman"/>
          <w:szCs w:val="28"/>
        </w:rPr>
        <w:t>Лечит он несчастных..</w:t>
      </w:r>
      <w:proofErr w:type="gramStart"/>
      <w:r w:rsidRPr="006403F2">
        <w:rPr>
          <w:rFonts w:cs="Times New Roman"/>
          <w:szCs w:val="28"/>
        </w:rPr>
        <w:t>.(</w:t>
      </w:r>
      <w:proofErr w:type="gramEnd"/>
      <w:r w:rsidRPr="006403F2">
        <w:rPr>
          <w:rFonts w:cs="Times New Roman"/>
          <w:szCs w:val="28"/>
        </w:rPr>
        <w:t>зверят) («Айболит»)</w:t>
      </w:r>
    </w:p>
    <w:p w:rsidR="006403F2" w:rsidRPr="006403F2" w:rsidRDefault="006403F2" w:rsidP="006403F2">
      <w:pPr>
        <w:rPr>
          <w:rFonts w:cs="Times New Roman"/>
          <w:szCs w:val="28"/>
        </w:rPr>
      </w:pPr>
      <w:r w:rsidRPr="006403F2">
        <w:rPr>
          <w:rFonts w:cs="Times New Roman"/>
          <w:szCs w:val="28"/>
        </w:rPr>
        <w:t>8)А за нею вилки</w:t>
      </w:r>
    </w:p>
    <w:p w:rsidR="006403F2" w:rsidRPr="006403F2" w:rsidRDefault="006403F2" w:rsidP="006403F2">
      <w:pPr>
        <w:rPr>
          <w:rFonts w:cs="Times New Roman"/>
          <w:szCs w:val="28"/>
        </w:rPr>
      </w:pPr>
      <w:r w:rsidRPr="006403F2">
        <w:rPr>
          <w:rFonts w:cs="Times New Roman"/>
          <w:szCs w:val="28"/>
        </w:rPr>
        <w:t>Рюмки да бутылки</w:t>
      </w:r>
    </w:p>
    <w:p w:rsidR="006403F2" w:rsidRPr="006403F2" w:rsidRDefault="006403F2" w:rsidP="006403F2">
      <w:pPr>
        <w:rPr>
          <w:rFonts w:cs="Times New Roman"/>
          <w:szCs w:val="28"/>
        </w:rPr>
      </w:pPr>
      <w:r w:rsidRPr="006403F2">
        <w:rPr>
          <w:rFonts w:cs="Times New Roman"/>
          <w:szCs w:val="28"/>
        </w:rPr>
        <w:t>Чашки да ложки</w:t>
      </w:r>
    </w:p>
    <w:p w:rsidR="006403F2" w:rsidRPr="006403F2" w:rsidRDefault="006403F2" w:rsidP="006403F2">
      <w:pPr>
        <w:rPr>
          <w:rFonts w:cs="Times New Roman"/>
          <w:szCs w:val="28"/>
        </w:rPr>
      </w:pPr>
      <w:r w:rsidRPr="006403F2">
        <w:rPr>
          <w:rFonts w:cs="Times New Roman"/>
          <w:szCs w:val="28"/>
        </w:rPr>
        <w:t>Скачут по… (дорожке) («</w:t>
      </w:r>
      <w:proofErr w:type="spellStart"/>
      <w:r w:rsidRPr="006403F2">
        <w:rPr>
          <w:rFonts w:cs="Times New Roman"/>
          <w:szCs w:val="28"/>
        </w:rPr>
        <w:t>Федорино</w:t>
      </w:r>
      <w:proofErr w:type="spellEnd"/>
      <w:r w:rsidRPr="006403F2">
        <w:rPr>
          <w:rFonts w:cs="Times New Roman"/>
          <w:szCs w:val="28"/>
        </w:rPr>
        <w:t xml:space="preserve"> горе»)</w:t>
      </w:r>
    </w:p>
    <w:p w:rsidR="006403F2" w:rsidRPr="006403F2" w:rsidRDefault="006403F2" w:rsidP="006403F2">
      <w:pPr>
        <w:rPr>
          <w:rFonts w:cs="Times New Roman"/>
          <w:szCs w:val="28"/>
        </w:rPr>
      </w:pPr>
      <w:r w:rsidRPr="006403F2">
        <w:rPr>
          <w:rFonts w:cs="Times New Roman"/>
          <w:szCs w:val="28"/>
        </w:rPr>
        <w:t>Воспитатель: молодцы, ребята! Давайте послушаем отрывок из стихотворения:</w:t>
      </w:r>
    </w:p>
    <w:p w:rsidR="006403F2" w:rsidRPr="006403F2" w:rsidRDefault="006403F2" w:rsidP="006403F2">
      <w:pPr>
        <w:rPr>
          <w:rFonts w:cs="Times New Roman"/>
          <w:szCs w:val="28"/>
        </w:rPr>
      </w:pPr>
      <w:r w:rsidRPr="006403F2">
        <w:rPr>
          <w:rFonts w:cs="Times New Roman"/>
          <w:szCs w:val="28"/>
        </w:rPr>
        <w:t xml:space="preserve">               Скачет сито по полям</w:t>
      </w:r>
    </w:p>
    <w:p w:rsidR="006403F2" w:rsidRPr="006403F2" w:rsidRDefault="006403F2" w:rsidP="006403F2">
      <w:pPr>
        <w:rPr>
          <w:rFonts w:cs="Times New Roman"/>
          <w:szCs w:val="28"/>
        </w:rPr>
      </w:pPr>
      <w:r w:rsidRPr="006403F2">
        <w:rPr>
          <w:rFonts w:cs="Times New Roman"/>
          <w:szCs w:val="28"/>
        </w:rPr>
        <w:t xml:space="preserve">              А корыто по лугам</w:t>
      </w:r>
    </w:p>
    <w:p w:rsidR="006403F2" w:rsidRPr="006403F2" w:rsidRDefault="006403F2" w:rsidP="006403F2">
      <w:pPr>
        <w:rPr>
          <w:rFonts w:cs="Times New Roman"/>
          <w:szCs w:val="28"/>
        </w:rPr>
      </w:pPr>
      <w:r w:rsidRPr="006403F2">
        <w:rPr>
          <w:rFonts w:cs="Times New Roman"/>
          <w:szCs w:val="28"/>
        </w:rPr>
        <w:t xml:space="preserve">              За лопатою метла вдоль по улице пошла.</w:t>
      </w:r>
    </w:p>
    <w:p w:rsidR="006403F2" w:rsidRPr="006403F2" w:rsidRDefault="006403F2" w:rsidP="006403F2">
      <w:pPr>
        <w:rPr>
          <w:rFonts w:cs="Times New Roman"/>
          <w:szCs w:val="28"/>
        </w:rPr>
      </w:pPr>
      <w:r w:rsidRPr="006403F2">
        <w:rPr>
          <w:rFonts w:cs="Times New Roman"/>
          <w:szCs w:val="28"/>
        </w:rPr>
        <w:t xml:space="preserve">Кто </w:t>
      </w:r>
      <w:proofErr w:type="gramStart"/>
      <w:r w:rsidRPr="006403F2">
        <w:rPr>
          <w:rFonts w:cs="Times New Roman"/>
          <w:szCs w:val="28"/>
        </w:rPr>
        <w:t>догадался</w:t>
      </w:r>
      <w:proofErr w:type="gramEnd"/>
      <w:r w:rsidRPr="006403F2">
        <w:rPr>
          <w:rFonts w:cs="Times New Roman"/>
          <w:szCs w:val="28"/>
        </w:rPr>
        <w:t xml:space="preserve"> из какой сказки я прочла отрывок? («</w:t>
      </w:r>
      <w:proofErr w:type="spellStart"/>
      <w:r w:rsidRPr="006403F2">
        <w:rPr>
          <w:rFonts w:cs="Times New Roman"/>
          <w:szCs w:val="28"/>
        </w:rPr>
        <w:t>Федорино</w:t>
      </w:r>
      <w:proofErr w:type="spellEnd"/>
      <w:r w:rsidRPr="006403F2">
        <w:rPr>
          <w:rFonts w:cs="Times New Roman"/>
          <w:szCs w:val="28"/>
        </w:rPr>
        <w:t xml:space="preserve"> горе»)</w:t>
      </w:r>
    </w:p>
    <w:p w:rsidR="006403F2" w:rsidRPr="006403F2" w:rsidRDefault="006403F2" w:rsidP="006403F2">
      <w:pPr>
        <w:rPr>
          <w:rFonts w:cs="Times New Roman"/>
          <w:szCs w:val="28"/>
        </w:rPr>
      </w:pPr>
      <w:r w:rsidRPr="006403F2">
        <w:rPr>
          <w:rFonts w:cs="Times New Roman"/>
          <w:szCs w:val="28"/>
        </w:rPr>
        <w:t>Кто его автор? (Корней Чуковский)</w:t>
      </w:r>
    </w:p>
    <w:p w:rsidR="006403F2" w:rsidRPr="006403F2" w:rsidRDefault="006403F2" w:rsidP="006403F2">
      <w:pPr>
        <w:rPr>
          <w:rFonts w:cs="Times New Roman"/>
          <w:szCs w:val="28"/>
        </w:rPr>
      </w:pPr>
      <w:r w:rsidRPr="006403F2">
        <w:rPr>
          <w:rFonts w:cs="Times New Roman"/>
          <w:szCs w:val="28"/>
        </w:rPr>
        <w:t>Воспитатель показывает на картинку с изображением Федоры: А вот и Федора сидит.</w:t>
      </w:r>
    </w:p>
    <w:p w:rsidR="006403F2" w:rsidRPr="006403F2" w:rsidRDefault="006403F2" w:rsidP="006403F2">
      <w:pPr>
        <w:rPr>
          <w:rFonts w:cs="Times New Roman"/>
          <w:szCs w:val="28"/>
        </w:rPr>
      </w:pPr>
      <w:r w:rsidRPr="006403F2">
        <w:rPr>
          <w:rFonts w:cs="Times New Roman"/>
          <w:szCs w:val="28"/>
        </w:rPr>
        <w:t>1). Кто помнит, что с ней случилось? (от неё убежала посуда)</w:t>
      </w:r>
    </w:p>
    <w:p w:rsidR="006403F2" w:rsidRPr="006403F2" w:rsidRDefault="006403F2" w:rsidP="006403F2">
      <w:pPr>
        <w:rPr>
          <w:rFonts w:cs="Times New Roman"/>
          <w:szCs w:val="28"/>
        </w:rPr>
      </w:pPr>
      <w:r w:rsidRPr="006403F2">
        <w:rPr>
          <w:rFonts w:cs="Times New Roman"/>
          <w:szCs w:val="28"/>
        </w:rPr>
        <w:t>2). Почему убежала? (была грязной)</w:t>
      </w:r>
    </w:p>
    <w:p w:rsidR="006403F2" w:rsidRPr="006403F2" w:rsidRDefault="006403F2" w:rsidP="006403F2">
      <w:pPr>
        <w:rPr>
          <w:rFonts w:cs="Times New Roman"/>
          <w:szCs w:val="28"/>
        </w:rPr>
      </w:pPr>
      <w:r w:rsidRPr="006403F2">
        <w:rPr>
          <w:rFonts w:cs="Times New Roman"/>
          <w:szCs w:val="28"/>
        </w:rPr>
        <w:t xml:space="preserve">3). Посмотрите </w:t>
      </w:r>
      <w:proofErr w:type="gramStart"/>
      <w:r w:rsidRPr="006403F2">
        <w:rPr>
          <w:rFonts w:cs="Times New Roman"/>
          <w:szCs w:val="28"/>
        </w:rPr>
        <w:t>на</w:t>
      </w:r>
      <w:proofErr w:type="gramEnd"/>
      <w:r w:rsidRPr="006403F2">
        <w:rPr>
          <w:rFonts w:cs="Times New Roman"/>
          <w:szCs w:val="28"/>
        </w:rPr>
        <w:t xml:space="preserve"> Федору. Какая она? (неопрятная, неряшливая, грязная)</w:t>
      </w:r>
    </w:p>
    <w:p w:rsidR="006403F2" w:rsidRPr="006403F2" w:rsidRDefault="006403F2" w:rsidP="006403F2">
      <w:pPr>
        <w:rPr>
          <w:rFonts w:cs="Times New Roman"/>
          <w:szCs w:val="28"/>
        </w:rPr>
      </w:pPr>
      <w:r w:rsidRPr="006403F2">
        <w:rPr>
          <w:rFonts w:cs="Times New Roman"/>
          <w:szCs w:val="28"/>
        </w:rPr>
        <w:t xml:space="preserve">4). Кого мы называем </w:t>
      </w:r>
      <w:proofErr w:type="gramStart"/>
      <w:r w:rsidRPr="006403F2">
        <w:rPr>
          <w:rFonts w:cs="Times New Roman"/>
          <w:szCs w:val="28"/>
        </w:rPr>
        <w:t>грязнулями</w:t>
      </w:r>
      <w:proofErr w:type="gramEnd"/>
      <w:r w:rsidRPr="006403F2">
        <w:rPr>
          <w:rFonts w:cs="Times New Roman"/>
          <w:szCs w:val="28"/>
        </w:rPr>
        <w:t>?</w:t>
      </w:r>
    </w:p>
    <w:p w:rsidR="006403F2" w:rsidRPr="006403F2" w:rsidRDefault="006403F2" w:rsidP="006403F2">
      <w:pPr>
        <w:rPr>
          <w:rFonts w:cs="Times New Roman"/>
          <w:szCs w:val="28"/>
        </w:rPr>
      </w:pPr>
      <w:r w:rsidRPr="006403F2">
        <w:rPr>
          <w:rFonts w:cs="Times New Roman"/>
          <w:szCs w:val="28"/>
        </w:rPr>
        <w:lastRenderedPageBreak/>
        <w:t>5). Почему так важно умываться, содержать в чистоте дом, вещи, которые в нём находятся?</w:t>
      </w:r>
    </w:p>
    <w:p w:rsidR="006403F2" w:rsidRPr="006403F2" w:rsidRDefault="006403F2" w:rsidP="006403F2">
      <w:pPr>
        <w:rPr>
          <w:rFonts w:cs="Times New Roman"/>
          <w:szCs w:val="28"/>
        </w:rPr>
      </w:pPr>
      <w:r w:rsidRPr="006403F2">
        <w:rPr>
          <w:rFonts w:cs="Times New Roman"/>
          <w:szCs w:val="28"/>
        </w:rPr>
        <w:t xml:space="preserve">6).какая посуда ушла </w:t>
      </w:r>
      <w:proofErr w:type="gramStart"/>
      <w:r w:rsidRPr="006403F2">
        <w:rPr>
          <w:rFonts w:cs="Times New Roman"/>
          <w:szCs w:val="28"/>
        </w:rPr>
        <w:t>от</w:t>
      </w:r>
      <w:proofErr w:type="gramEnd"/>
      <w:r w:rsidRPr="006403F2">
        <w:rPr>
          <w:rFonts w:cs="Times New Roman"/>
          <w:szCs w:val="28"/>
        </w:rPr>
        <w:t xml:space="preserve"> Федоры? Назовите.</w:t>
      </w:r>
    </w:p>
    <w:p w:rsidR="006403F2" w:rsidRPr="006403F2" w:rsidRDefault="006403F2" w:rsidP="006403F2">
      <w:pPr>
        <w:rPr>
          <w:rFonts w:cs="Times New Roman"/>
          <w:szCs w:val="28"/>
        </w:rPr>
      </w:pPr>
      <w:r w:rsidRPr="006403F2">
        <w:rPr>
          <w:rFonts w:cs="Times New Roman"/>
          <w:szCs w:val="28"/>
        </w:rPr>
        <w:t xml:space="preserve">7). Что нужно сделать </w:t>
      </w:r>
      <w:proofErr w:type="gramStart"/>
      <w:r w:rsidRPr="006403F2">
        <w:rPr>
          <w:rFonts w:cs="Times New Roman"/>
          <w:szCs w:val="28"/>
        </w:rPr>
        <w:t>Федоре</w:t>
      </w:r>
      <w:proofErr w:type="gramEnd"/>
      <w:r w:rsidRPr="006403F2">
        <w:rPr>
          <w:rFonts w:cs="Times New Roman"/>
          <w:szCs w:val="28"/>
        </w:rPr>
        <w:t>, чтобы посуда к ней вернулась?</w:t>
      </w:r>
    </w:p>
    <w:p w:rsidR="006403F2" w:rsidRPr="006403F2" w:rsidRDefault="006403F2" w:rsidP="006403F2">
      <w:pPr>
        <w:rPr>
          <w:rFonts w:cs="Times New Roman"/>
          <w:szCs w:val="28"/>
        </w:rPr>
      </w:pPr>
      <w:r w:rsidRPr="006403F2">
        <w:rPr>
          <w:rFonts w:cs="Times New Roman"/>
          <w:szCs w:val="28"/>
        </w:rPr>
        <w:t xml:space="preserve">Давайте мы поможем </w:t>
      </w:r>
      <w:proofErr w:type="gramStart"/>
      <w:r w:rsidRPr="006403F2">
        <w:rPr>
          <w:rFonts w:cs="Times New Roman"/>
          <w:szCs w:val="28"/>
        </w:rPr>
        <w:t>Федоре</w:t>
      </w:r>
      <w:proofErr w:type="gramEnd"/>
      <w:r w:rsidRPr="006403F2">
        <w:rPr>
          <w:rFonts w:cs="Times New Roman"/>
          <w:szCs w:val="28"/>
        </w:rPr>
        <w:t xml:space="preserve">, отыщем посуду. Подойдём к окну и </w:t>
      </w:r>
      <w:proofErr w:type="gramStart"/>
      <w:r w:rsidRPr="006403F2">
        <w:rPr>
          <w:rFonts w:cs="Times New Roman"/>
          <w:szCs w:val="28"/>
        </w:rPr>
        <w:t>посмотрим</w:t>
      </w:r>
      <w:proofErr w:type="gramEnd"/>
      <w:r w:rsidRPr="006403F2">
        <w:rPr>
          <w:rFonts w:cs="Times New Roman"/>
          <w:szCs w:val="28"/>
        </w:rPr>
        <w:t xml:space="preserve"> не</w:t>
      </w:r>
      <w:r>
        <w:rPr>
          <w:rFonts w:cs="Times New Roman"/>
          <w:szCs w:val="28"/>
        </w:rPr>
        <w:t xml:space="preserve"> видно ли где </w:t>
      </w:r>
      <w:proofErr w:type="spellStart"/>
      <w:r>
        <w:rPr>
          <w:rFonts w:cs="Times New Roman"/>
          <w:szCs w:val="28"/>
        </w:rPr>
        <w:t>Федориной</w:t>
      </w:r>
      <w:proofErr w:type="spellEnd"/>
      <w:r>
        <w:rPr>
          <w:rFonts w:cs="Times New Roman"/>
          <w:szCs w:val="28"/>
        </w:rPr>
        <w:t xml:space="preserve"> посуды. </w:t>
      </w:r>
      <w:r w:rsidRPr="006403F2">
        <w:rPr>
          <w:rFonts w:cs="Times New Roman"/>
          <w:szCs w:val="28"/>
        </w:rPr>
        <w:t>Физкультминутка: «И они побежали лесочком, поскакали по пням и по кочкам….»</w:t>
      </w:r>
    </w:p>
    <w:p w:rsidR="006403F2" w:rsidRPr="006403F2" w:rsidRDefault="006403F2" w:rsidP="006403F2">
      <w:pPr>
        <w:rPr>
          <w:rFonts w:cs="Times New Roman"/>
          <w:szCs w:val="28"/>
        </w:rPr>
      </w:pPr>
      <w:r w:rsidRPr="006403F2">
        <w:rPr>
          <w:rFonts w:cs="Times New Roman"/>
          <w:szCs w:val="28"/>
        </w:rPr>
        <w:t xml:space="preserve">Воспитатель: А вот и посуда. Давайте мы её соберём и вернём </w:t>
      </w:r>
      <w:proofErr w:type="gramStart"/>
      <w:r w:rsidRPr="006403F2">
        <w:rPr>
          <w:rFonts w:cs="Times New Roman"/>
          <w:szCs w:val="28"/>
        </w:rPr>
        <w:t>Федоре</w:t>
      </w:r>
      <w:proofErr w:type="gramEnd"/>
      <w:r w:rsidRPr="006403F2">
        <w:rPr>
          <w:rFonts w:cs="Times New Roman"/>
          <w:szCs w:val="28"/>
        </w:rPr>
        <w:t xml:space="preserve"> (дети собирают развешенные на стене карточки с посудой, называют её).</w:t>
      </w:r>
    </w:p>
    <w:p w:rsidR="006403F2" w:rsidRPr="006403F2" w:rsidRDefault="006403F2" w:rsidP="006403F2">
      <w:pPr>
        <w:rPr>
          <w:rFonts w:cs="Times New Roman"/>
          <w:szCs w:val="28"/>
        </w:rPr>
      </w:pPr>
      <w:r w:rsidRPr="006403F2">
        <w:rPr>
          <w:rFonts w:cs="Times New Roman"/>
          <w:szCs w:val="28"/>
        </w:rPr>
        <w:t>Воспитатель: Молодцы, ребята! А вот здесь у нас посуда разбитая.    Послушайте, как Чуковский об этом говорит:</w:t>
      </w:r>
    </w:p>
    <w:p w:rsidR="006403F2" w:rsidRPr="006403F2" w:rsidRDefault="006403F2" w:rsidP="006403F2">
      <w:pPr>
        <w:rPr>
          <w:rFonts w:cs="Times New Roman"/>
          <w:szCs w:val="28"/>
        </w:rPr>
      </w:pPr>
      <w:r w:rsidRPr="006403F2">
        <w:rPr>
          <w:rFonts w:cs="Times New Roman"/>
          <w:szCs w:val="28"/>
        </w:rPr>
        <w:t xml:space="preserve">                         А за ними блюдца, блюдца,</w:t>
      </w:r>
    </w:p>
    <w:p w:rsidR="006403F2" w:rsidRPr="006403F2" w:rsidRDefault="006403F2" w:rsidP="006403F2">
      <w:pPr>
        <w:rPr>
          <w:rFonts w:cs="Times New Roman"/>
          <w:szCs w:val="28"/>
        </w:rPr>
      </w:pPr>
      <w:proofErr w:type="spellStart"/>
      <w:r w:rsidRPr="006403F2">
        <w:rPr>
          <w:rFonts w:cs="Times New Roman"/>
          <w:szCs w:val="28"/>
        </w:rPr>
        <w:t>Дзынь</w:t>
      </w:r>
      <w:proofErr w:type="spellEnd"/>
      <w:r w:rsidRPr="006403F2">
        <w:rPr>
          <w:rFonts w:cs="Times New Roman"/>
          <w:szCs w:val="28"/>
        </w:rPr>
        <w:t xml:space="preserve"> — ля-ля! </w:t>
      </w:r>
      <w:proofErr w:type="spellStart"/>
      <w:r w:rsidRPr="006403F2">
        <w:rPr>
          <w:rFonts w:cs="Times New Roman"/>
          <w:szCs w:val="28"/>
        </w:rPr>
        <w:t>Дзынь</w:t>
      </w:r>
      <w:proofErr w:type="spellEnd"/>
      <w:r w:rsidRPr="006403F2">
        <w:rPr>
          <w:rFonts w:cs="Times New Roman"/>
          <w:szCs w:val="28"/>
        </w:rPr>
        <w:t xml:space="preserve"> — ля-ля!</w:t>
      </w:r>
    </w:p>
    <w:p w:rsidR="006403F2" w:rsidRPr="006403F2" w:rsidRDefault="006403F2" w:rsidP="006403F2">
      <w:pPr>
        <w:rPr>
          <w:rFonts w:cs="Times New Roman"/>
          <w:szCs w:val="28"/>
        </w:rPr>
      </w:pPr>
      <w:r w:rsidRPr="006403F2">
        <w:rPr>
          <w:rFonts w:cs="Times New Roman"/>
          <w:szCs w:val="28"/>
        </w:rPr>
        <w:t xml:space="preserve">                             Вдоль по улице несутся -</w:t>
      </w:r>
    </w:p>
    <w:p w:rsidR="006403F2" w:rsidRPr="006403F2" w:rsidRDefault="006403F2" w:rsidP="006403F2">
      <w:pPr>
        <w:rPr>
          <w:rFonts w:cs="Times New Roman"/>
          <w:szCs w:val="28"/>
        </w:rPr>
      </w:pPr>
      <w:proofErr w:type="spellStart"/>
      <w:r w:rsidRPr="006403F2">
        <w:rPr>
          <w:rFonts w:cs="Times New Roman"/>
          <w:szCs w:val="28"/>
        </w:rPr>
        <w:t>Дзынь</w:t>
      </w:r>
      <w:proofErr w:type="spellEnd"/>
      <w:r w:rsidRPr="006403F2">
        <w:rPr>
          <w:rFonts w:cs="Times New Roman"/>
          <w:szCs w:val="28"/>
        </w:rPr>
        <w:t xml:space="preserve"> — ля-ля! </w:t>
      </w:r>
      <w:proofErr w:type="spellStart"/>
      <w:r w:rsidRPr="006403F2">
        <w:rPr>
          <w:rFonts w:cs="Times New Roman"/>
          <w:szCs w:val="28"/>
        </w:rPr>
        <w:t>Дзынь</w:t>
      </w:r>
      <w:proofErr w:type="spellEnd"/>
      <w:r w:rsidRPr="006403F2">
        <w:rPr>
          <w:rFonts w:cs="Times New Roman"/>
          <w:szCs w:val="28"/>
        </w:rPr>
        <w:t xml:space="preserve"> — ля-ля!</w:t>
      </w:r>
    </w:p>
    <w:p w:rsidR="006403F2" w:rsidRPr="006403F2" w:rsidRDefault="006403F2" w:rsidP="006403F2">
      <w:pPr>
        <w:rPr>
          <w:rFonts w:cs="Times New Roman"/>
          <w:szCs w:val="28"/>
        </w:rPr>
      </w:pPr>
      <w:r w:rsidRPr="006403F2">
        <w:rPr>
          <w:rFonts w:cs="Times New Roman"/>
          <w:szCs w:val="28"/>
        </w:rPr>
        <w:t xml:space="preserve">                             На стаканы — </w:t>
      </w:r>
      <w:proofErr w:type="spellStart"/>
      <w:r w:rsidRPr="006403F2">
        <w:rPr>
          <w:rFonts w:cs="Times New Roman"/>
          <w:szCs w:val="28"/>
        </w:rPr>
        <w:t>дзынь</w:t>
      </w:r>
      <w:proofErr w:type="spellEnd"/>
      <w:r w:rsidRPr="006403F2">
        <w:rPr>
          <w:rFonts w:cs="Times New Roman"/>
          <w:szCs w:val="28"/>
        </w:rPr>
        <w:t xml:space="preserve">! </w:t>
      </w:r>
      <w:r w:rsidR="00F5415C">
        <w:rPr>
          <w:rFonts w:cs="Times New Roman"/>
          <w:szCs w:val="28"/>
        </w:rPr>
        <w:t xml:space="preserve">– </w:t>
      </w:r>
      <w:r w:rsidRPr="006403F2">
        <w:rPr>
          <w:rFonts w:cs="Times New Roman"/>
          <w:szCs w:val="28"/>
        </w:rPr>
        <w:t>натыкаются,</w:t>
      </w:r>
    </w:p>
    <w:p w:rsidR="006403F2" w:rsidRPr="006403F2" w:rsidRDefault="006403F2" w:rsidP="006403F2">
      <w:pPr>
        <w:rPr>
          <w:rFonts w:cs="Times New Roman"/>
          <w:szCs w:val="28"/>
        </w:rPr>
      </w:pPr>
      <w:r w:rsidRPr="006403F2">
        <w:rPr>
          <w:rFonts w:cs="Times New Roman"/>
          <w:szCs w:val="28"/>
        </w:rPr>
        <w:t xml:space="preserve">                             И стаканы — </w:t>
      </w:r>
      <w:proofErr w:type="spellStart"/>
      <w:r w:rsidRPr="006403F2">
        <w:rPr>
          <w:rFonts w:cs="Times New Roman"/>
          <w:szCs w:val="28"/>
        </w:rPr>
        <w:t>дзынь</w:t>
      </w:r>
      <w:proofErr w:type="spellEnd"/>
      <w:r w:rsidRPr="006403F2">
        <w:rPr>
          <w:rFonts w:cs="Times New Roman"/>
          <w:szCs w:val="28"/>
        </w:rPr>
        <w:t xml:space="preserve">! </w:t>
      </w:r>
      <w:r w:rsidR="00F5415C">
        <w:rPr>
          <w:rFonts w:cs="Times New Roman"/>
          <w:szCs w:val="28"/>
        </w:rPr>
        <w:t xml:space="preserve">– </w:t>
      </w:r>
      <w:r w:rsidRPr="006403F2">
        <w:rPr>
          <w:rFonts w:cs="Times New Roman"/>
          <w:szCs w:val="28"/>
        </w:rPr>
        <w:t>разбиваются</w:t>
      </w:r>
    </w:p>
    <w:p w:rsidR="006403F2" w:rsidRPr="006403F2" w:rsidRDefault="006403F2" w:rsidP="006403F2">
      <w:pPr>
        <w:rPr>
          <w:rFonts w:cs="Times New Roman"/>
          <w:szCs w:val="28"/>
        </w:rPr>
      </w:pPr>
      <w:r w:rsidRPr="006403F2">
        <w:rPr>
          <w:rFonts w:cs="Times New Roman"/>
          <w:szCs w:val="28"/>
        </w:rPr>
        <w:t xml:space="preserve">     Воспитатель: Ребята, где мы сегодня с вами побывали? Кому мы сегодня помогли? И как?</w:t>
      </w:r>
    </w:p>
    <w:p w:rsidR="006403F2" w:rsidRPr="006403F2" w:rsidRDefault="006403F2" w:rsidP="006403F2">
      <w:pPr>
        <w:rPr>
          <w:rFonts w:cs="Times New Roman"/>
          <w:szCs w:val="28"/>
        </w:rPr>
      </w:pPr>
      <w:r w:rsidRPr="006403F2">
        <w:rPr>
          <w:rFonts w:cs="Times New Roman"/>
          <w:szCs w:val="28"/>
        </w:rPr>
        <w:t>Произведения Чуковского — это весёлые, озорные, удивительные, интересные сказки в стихах, которые можно слушать много — много раз.</w:t>
      </w:r>
    </w:p>
    <w:p w:rsidR="006403F2" w:rsidRPr="006403F2" w:rsidRDefault="006403F2" w:rsidP="006403F2">
      <w:pPr>
        <w:rPr>
          <w:rFonts w:cs="Times New Roman"/>
          <w:szCs w:val="28"/>
        </w:rPr>
      </w:pPr>
    </w:p>
    <w:p w:rsidR="006403F2" w:rsidRPr="00F5415C" w:rsidRDefault="006403F2" w:rsidP="006403F2">
      <w:pPr>
        <w:rPr>
          <w:rFonts w:cs="Times New Roman"/>
          <w:b/>
          <w:szCs w:val="28"/>
        </w:rPr>
      </w:pPr>
      <w:r w:rsidRPr="00F5415C">
        <w:rPr>
          <w:rFonts w:cs="Times New Roman"/>
          <w:b/>
          <w:szCs w:val="28"/>
        </w:rPr>
        <w:t>5. Конспект открытого занятия. НОД «Чтение художественной литературы» в старшей группе детского сада.</w:t>
      </w:r>
    </w:p>
    <w:p w:rsidR="006403F2" w:rsidRPr="006403F2" w:rsidRDefault="006403F2" w:rsidP="006403F2">
      <w:pPr>
        <w:rPr>
          <w:rFonts w:cs="Times New Roman"/>
          <w:szCs w:val="28"/>
        </w:rPr>
      </w:pPr>
      <w:r w:rsidRPr="006403F2">
        <w:rPr>
          <w:rFonts w:cs="Times New Roman"/>
          <w:szCs w:val="28"/>
        </w:rPr>
        <w:t>Интегрирование образовательных областей: «Познание», «Коммуникация», «Художественное творчество».</w:t>
      </w:r>
    </w:p>
    <w:p w:rsidR="006403F2" w:rsidRPr="006403F2" w:rsidRDefault="006403F2" w:rsidP="006403F2">
      <w:pPr>
        <w:rPr>
          <w:rFonts w:cs="Times New Roman"/>
          <w:szCs w:val="28"/>
        </w:rPr>
      </w:pPr>
      <w:r w:rsidRPr="006403F2">
        <w:rPr>
          <w:rFonts w:cs="Times New Roman"/>
          <w:szCs w:val="28"/>
        </w:rPr>
        <w:t xml:space="preserve">Тема: Виталий Бианки «Чей нос лучше?» Художники – иллюстраторы русских народных сказок: Евгений Михайлович </w:t>
      </w:r>
      <w:proofErr w:type="spellStart"/>
      <w:r w:rsidRPr="006403F2">
        <w:rPr>
          <w:rFonts w:cs="Times New Roman"/>
          <w:szCs w:val="28"/>
        </w:rPr>
        <w:t>Рачев</w:t>
      </w:r>
      <w:proofErr w:type="spellEnd"/>
      <w:r w:rsidRPr="006403F2">
        <w:rPr>
          <w:rFonts w:cs="Times New Roman"/>
          <w:szCs w:val="28"/>
        </w:rPr>
        <w:t xml:space="preserve"> и Юрий Алексеевич Васнецов.</w:t>
      </w:r>
    </w:p>
    <w:p w:rsidR="006403F2" w:rsidRPr="006403F2" w:rsidRDefault="006403F2" w:rsidP="006403F2">
      <w:pPr>
        <w:rPr>
          <w:rFonts w:cs="Times New Roman"/>
          <w:szCs w:val="28"/>
        </w:rPr>
      </w:pPr>
      <w:r w:rsidRPr="00F5415C">
        <w:rPr>
          <w:rFonts w:cs="Times New Roman"/>
          <w:b/>
          <w:szCs w:val="28"/>
        </w:rPr>
        <w:lastRenderedPageBreak/>
        <w:t>Цель</w:t>
      </w:r>
      <w:r w:rsidRPr="006403F2">
        <w:rPr>
          <w:rFonts w:cs="Times New Roman"/>
          <w:szCs w:val="28"/>
        </w:rPr>
        <w:t xml:space="preserve">: Знакомство с иллюстрациями художников </w:t>
      </w:r>
      <w:proofErr w:type="spellStart"/>
      <w:r w:rsidRPr="006403F2">
        <w:rPr>
          <w:rFonts w:cs="Times New Roman"/>
          <w:szCs w:val="28"/>
        </w:rPr>
        <w:t>Е.Рачева</w:t>
      </w:r>
      <w:proofErr w:type="spellEnd"/>
      <w:r w:rsidRPr="006403F2">
        <w:rPr>
          <w:rFonts w:cs="Times New Roman"/>
          <w:szCs w:val="28"/>
        </w:rPr>
        <w:t xml:space="preserve"> и </w:t>
      </w:r>
      <w:proofErr w:type="spellStart"/>
      <w:r w:rsidRPr="006403F2">
        <w:rPr>
          <w:rFonts w:cs="Times New Roman"/>
          <w:szCs w:val="28"/>
        </w:rPr>
        <w:t>Ю.Васнецова</w:t>
      </w:r>
      <w:proofErr w:type="spellEnd"/>
      <w:r w:rsidRPr="006403F2">
        <w:rPr>
          <w:rFonts w:cs="Times New Roman"/>
          <w:szCs w:val="28"/>
        </w:rPr>
        <w:t>, буквицей.</w:t>
      </w:r>
    </w:p>
    <w:p w:rsidR="006403F2" w:rsidRPr="006403F2" w:rsidRDefault="006403F2" w:rsidP="006403F2">
      <w:pPr>
        <w:rPr>
          <w:rFonts w:cs="Times New Roman"/>
          <w:szCs w:val="28"/>
        </w:rPr>
      </w:pPr>
      <w:r w:rsidRPr="00F5415C">
        <w:rPr>
          <w:rFonts w:cs="Times New Roman"/>
          <w:b/>
          <w:szCs w:val="28"/>
        </w:rPr>
        <w:t>Задачи</w:t>
      </w:r>
      <w:r w:rsidRPr="006403F2">
        <w:rPr>
          <w:rFonts w:cs="Times New Roman"/>
          <w:szCs w:val="28"/>
        </w:rPr>
        <w:t>:</w:t>
      </w:r>
    </w:p>
    <w:p w:rsidR="006403F2" w:rsidRPr="006403F2" w:rsidRDefault="006403F2" w:rsidP="006403F2">
      <w:pPr>
        <w:rPr>
          <w:rFonts w:cs="Times New Roman"/>
          <w:szCs w:val="28"/>
        </w:rPr>
      </w:pPr>
      <w:r w:rsidRPr="006403F2">
        <w:rPr>
          <w:rFonts w:cs="Times New Roman"/>
          <w:szCs w:val="28"/>
        </w:rPr>
        <w:t>-учить сравнивать иллюстрации художников, расписывать буквицу;</w:t>
      </w:r>
    </w:p>
    <w:p w:rsidR="006403F2" w:rsidRPr="006403F2" w:rsidRDefault="006403F2" w:rsidP="006403F2">
      <w:pPr>
        <w:rPr>
          <w:rFonts w:cs="Times New Roman"/>
          <w:szCs w:val="28"/>
        </w:rPr>
      </w:pPr>
      <w:r w:rsidRPr="006403F2">
        <w:rPr>
          <w:rFonts w:cs="Times New Roman"/>
          <w:szCs w:val="28"/>
        </w:rPr>
        <w:t>-формировать позитивное отношение к книге;</w:t>
      </w:r>
    </w:p>
    <w:p w:rsidR="006403F2" w:rsidRPr="006403F2" w:rsidRDefault="006403F2" w:rsidP="006403F2">
      <w:pPr>
        <w:rPr>
          <w:rFonts w:cs="Times New Roman"/>
          <w:szCs w:val="28"/>
        </w:rPr>
      </w:pPr>
      <w:r w:rsidRPr="006403F2">
        <w:rPr>
          <w:rFonts w:cs="Times New Roman"/>
          <w:szCs w:val="28"/>
        </w:rPr>
        <w:t>-воспитывать любовь к чтению книг.</w:t>
      </w:r>
    </w:p>
    <w:p w:rsidR="006403F2" w:rsidRPr="006403F2" w:rsidRDefault="006403F2" w:rsidP="006403F2">
      <w:pPr>
        <w:rPr>
          <w:rFonts w:cs="Times New Roman"/>
          <w:szCs w:val="28"/>
        </w:rPr>
      </w:pPr>
      <w:r w:rsidRPr="006403F2">
        <w:rPr>
          <w:rFonts w:cs="Times New Roman"/>
          <w:szCs w:val="28"/>
        </w:rPr>
        <w:t>Предварительная работа:</w:t>
      </w:r>
    </w:p>
    <w:p w:rsidR="006403F2" w:rsidRPr="006403F2" w:rsidRDefault="006403F2" w:rsidP="006403F2">
      <w:pPr>
        <w:rPr>
          <w:rFonts w:cs="Times New Roman"/>
          <w:szCs w:val="28"/>
        </w:rPr>
      </w:pPr>
      <w:r w:rsidRPr="006403F2">
        <w:rPr>
          <w:rFonts w:cs="Times New Roman"/>
          <w:szCs w:val="28"/>
        </w:rPr>
        <w:t>-экскурсия в библиотеку;</w:t>
      </w:r>
    </w:p>
    <w:p w:rsidR="006403F2" w:rsidRPr="006403F2" w:rsidRDefault="006403F2" w:rsidP="006403F2">
      <w:pPr>
        <w:rPr>
          <w:rFonts w:cs="Times New Roman"/>
          <w:szCs w:val="28"/>
        </w:rPr>
      </w:pPr>
      <w:r w:rsidRPr="006403F2">
        <w:rPr>
          <w:rFonts w:cs="Times New Roman"/>
          <w:szCs w:val="28"/>
        </w:rPr>
        <w:t>-организация выставки книг в группе;</w:t>
      </w:r>
    </w:p>
    <w:p w:rsidR="006403F2" w:rsidRPr="006403F2" w:rsidRDefault="006403F2" w:rsidP="006403F2">
      <w:pPr>
        <w:rPr>
          <w:rFonts w:cs="Times New Roman"/>
          <w:szCs w:val="28"/>
        </w:rPr>
      </w:pPr>
      <w:r w:rsidRPr="006403F2">
        <w:rPr>
          <w:rFonts w:cs="Times New Roman"/>
          <w:szCs w:val="28"/>
        </w:rPr>
        <w:t>-изготовление закладок для книг;</w:t>
      </w:r>
    </w:p>
    <w:p w:rsidR="006403F2" w:rsidRPr="006403F2" w:rsidRDefault="006403F2" w:rsidP="006403F2">
      <w:pPr>
        <w:rPr>
          <w:rFonts w:cs="Times New Roman"/>
          <w:szCs w:val="28"/>
        </w:rPr>
      </w:pPr>
      <w:r w:rsidRPr="006403F2">
        <w:rPr>
          <w:rFonts w:cs="Times New Roman"/>
          <w:szCs w:val="28"/>
        </w:rPr>
        <w:t>-сравнивание книг для взрослых и для детей.</w:t>
      </w:r>
    </w:p>
    <w:p w:rsidR="006403F2" w:rsidRPr="006403F2" w:rsidRDefault="006403F2" w:rsidP="006403F2">
      <w:pPr>
        <w:rPr>
          <w:rFonts w:cs="Times New Roman"/>
          <w:szCs w:val="28"/>
        </w:rPr>
      </w:pPr>
      <w:r w:rsidRPr="006403F2">
        <w:rPr>
          <w:rFonts w:cs="Times New Roman"/>
          <w:szCs w:val="28"/>
        </w:rPr>
        <w:t>Материалы и пособия:</w:t>
      </w:r>
    </w:p>
    <w:p w:rsidR="006403F2" w:rsidRPr="006403F2" w:rsidRDefault="006403F2" w:rsidP="006403F2">
      <w:pPr>
        <w:rPr>
          <w:rFonts w:cs="Times New Roman"/>
          <w:szCs w:val="28"/>
        </w:rPr>
      </w:pPr>
      <w:r w:rsidRPr="006403F2">
        <w:rPr>
          <w:rFonts w:cs="Times New Roman"/>
          <w:szCs w:val="28"/>
        </w:rPr>
        <w:t xml:space="preserve">-книга </w:t>
      </w:r>
      <w:proofErr w:type="spellStart"/>
      <w:r w:rsidRPr="006403F2">
        <w:rPr>
          <w:rFonts w:cs="Times New Roman"/>
          <w:szCs w:val="28"/>
        </w:rPr>
        <w:t>В.Бианки</w:t>
      </w:r>
      <w:proofErr w:type="spellEnd"/>
      <w:r w:rsidRPr="006403F2">
        <w:rPr>
          <w:rFonts w:cs="Times New Roman"/>
          <w:szCs w:val="28"/>
        </w:rPr>
        <w:t xml:space="preserve"> «Чей нос лучше?» с иллюстрациями </w:t>
      </w:r>
      <w:proofErr w:type="spellStart"/>
      <w:r w:rsidRPr="006403F2">
        <w:rPr>
          <w:rFonts w:cs="Times New Roman"/>
          <w:szCs w:val="28"/>
        </w:rPr>
        <w:t>Е.Рачева</w:t>
      </w:r>
      <w:proofErr w:type="spellEnd"/>
      <w:r w:rsidRPr="006403F2">
        <w:rPr>
          <w:rFonts w:cs="Times New Roman"/>
          <w:szCs w:val="28"/>
        </w:rPr>
        <w:t>, портрет писателя;</w:t>
      </w:r>
    </w:p>
    <w:p w:rsidR="006403F2" w:rsidRPr="006403F2" w:rsidRDefault="006403F2" w:rsidP="006403F2">
      <w:pPr>
        <w:rPr>
          <w:rFonts w:cs="Times New Roman"/>
          <w:szCs w:val="28"/>
        </w:rPr>
      </w:pPr>
      <w:r w:rsidRPr="006403F2">
        <w:rPr>
          <w:rFonts w:cs="Times New Roman"/>
          <w:szCs w:val="28"/>
        </w:rPr>
        <w:t xml:space="preserve">-книги русских народных сказок с иллюстрациями художников </w:t>
      </w:r>
      <w:proofErr w:type="spellStart"/>
      <w:r w:rsidRPr="006403F2">
        <w:rPr>
          <w:rFonts w:cs="Times New Roman"/>
          <w:szCs w:val="28"/>
        </w:rPr>
        <w:t>Е.Рачева</w:t>
      </w:r>
      <w:proofErr w:type="spellEnd"/>
      <w:r w:rsidRPr="006403F2">
        <w:rPr>
          <w:rFonts w:cs="Times New Roman"/>
          <w:szCs w:val="28"/>
        </w:rPr>
        <w:t xml:space="preserve"> и </w:t>
      </w:r>
      <w:proofErr w:type="spellStart"/>
      <w:r w:rsidRPr="006403F2">
        <w:rPr>
          <w:rFonts w:cs="Times New Roman"/>
          <w:szCs w:val="28"/>
        </w:rPr>
        <w:t>Ю.Васнецова</w:t>
      </w:r>
      <w:proofErr w:type="spellEnd"/>
      <w:r w:rsidRPr="006403F2">
        <w:rPr>
          <w:rFonts w:cs="Times New Roman"/>
          <w:szCs w:val="28"/>
        </w:rPr>
        <w:t>, портреты художников, отдельные иллюстрации;</w:t>
      </w:r>
    </w:p>
    <w:p w:rsidR="006403F2" w:rsidRPr="006403F2" w:rsidRDefault="006403F2" w:rsidP="006403F2">
      <w:pPr>
        <w:rPr>
          <w:rFonts w:cs="Times New Roman"/>
          <w:szCs w:val="28"/>
        </w:rPr>
      </w:pPr>
      <w:r w:rsidRPr="006403F2">
        <w:rPr>
          <w:rFonts w:cs="Times New Roman"/>
          <w:szCs w:val="28"/>
        </w:rPr>
        <w:t>-листы с контуром букв;</w:t>
      </w:r>
    </w:p>
    <w:p w:rsidR="006403F2" w:rsidRPr="006403F2" w:rsidRDefault="006403F2" w:rsidP="006403F2">
      <w:pPr>
        <w:rPr>
          <w:rFonts w:cs="Times New Roman"/>
          <w:szCs w:val="28"/>
        </w:rPr>
      </w:pPr>
      <w:r w:rsidRPr="006403F2">
        <w:rPr>
          <w:rFonts w:cs="Times New Roman"/>
          <w:szCs w:val="28"/>
        </w:rPr>
        <w:t>-восковые мелки;</w:t>
      </w:r>
    </w:p>
    <w:p w:rsidR="006403F2" w:rsidRPr="006403F2" w:rsidRDefault="006403F2" w:rsidP="006403F2">
      <w:pPr>
        <w:rPr>
          <w:rFonts w:cs="Times New Roman"/>
          <w:szCs w:val="28"/>
        </w:rPr>
      </w:pPr>
      <w:r w:rsidRPr="006403F2">
        <w:rPr>
          <w:rFonts w:cs="Times New Roman"/>
          <w:szCs w:val="28"/>
        </w:rPr>
        <w:t>-карандаши, фломастеры;</w:t>
      </w:r>
    </w:p>
    <w:p w:rsidR="006403F2" w:rsidRPr="006403F2" w:rsidRDefault="006403F2" w:rsidP="006403F2">
      <w:pPr>
        <w:rPr>
          <w:rFonts w:cs="Times New Roman"/>
          <w:szCs w:val="28"/>
        </w:rPr>
      </w:pPr>
      <w:r w:rsidRPr="006403F2">
        <w:rPr>
          <w:rFonts w:cs="Times New Roman"/>
          <w:szCs w:val="28"/>
        </w:rPr>
        <w:t>-магнитофон, аудиозапись.</w:t>
      </w:r>
    </w:p>
    <w:p w:rsidR="006403F2" w:rsidRPr="006403F2" w:rsidRDefault="006403F2" w:rsidP="006403F2">
      <w:pPr>
        <w:rPr>
          <w:rFonts w:cs="Times New Roman"/>
          <w:szCs w:val="28"/>
        </w:rPr>
      </w:pPr>
    </w:p>
    <w:p w:rsidR="006403F2" w:rsidRPr="006403F2" w:rsidRDefault="006403F2" w:rsidP="006403F2">
      <w:pPr>
        <w:rPr>
          <w:rFonts w:cs="Times New Roman"/>
          <w:szCs w:val="28"/>
        </w:rPr>
      </w:pPr>
      <w:r w:rsidRPr="006403F2">
        <w:rPr>
          <w:rFonts w:cs="Times New Roman"/>
          <w:szCs w:val="28"/>
        </w:rPr>
        <w:t>Словарная работа: иллюстрации, художник – иллюстратор, буквица.</w:t>
      </w:r>
    </w:p>
    <w:p w:rsidR="006403F2" w:rsidRPr="00F85E9E" w:rsidRDefault="006403F2" w:rsidP="006403F2">
      <w:pPr>
        <w:rPr>
          <w:rFonts w:cs="Times New Roman"/>
          <w:b/>
          <w:szCs w:val="28"/>
        </w:rPr>
      </w:pPr>
      <w:r w:rsidRPr="00F85E9E">
        <w:rPr>
          <w:rFonts w:cs="Times New Roman"/>
          <w:b/>
          <w:szCs w:val="28"/>
        </w:rPr>
        <w:t>Ход НОД:</w:t>
      </w:r>
    </w:p>
    <w:p w:rsidR="006403F2" w:rsidRPr="006403F2" w:rsidRDefault="006403F2" w:rsidP="006403F2">
      <w:pPr>
        <w:rPr>
          <w:rFonts w:cs="Times New Roman"/>
          <w:szCs w:val="28"/>
        </w:rPr>
      </w:pPr>
      <w:r w:rsidRPr="006403F2">
        <w:rPr>
          <w:rFonts w:cs="Times New Roman"/>
          <w:szCs w:val="28"/>
        </w:rPr>
        <w:t>Дети заняты играми и уже предупреждены, что игры должны заканчиваться.</w:t>
      </w:r>
    </w:p>
    <w:p w:rsidR="006403F2" w:rsidRPr="006403F2" w:rsidRDefault="006403F2" w:rsidP="006403F2">
      <w:pPr>
        <w:rPr>
          <w:rFonts w:cs="Times New Roman"/>
          <w:szCs w:val="28"/>
        </w:rPr>
      </w:pPr>
      <w:r w:rsidRPr="006403F2">
        <w:rPr>
          <w:rFonts w:cs="Times New Roman"/>
          <w:szCs w:val="28"/>
        </w:rPr>
        <w:t>-Дили-дон, бом – бом,</w:t>
      </w:r>
    </w:p>
    <w:p w:rsidR="006403F2" w:rsidRPr="006403F2" w:rsidRDefault="006403F2" w:rsidP="006403F2">
      <w:pPr>
        <w:rPr>
          <w:rFonts w:cs="Times New Roman"/>
          <w:szCs w:val="28"/>
        </w:rPr>
      </w:pPr>
      <w:r w:rsidRPr="006403F2">
        <w:rPr>
          <w:rFonts w:cs="Times New Roman"/>
          <w:szCs w:val="28"/>
        </w:rPr>
        <w:t>Все игрушки соберем,</w:t>
      </w:r>
    </w:p>
    <w:p w:rsidR="006403F2" w:rsidRPr="006403F2" w:rsidRDefault="006403F2" w:rsidP="006403F2">
      <w:pPr>
        <w:rPr>
          <w:rFonts w:cs="Times New Roman"/>
          <w:szCs w:val="28"/>
        </w:rPr>
      </w:pPr>
      <w:r w:rsidRPr="006403F2">
        <w:rPr>
          <w:rFonts w:cs="Times New Roman"/>
          <w:szCs w:val="28"/>
        </w:rPr>
        <w:t xml:space="preserve">Кто не будет собирать – </w:t>
      </w:r>
    </w:p>
    <w:p w:rsidR="006403F2" w:rsidRPr="006403F2" w:rsidRDefault="006403F2" w:rsidP="006403F2">
      <w:pPr>
        <w:rPr>
          <w:rFonts w:cs="Times New Roman"/>
          <w:szCs w:val="28"/>
        </w:rPr>
      </w:pPr>
      <w:r w:rsidRPr="006403F2">
        <w:rPr>
          <w:rFonts w:cs="Times New Roman"/>
          <w:szCs w:val="28"/>
        </w:rPr>
        <w:t>С нами не пойдет читать!</w:t>
      </w:r>
    </w:p>
    <w:p w:rsidR="006403F2" w:rsidRPr="006403F2" w:rsidRDefault="006403F2" w:rsidP="006403F2">
      <w:pPr>
        <w:rPr>
          <w:rFonts w:cs="Times New Roman"/>
          <w:szCs w:val="28"/>
        </w:rPr>
      </w:pPr>
      <w:r w:rsidRPr="006403F2">
        <w:rPr>
          <w:rFonts w:cs="Times New Roman"/>
          <w:szCs w:val="28"/>
        </w:rPr>
        <w:t>Дети собираются к столу воспитателя.</w:t>
      </w:r>
    </w:p>
    <w:p w:rsidR="006403F2" w:rsidRPr="006403F2" w:rsidRDefault="006403F2" w:rsidP="006403F2">
      <w:pPr>
        <w:rPr>
          <w:rFonts w:cs="Times New Roman"/>
          <w:szCs w:val="28"/>
        </w:rPr>
      </w:pPr>
      <w:r w:rsidRPr="006403F2">
        <w:rPr>
          <w:rFonts w:cs="Times New Roman"/>
          <w:szCs w:val="28"/>
        </w:rPr>
        <w:lastRenderedPageBreak/>
        <w:t>Воспитатель: Ребята, вы знаете много загадок. Сейчас я вам загадаю еще одну.</w:t>
      </w:r>
    </w:p>
    <w:p w:rsidR="006403F2" w:rsidRPr="006403F2" w:rsidRDefault="006403F2" w:rsidP="006403F2">
      <w:pPr>
        <w:rPr>
          <w:rFonts w:cs="Times New Roman"/>
          <w:szCs w:val="28"/>
        </w:rPr>
      </w:pPr>
      <w:r w:rsidRPr="006403F2">
        <w:rPr>
          <w:rFonts w:cs="Times New Roman"/>
          <w:szCs w:val="28"/>
        </w:rPr>
        <w:t xml:space="preserve">Не куст, а с листочками. </w:t>
      </w:r>
    </w:p>
    <w:p w:rsidR="006403F2" w:rsidRPr="006403F2" w:rsidRDefault="006403F2" w:rsidP="006403F2">
      <w:pPr>
        <w:rPr>
          <w:rFonts w:cs="Times New Roman"/>
          <w:szCs w:val="28"/>
        </w:rPr>
      </w:pPr>
      <w:r w:rsidRPr="006403F2">
        <w:rPr>
          <w:rFonts w:cs="Times New Roman"/>
          <w:szCs w:val="28"/>
        </w:rPr>
        <w:t>Не рубашка, а сшита.</w:t>
      </w:r>
    </w:p>
    <w:p w:rsidR="006403F2" w:rsidRPr="006403F2" w:rsidRDefault="006403F2" w:rsidP="006403F2">
      <w:pPr>
        <w:rPr>
          <w:rFonts w:cs="Times New Roman"/>
          <w:szCs w:val="28"/>
        </w:rPr>
      </w:pPr>
      <w:r w:rsidRPr="006403F2">
        <w:rPr>
          <w:rFonts w:cs="Times New Roman"/>
          <w:szCs w:val="28"/>
        </w:rPr>
        <w:t>Не человек, а рассказывает!</w:t>
      </w:r>
    </w:p>
    <w:p w:rsidR="006403F2" w:rsidRPr="006403F2" w:rsidRDefault="006403F2" w:rsidP="006403F2">
      <w:pPr>
        <w:rPr>
          <w:rFonts w:cs="Times New Roman"/>
          <w:szCs w:val="28"/>
        </w:rPr>
      </w:pPr>
      <w:r w:rsidRPr="006403F2">
        <w:rPr>
          <w:rFonts w:cs="Times New Roman"/>
          <w:szCs w:val="28"/>
        </w:rPr>
        <w:t>Дети: Книга!</w:t>
      </w:r>
    </w:p>
    <w:p w:rsidR="006403F2" w:rsidRPr="006403F2" w:rsidRDefault="006403F2" w:rsidP="006403F2">
      <w:pPr>
        <w:rPr>
          <w:rFonts w:cs="Times New Roman"/>
          <w:szCs w:val="28"/>
        </w:rPr>
      </w:pPr>
      <w:r w:rsidRPr="006403F2">
        <w:rPr>
          <w:rFonts w:cs="Times New Roman"/>
          <w:szCs w:val="28"/>
        </w:rPr>
        <w:t xml:space="preserve">Воспитатель: Рассаживайтесь </w:t>
      </w:r>
      <w:proofErr w:type="gramStart"/>
      <w:r w:rsidRPr="006403F2">
        <w:rPr>
          <w:rFonts w:cs="Times New Roman"/>
          <w:szCs w:val="28"/>
        </w:rPr>
        <w:t>поудобнее</w:t>
      </w:r>
      <w:proofErr w:type="gramEnd"/>
      <w:r w:rsidRPr="006403F2">
        <w:rPr>
          <w:rFonts w:cs="Times New Roman"/>
          <w:szCs w:val="28"/>
        </w:rPr>
        <w:t xml:space="preserve">, сегодня мы прочитаем книгу </w:t>
      </w:r>
      <w:proofErr w:type="spellStart"/>
      <w:r w:rsidRPr="006403F2">
        <w:rPr>
          <w:rFonts w:cs="Times New Roman"/>
          <w:szCs w:val="28"/>
        </w:rPr>
        <w:t>В.Бианки</w:t>
      </w:r>
      <w:proofErr w:type="spellEnd"/>
      <w:r w:rsidRPr="006403F2">
        <w:rPr>
          <w:rFonts w:cs="Times New Roman"/>
          <w:szCs w:val="28"/>
        </w:rPr>
        <w:t xml:space="preserve"> «Чей нос лучше?» (Демонстрирует детям портрет писателя).</w:t>
      </w:r>
    </w:p>
    <w:p w:rsidR="006403F2" w:rsidRPr="006403F2" w:rsidRDefault="006403F2" w:rsidP="006403F2">
      <w:pPr>
        <w:rPr>
          <w:rFonts w:cs="Times New Roman"/>
          <w:szCs w:val="28"/>
        </w:rPr>
      </w:pPr>
      <w:r w:rsidRPr="006403F2">
        <w:rPr>
          <w:rFonts w:cs="Times New Roman"/>
          <w:szCs w:val="28"/>
        </w:rPr>
        <w:t xml:space="preserve">Чтение книги, по ходу текста – рассматривание иллюстраций. </w:t>
      </w:r>
    </w:p>
    <w:p w:rsidR="006403F2" w:rsidRPr="006403F2" w:rsidRDefault="006403F2" w:rsidP="006403F2">
      <w:pPr>
        <w:rPr>
          <w:rFonts w:cs="Times New Roman"/>
          <w:szCs w:val="28"/>
        </w:rPr>
      </w:pPr>
      <w:r w:rsidRPr="006403F2">
        <w:rPr>
          <w:rFonts w:cs="Times New Roman"/>
          <w:szCs w:val="28"/>
        </w:rPr>
        <w:t xml:space="preserve">(В рамках данного занятия чтение книги было осуществлено до </w:t>
      </w:r>
      <w:proofErr w:type="spellStart"/>
      <w:r w:rsidRPr="006403F2">
        <w:rPr>
          <w:rFonts w:cs="Times New Roman"/>
          <w:szCs w:val="28"/>
        </w:rPr>
        <w:t>слов</w:t>
      </w:r>
      <w:proofErr w:type="gramStart"/>
      <w:r w:rsidRPr="006403F2">
        <w:rPr>
          <w:rFonts w:cs="Times New Roman"/>
          <w:szCs w:val="28"/>
        </w:rPr>
        <w:t>:«</w:t>
      </w:r>
      <w:proofErr w:type="gramEnd"/>
      <w:r w:rsidRPr="006403F2">
        <w:rPr>
          <w:rFonts w:cs="Times New Roman"/>
          <w:szCs w:val="28"/>
        </w:rPr>
        <w:t>Чудеса</w:t>
      </w:r>
      <w:proofErr w:type="spellEnd"/>
      <w:r w:rsidRPr="006403F2">
        <w:rPr>
          <w:rFonts w:cs="Times New Roman"/>
          <w:szCs w:val="28"/>
        </w:rPr>
        <w:t>! – сказал мухолов – Сколько носов я видел!»)</w:t>
      </w:r>
    </w:p>
    <w:p w:rsidR="006403F2" w:rsidRPr="006403F2" w:rsidRDefault="006403F2" w:rsidP="006403F2">
      <w:pPr>
        <w:rPr>
          <w:rFonts w:cs="Times New Roman"/>
          <w:szCs w:val="28"/>
        </w:rPr>
      </w:pPr>
      <w:r w:rsidRPr="006403F2">
        <w:rPr>
          <w:rFonts w:cs="Times New Roman"/>
          <w:szCs w:val="28"/>
        </w:rPr>
        <w:t>Воспитатель: Дети, вам понравилась сказка? Давайте, еще раз рассмотрим иллюстрации.</w:t>
      </w:r>
    </w:p>
    <w:p w:rsidR="006403F2" w:rsidRPr="006403F2" w:rsidRDefault="006403F2" w:rsidP="006403F2">
      <w:pPr>
        <w:rPr>
          <w:rFonts w:cs="Times New Roman"/>
          <w:szCs w:val="28"/>
        </w:rPr>
      </w:pPr>
      <w:r w:rsidRPr="006403F2">
        <w:rPr>
          <w:rFonts w:cs="Times New Roman"/>
          <w:szCs w:val="28"/>
        </w:rPr>
        <w:t>Ребенок: Птицы разговаривают друг с другом.</w:t>
      </w:r>
    </w:p>
    <w:p w:rsidR="006403F2" w:rsidRPr="006403F2" w:rsidRDefault="006403F2" w:rsidP="006403F2">
      <w:pPr>
        <w:rPr>
          <w:rFonts w:cs="Times New Roman"/>
          <w:szCs w:val="28"/>
        </w:rPr>
      </w:pPr>
      <w:r w:rsidRPr="006403F2">
        <w:rPr>
          <w:rFonts w:cs="Times New Roman"/>
          <w:szCs w:val="28"/>
        </w:rPr>
        <w:t xml:space="preserve">Воспитатель: Да, они общаются. Ясно выражен их характер, особенности клюва (носа). Как вы считаете, какой по характеру Мухолов </w:t>
      </w:r>
      <w:r w:rsidR="00F5415C">
        <w:rPr>
          <w:rFonts w:cs="Times New Roman"/>
          <w:szCs w:val="28"/>
        </w:rPr>
        <w:t xml:space="preserve">– </w:t>
      </w:r>
      <w:proofErr w:type="spellStart"/>
      <w:r w:rsidRPr="006403F2">
        <w:rPr>
          <w:rFonts w:cs="Times New Roman"/>
          <w:szCs w:val="28"/>
        </w:rPr>
        <w:t>тонконос</w:t>
      </w:r>
      <w:proofErr w:type="spellEnd"/>
      <w:r w:rsidRPr="006403F2">
        <w:rPr>
          <w:rFonts w:cs="Times New Roman"/>
          <w:szCs w:val="28"/>
        </w:rPr>
        <w:t>?</w:t>
      </w:r>
    </w:p>
    <w:p w:rsidR="006403F2" w:rsidRPr="006403F2" w:rsidRDefault="006403F2" w:rsidP="006403F2">
      <w:pPr>
        <w:rPr>
          <w:rFonts w:cs="Times New Roman"/>
          <w:szCs w:val="28"/>
        </w:rPr>
      </w:pPr>
      <w:r w:rsidRPr="006403F2">
        <w:rPr>
          <w:rFonts w:cs="Times New Roman"/>
          <w:szCs w:val="28"/>
        </w:rPr>
        <w:t>Ребенок: Любопытный, все спрашивает.</w:t>
      </w:r>
    </w:p>
    <w:p w:rsidR="006403F2" w:rsidRPr="006403F2" w:rsidRDefault="006403F2" w:rsidP="006403F2">
      <w:pPr>
        <w:rPr>
          <w:rFonts w:cs="Times New Roman"/>
          <w:szCs w:val="28"/>
        </w:rPr>
      </w:pPr>
      <w:r w:rsidRPr="006403F2">
        <w:rPr>
          <w:rFonts w:cs="Times New Roman"/>
          <w:szCs w:val="28"/>
        </w:rPr>
        <w:t>Воспитатель: Действительно, он любопытный!</w:t>
      </w:r>
    </w:p>
    <w:p w:rsidR="006403F2" w:rsidRPr="006403F2" w:rsidRDefault="006403F2" w:rsidP="006403F2">
      <w:pPr>
        <w:rPr>
          <w:rFonts w:cs="Times New Roman"/>
          <w:szCs w:val="28"/>
        </w:rPr>
      </w:pPr>
      <w:r w:rsidRPr="006403F2">
        <w:rPr>
          <w:rFonts w:cs="Times New Roman"/>
          <w:szCs w:val="28"/>
        </w:rPr>
        <w:t xml:space="preserve">Дети, рисунки к этой книге нарисовал знакомый вам художник Е. </w:t>
      </w:r>
      <w:proofErr w:type="spellStart"/>
      <w:r w:rsidRPr="006403F2">
        <w:rPr>
          <w:rFonts w:cs="Times New Roman"/>
          <w:szCs w:val="28"/>
        </w:rPr>
        <w:t>Рачев</w:t>
      </w:r>
      <w:proofErr w:type="spellEnd"/>
      <w:r w:rsidRPr="006403F2">
        <w:rPr>
          <w:rFonts w:cs="Times New Roman"/>
          <w:szCs w:val="28"/>
        </w:rPr>
        <w:t xml:space="preserve"> (Портрет художника).</w:t>
      </w:r>
    </w:p>
    <w:p w:rsidR="006403F2" w:rsidRPr="006403F2" w:rsidRDefault="006403F2" w:rsidP="006403F2">
      <w:pPr>
        <w:rPr>
          <w:rFonts w:cs="Times New Roman"/>
          <w:szCs w:val="28"/>
        </w:rPr>
      </w:pPr>
      <w:r w:rsidRPr="006403F2">
        <w:rPr>
          <w:rFonts w:cs="Times New Roman"/>
          <w:szCs w:val="28"/>
        </w:rPr>
        <w:t xml:space="preserve">Прежде, мы рассматривали его иллюстрации к русским народным сказкам. </w:t>
      </w:r>
    </w:p>
    <w:p w:rsidR="006403F2" w:rsidRPr="006403F2" w:rsidRDefault="006403F2" w:rsidP="006403F2">
      <w:pPr>
        <w:rPr>
          <w:rFonts w:cs="Times New Roman"/>
          <w:szCs w:val="28"/>
        </w:rPr>
      </w:pPr>
      <w:r w:rsidRPr="006403F2">
        <w:rPr>
          <w:rFonts w:cs="Times New Roman"/>
          <w:szCs w:val="28"/>
        </w:rPr>
        <w:t>Помните, он раскрывает характеры героев с помощью одежды (обращает внимание на книгу русских народных сказок).</w:t>
      </w:r>
    </w:p>
    <w:p w:rsidR="006403F2" w:rsidRPr="006403F2" w:rsidRDefault="006403F2" w:rsidP="006403F2">
      <w:pPr>
        <w:rPr>
          <w:rFonts w:cs="Times New Roman"/>
          <w:szCs w:val="28"/>
        </w:rPr>
      </w:pPr>
      <w:r w:rsidRPr="006403F2">
        <w:rPr>
          <w:rFonts w:cs="Times New Roman"/>
          <w:szCs w:val="28"/>
        </w:rPr>
        <w:t xml:space="preserve">Воспитатель: Продолжим рассматривать нашу книгу. </w:t>
      </w:r>
    </w:p>
    <w:p w:rsidR="006403F2" w:rsidRPr="006403F2" w:rsidRDefault="006403F2" w:rsidP="006403F2">
      <w:pPr>
        <w:rPr>
          <w:rFonts w:cs="Times New Roman"/>
          <w:szCs w:val="28"/>
        </w:rPr>
      </w:pPr>
      <w:r w:rsidRPr="006403F2">
        <w:rPr>
          <w:rFonts w:cs="Times New Roman"/>
          <w:szCs w:val="28"/>
        </w:rPr>
        <w:t xml:space="preserve"> Вот клест, он показывает лапкой на свой нос. Нос у него кривой.</w:t>
      </w:r>
    </w:p>
    <w:p w:rsidR="006403F2" w:rsidRPr="006403F2" w:rsidRDefault="006403F2" w:rsidP="006403F2">
      <w:pPr>
        <w:rPr>
          <w:rFonts w:cs="Times New Roman"/>
          <w:szCs w:val="28"/>
        </w:rPr>
      </w:pPr>
      <w:r w:rsidRPr="006403F2">
        <w:rPr>
          <w:rFonts w:cs="Times New Roman"/>
          <w:szCs w:val="28"/>
        </w:rPr>
        <w:t>Ребенок: А как называют эту птицу?</w:t>
      </w:r>
    </w:p>
    <w:p w:rsidR="006403F2" w:rsidRPr="006403F2" w:rsidRDefault="006403F2" w:rsidP="006403F2">
      <w:pPr>
        <w:rPr>
          <w:rFonts w:cs="Times New Roman"/>
          <w:szCs w:val="28"/>
        </w:rPr>
      </w:pPr>
      <w:r w:rsidRPr="006403F2">
        <w:rPr>
          <w:rFonts w:cs="Times New Roman"/>
          <w:szCs w:val="28"/>
        </w:rPr>
        <w:t xml:space="preserve">Воспитатель: Бекас – </w:t>
      </w:r>
      <w:proofErr w:type="spellStart"/>
      <w:r w:rsidRPr="006403F2">
        <w:rPr>
          <w:rFonts w:cs="Times New Roman"/>
          <w:szCs w:val="28"/>
        </w:rPr>
        <w:t>долгонос</w:t>
      </w:r>
      <w:proofErr w:type="spellEnd"/>
      <w:r w:rsidRPr="006403F2">
        <w:rPr>
          <w:rFonts w:cs="Times New Roman"/>
          <w:szCs w:val="28"/>
        </w:rPr>
        <w:t>! Нос у него длинный, «как карандаш»!</w:t>
      </w:r>
    </w:p>
    <w:p w:rsidR="006403F2" w:rsidRPr="006403F2" w:rsidRDefault="006403F2" w:rsidP="006403F2">
      <w:pPr>
        <w:rPr>
          <w:rFonts w:cs="Times New Roman"/>
          <w:szCs w:val="28"/>
        </w:rPr>
      </w:pPr>
      <w:r w:rsidRPr="006403F2">
        <w:rPr>
          <w:rFonts w:cs="Times New Roman"/>
          <w:szCs w:val="28"/>
        </w:rPr>
        <w:t xml:space="preserve">Вот еще две птицы – у них носы тонкие как шило! </w:t>
      </w:r>
    </w:p>
    <w:p w:rsidR="006403F2" w:rsidRPr="006403F2" w:rsidRDefault="006403F2" w:rsidP="006403F2">
      <w:pPr>
        <w:rPr>
          <w:rFonts w:cs="Times New Roman"/>
          <w:szCs w:val="28"/>
        </w:rPr>
      </w:pPr>
      <w:r w:rsidRPr="006403F2">
        <w:rPr>
          <w:rFonts w:cs="Times New Roman"/>
          <w:szCs w:val="28"/>
        </w:rPr>
        <w:lastRenderedPageBreak/>
        <w:t>Ребенок: А это – уточка!</w:t>
      </w:r>
    </w:p>
    <w:p w:rsidR="006403F2" w:rsidRPr="006403F2" w:rsidRDefault="006403F2" w:rsidP="006403F2">
      <w:pPr>
        <w:rPr>
          <w:rFonts w:cs="Times New Roman"/>
          <w:szCs w:val="28"/>
        </w:rPr>
      </w:pPr>
      <w:r w:rsidRPr="006403F2">
        <w:rPr>
          <w:rFonts w:cs="Times New Roman"/>
          <w:szCs w:val="28"/>
        </w:rPr>
        <w:t>Воспитатель: Не просто уточка, а широконос, так ее назвал автор.</w:t>
      </w:r>
    </w:p>
    <w:p w:rsidR="006403F2" w:rsidRPr="006403F2" w:rsidRDefault="006403F2" w:rsidP="006403F2">
      <w:pPr>
        <w:rPr>
          <w:rFonts w:cs="Times New Roman"/>
          <w:szCs w:val="28"/>
        </w:rPr>
      </w:pPr>
      <w:r w:rsidRPr="006403F2">
        <w:rPr>
          <w:rFonts w:cs="Times New Roman"/>
          <w:szCs w:val="28"/>
        </w:rPr>
        <w:t>Ребенок: Нос широкий?</w:t>
      </w:r>
    </w:p>
    <w:p w:rsidR="006403F2" w:rsidRPr="006403F2" w:rsidRDefault="006403F2" w:rsidP="006403F2">
      <w:pPr>
        <w:rPr>
          <w:rFonts w:cs="Times New Roman"/>
          <w:szCs w:val="28"/>
        </w:rPr>
      </w:pPr>
      <w:r w:rsidRPr="006403F2">
        <w:rPr>
          <w:rFonts w:cs="Times New Roman"/>
          <w:szCs w:val="28"/>
        </w:rPr>
        <w:t>Воспитатель: Да!</w:t>
      </w:r>
    </w:p>
    <w:p w:rsidR="006403F2" w:rsidRPr="006403F2" w:rsidRDefault="006403F2" w:rsidP="006403F2">
      <w:pPr>
        <w:rPr>
          <w:rFonts w:cs="Times New Roman"/>
          <w:szCs w:val="28"/>
        </w:rPr>
      </w:pPr>
      <w:r w:rsidRPr="006403F2">
        <w:rPr>
          <w:rFonts w:cs="Times New Roman"/>
          <w:szCs w:val="28"/>
        </w:rPr>
        <w:t xml:space="preserve"> У всех птиц разные носы, и каждой из них </w:t>
      </w:r>
      <w:proofErr w:type="gramStart"/>
      <w:r w:rsidRPr="006403F2">
        <w:rPr>
          <w:rFonts w:cs="Times New Roman"/>
          <w:szCs w:val="28"/>
        </w:rPr>
        <w:t>нужен</w:t>
      </w:r>
      <w:proofErr w:type="gramEnd"/>
      <w:r w:rsidRPr="006403F2">
        <w:rPr>
          <w:rFonts w:cs="Times New Roman"/>
          <w:szCs w:val="28"/>
        </w:rPr>
        <w:t xml:space="preserve"> именно такой! Пеликану, чтобы рыбу ловить и в « мешок» откладывать, а дятлу…</w:t>
      </w:r>
    </w:p>
    <w:p w:rsidR="006403F2" w:rsidRPr="006403F2" w:rsidRDefault="006403F2" w:rsidP="006403F2">
      <w:pPr>
        <w:rPr>
          <w:rFonts w:cs="Times New Roman"/>
          <w:szCs w:val="28"/>
        </w:rPr>
      </w:pPr>
      <w:r w:rsidRPr="006403F2">
        <w:rPr>
          <w:rFonts w:cs="Times New Roman"/>
          <w:szCs w:val="28"/>
        </w:rPr>
        <w:t>Ребенок: Чтобы деревья лечить!</w:t>
      </w:r>
    </w:p>
    <w:p w:rsidR="006403F2" w:rsidRPr="006403F2" w:rsidRDefault="006403F2" w:rsidP="006403F2">
      <w:pPr>
        <w:rPr>
          <w:rFonts w:cs="Times New Roman"/>
          <w:szCs w:val="28"/>
        </w:rPr>
      </w:pPr>
      <w:r w:rsidRPr="006403F2">
        <w:rPr>
          <w:rFonts w:cs="Times New Roman"/>
          <w:szCs w:val="28"/>
        </w:rPr>
        <w:t>Воспитатель: Верно, и дупло выдалбливать – жилье делать «для себя и для других птиц».</w:t>
      </w:r>
    </w:p>
    <w:p w:rsidR="006403F2" w:rsidRPr="006403F2" w:rsidRDefault="006403F2" w:rsidP="006403F2">
      <w:pPr>
        <w:rPr>
          <w:rFonts w:cs="Times New Roman"/>
          <w:szCs w:val="28"/>
        </w:rPr>
      </w:pPr>
      <w:r w:rsidRPr="006403F2">
        <w:rPr>
          <w:rFonts w:cs="Times New Roman"/>
          <w:szCs w:val="28"/>
        </w:rPr>
        <w:t>Воспитатель: Иллюстрируя эту книгу о птицах, художник решил показать нам их беседы – видно, что птицы общаются.</w:t>
      </w:r>
    </w:p>
    <w:p w:rsidR="006403F2" w:rsidRPr="006403F2" w:rsidRDefault="006403F2" w:rsidP="006403F2">
      <w:pPr>
        <w:rPr>
          <w:rFonts w:cs="Times New Roman"/>
          <w:szCs w:val="28"/>
        </w:rPr>
      </w:pPr>
      <w:r w:rsidRPr="006403F2">
        <w:rPr>
          <w:rFonts w:cs="Times New Roman"/>
          <w:szCs w:val="28"/>
        </w:rPr>
        <w:t>(Размышления детей).</w:t>
      </w:r>
    </w:p>
    <w:p w:rsidR="006403F2" w:rsidRPr="006403F2" w:rsidRDefault="006403F2" w:rsidP="006403F2">
      <w:pPr>
        <w:rPr>
          <w:rFonts w:cs="Times New Roman"/>
          <w:szCs w:val="28"/>
        </w:rPr>
      </w:pPr>
      <w:r w:rsidRPr="006403F2">
        <w:rPr>
          <w:rFonts w:cs="Times New Roman"/>
          <w:szCs w:val="28"/>
        </w:rPr>
        <w:t xml:space="preserve">Воспитатель </w:t>
      </w:r>
      <w:proofErr w:type="gramStart"/>
      <w:r w:rsidRPr="006403F2">
        <w:rPr>
          <w:rFonts w:cs="Times New Roman"/>
          <w:szCs w:val="28"/>
        </w:rPr>
        <w:t>предлагает</w:t>
      </w:r>
      <w:proofErr w:type="gramEnd"/>
      <w:r w:rsidRPr="006403F2">
        <w:rPr>
          <w:rFonts w:cs="Times New Roman"/>
          <w:szCs w:val="28"/>
        </w:rPr>
        <w:t xml:space="preserve"> двоим детям разобрать иллюстрации, лежащие на столе. (Все дети встают со своих мест, продолжают заниматься стоя).</w:t>
      </w:r>
    </w:p>
    <w:p w:rsidR="006403F2" w:rsidRPr="006403F2" w:rsidRDefault="006403F2" w:rsidP="006403F2">
      <w:pPr>
        <w:rPr>
          <w:rFonts w:cs="Times New Roman"/>
          <w:szCs w:val="28"/>
        </w:rPr>
      </w:pPr>
      <w:r w:rsidRPr="006403F2">
        <w:rPr>
          <w:rFonts w:cs="Times New Roman"/>
          <w:szCs w:val="28"/>
        </w:rPr>
        <w:t xml:space="preserve"> Это иллюстрации Е. М. Рачева.</w:t>
      </w:r>
    </w:p>
    <w:p w:rsidR="006403F2" w:rsidRPr="006403F2" w:rsidRDefault="006403F2" w:rsidP="006403F2">
      <w:pPr>
        <w:rPr>
          <w:rFonts w:cs="Times New Roman"/>
          <w:szCs w:val="28"/>
        </w:rPr>
      </w:pPr>
      <w:r w:rsidRPr="006403F2">
        <w:rPr>
          <w:rFonts w:cs="Times New Roman"/>
          <w:szCs w:val="28"/>
        </w:rPr>
        <w:t xml:space="preserve">Рисунок крупный, животные одеты в одежду людей. Это помогает раскрыть образ </w:t>
      </w:r>
      <w:r w:rsidR="00F5415C">
        <w:rPr>
          <w:rFonts w:cs="Times New Roman"/>
          <w:szCs w:val="28"/>
        </w:rPr>
        <w:t xml:space="preserve">– </w:t>
      </w:r>
    </w:p>
    <w:p w:rsidR="006403F2" w:rsidRPr="006403F2" w:rsidRDefault="006403F2" w:rsidP="006403F2">
      <w:pPr>
        <w:rPr>
          <w:rFonts w:cs="Times New Roman"/>
          <w:szCs w:val="28"/>
        </w:rPr>
      </w:pPr>
      <w:r w:rsidRPr="006403F2">
        <w:rPr>
          <w:rFonts w:cs="Times New Roman"/>
          <w:szCs w:val="28"/>
        </w:rPr>
        <w:t xml:space="preserve">Лиса – барыня, </w:t>
      </w:r>
    </w:p>
    <w:p w:rsidR="006403F2" w:rsidRPr="006403F2" w:rsidRDefault="006403F2" w:rsidP="006403F2">
      <w:pPr>
        <w:rPr>
          <w:rFonts w:cs="Times New Roman"/>
          <w:szCs w:val="28"/>
        </w:rPr>
      </w:pPr>
      <w:r w:rsidRPr="006403F2">
        <w:rPr>
          <w:rFonts w:cs="Times New Roman"/>
          <w:szCs w:val="28"/>
        </w:rPr>
        <w:t xml:space="preserve">Волк – боярин, </w:t>
      </w:r>
    </w:p>
    <w:p w:rsidR="006403F2" w:rsidRPr="006403F2" w:rsidRDefault="006403F2" w:rsidP="006403F2">
      <w:pPr>
        <w:rPr>
          <w:rFonts w:cs="Times New Roman"/>
          <w:szCs w:val="28"/>
        </w:rPr>
      </w:pPr>
      <w:r w:rsidRPr="006403F2">
        <w:rPr>
          <w:rFonts w:cs="Times New Roman"/>
          <w:szCs w:val="28"/>
        </w:rPr>
        <w:t xml:space="preserve">Заяц </w:t>
      </w:r>
      <w:r w:rsidR="00F5415C">
        <w:rPr>
          <w:rFonts w:cs="Times New Roman"/>
          <w:szCs w:val="28"/>
        </w:rPr>
        <w:t xml:space="preserve">– </w:t>
      </w:r>
      <w:r w:rsidRPr="006403F2">
        <w:rPr>
          <w:rFonts w:cs="Times New Roman"/>
          <w:szCs w:val="28"/>
        </w:rPr>
        <w:t xml:space="preserve">мужичок, </w:t>
      </w:r>
    </w:p>
    <w:p w:rsidR="006403F2" w:rsidRPr="006403F2" w:rsidRDefault="006403F2" w:rsidP="006403F2">
      <w:pPr>
        <w:rPr>
          <w:rFonts w:cs="Times New Roman"/>
          <w:szCs w:val="28"/>
        </w:rPr>
      </w:pPr>
      <w:r w:rsidRPr="006403F2">
        <w:rPr>
          <w:rFonts w:cs="Times New Roman"/>
          <w:szCs w:val="28"/>
        </w:rPr>
        <w:t>Колобок – озорной мальчишка!</w:t>
      </w:r>
    </w:p>
    <w:p w:rsidR="006403F2" w:rsidRPr="006403F2" w:rsidRDefault="006403F2" w:rsidP="006403F2">
      <w:pPr>
        <w:rPr>
          <w:rFonts w:cs="Times New Roman"/>
          <w:szCs w:val="28"/>
        </w:rPr>
      </w:pPr>
      <w:r w:rsidRPr="006403F2">
        <w:rPr>
          <w:rFonts w:cs="Times New Roman"/>
          <w:szCs w:val="28"/>
        </w:rPr>
        <w:t>Дети, приобщившись к разговору, высказывают свои впечатления.</w:t>
      </w:r>
    </w:p>
    <w:p w:rsidR="006403F2" w:rsidRPr="006403F2" w:rsidRDefault="006403F2" w:rsidP="006403F2">
      <w:pPr>
        <w:rPr>
          <w:rFonts w:cs="Times New Roman"/>
          <w:szCs w:val="28"/>
        </w:rPr>
      </w:pPr>
      <w:r w:rsidRPr="006403F2">
        <w:rPr>
          <w:rFonts w:cs="Times New Roman"/>
          <w:szCs w:val="28"/>
        </w:rPr>
        <w:t xml:space="preserve"> Воспитатель: Рассматривая книги, иллюстрированные художником </w:t>
      </w:r>
      <w:proofErr w:type="spellStart"/>
      <w:r w:rsidRPr="006403F2">
        <w:rPr>
          <w:rFonts w:cs="Times New Roman"/>
          <w:szCs w:val="28"/>
        </w:rPr>
        <w:t>Ю.А.Васнецовым</w:t>
      </w:r>
      <w:proofErr w:type="spellEnd"/>
      <w:r w:rsidRPr="006403F2">
        <w:rPr>
          <w:rFonts w:cs="Times New Roman"/>
          <w:szCs w:val="28"/>
        </w:rPr>
        <w:t xml:space="preserve"> (Портрет художника), отмечаем, что в них животные нарисованы мельче, и хоть на зайке, на петушке тоже надеты предметы одежды. Чаще всего, одежда не полностью покрывает всего персонажа </w:t>
      </w:r>
      <w:r w:rsidR="00F5415C">
        <w:rPr>
          <w:rFonts w:cs="Times New Roman"/>
          <w:szCs w:val="28"/>
        </w:rPr>
        <w:t xml:space="preserve">– </w:t>
      </w:r>
      <w:r w:rsidRPr="006403F2">
        <w:rPr>
          <w:rFonts w:cs="Times New Roman"/>
          <w:szCs w:val="28"/>
        </w:rPr>
        <w:t xml:space="preserve">на козе </w:t>
      </w:r>
      <w:r w:rsidR="00F5415C">
        <w:rPr>
          <w:rFonts w:cs="Times New Roman"/>
          <w:szCs w:val="28"/>
        </w:rPr>
        <w:t xml:space="preserve">– </w:t>
      </w:r>
      <w:r w:rsidRPr="006403F2">
        <w:rPr>
          <w:rFonts w:cs="Times New Roman"/>
          <w:szCs w:val="28"/>
        </w:rPr>
        <w:t xml:space="preserve">только юбка, на зайке </w:t>
      </w:r>
      <w:r w:rsidR="00F5415C">
        <w:rPr>
          <w:rFonts w:cs="Times New Roman"/>
          <w:szCs w:val="28"/>
        </w:rPr>
        <w:t xml:space="preserve">– </w:t>
      </w:r>
      <w:r w:rsidRPr="006403F2">
        <w:rPr>
          <w:rFonts w:cs="Times New Roman"/>
          <w:szCs w:val="28"/>
        </w:rPr>
        <w:t>курточка.</w:t>
      </w:r>
    </w:p>
    <w:p w:rsidR="006403F2" w:rsidRPr="006403F2" w:rsidRDefault="006403F2" w:rsidP="006403F2">
      <w:pPr>
        <w:rPr>
          <w:rFonts w:cs="Times New Roman"/>
          <w:szCs w:val="28"/>
        </w:rPr>
      </w:pPr>
      <w:r w:rsidRPr="006403F2">
        <w:rPr>
          <w:rFonts w:cs="Times New Roman"/>
          <w:szCs w:val="28"/>
        </w:rPr>
        <w:t>Деревья, трава, кустики украшены художником мелкими цветами, белыми точками – «оживкой».</w:t>
      </w:r>
    </w:p>
    <w:p w:rsidR="006403F2" w:rsidRPr="006403F2" w:rsidRDefault="006403F2" w:rsidP="006403F2">
      <w:pPr>
        <w:rPr>
          <w:rFonts w:cs="Times New Roman"/>
          <w:szCs w:val="28"/>
        </w:rPr>
      </w:pPr>
      <w:r w:rsidRPr="006403F2">
        <w:rPr>
          <w:rFonts w:cs="Times New Roman"/>
          <w:szCs w:val="28"/>
        </w:rPr>
        <w:lastRenderedPageBreak/>
        <w:t xml:space="preserve">И одного и другого художника называют художниками – иллюстраторами. </w:t>
      </w:r>
    </w:p>
    <w:p w:rsidR="006403F2" w:rsidRPr="006403F2" w:rsidRDefault="006403F2" w:rsidP="006403F2">
      <w:pPr>
        <w:rPr>
          <w:rFonts w:cs="Times New Roman"/>
          <w:szCs w:val="28"/>
        </w:rPr>
      </w:pPr>
      <w:r w:rsidRPr="006403F2">
        <w:rPr>
          <w:rFonts w:cs="Times New Roman"/>
          <w:szCs w:val="28"/>
        </w:rPr>
        <w:t>Иллюстрация – рисунок в книг</w:t>
      </w:r>
      <w:proofErr w:type="gramStart"/>
      <w:r w:rsidRPr="006403F2">
        <w:rPr>
          <w:rFonts w:cs="Times New Roman"/>
          <w:szCs w:val="28"/>
        </w:rPr>
        <w:t>е(</w:t>
      </w:r>
      <w:proofErr w:type="gramEnd"/>
      <w:r w:rsidRPr="006403F2">
        <w:rPr>
          <w:rFonts w:cs="Times New Roman"/>
          <w:szCs w:val="28"/>
        </w:rPr>
        <w:t>дети повторяют слова).</w:t>
      </w:r>
    </w:p>
    <w:p w:rsidR="006403F2" w:rsidRPr="006403F2" w:rsidRDefault="006403F2" w:rsidP="006403F2">
      <w:pPr>
        <w:rPr>
          <w:rFonts w:cs="Times New Roman"/>
          <w:szCs w:val="28"/>
        </w:rPr>
      </w:pPr>
      <w:r w:rsidRPr="006403F2">
        <w:rPr>
          <w:rFonts w:cs="Times New Roman"/>
          <w:szCs w:val="28"/>
        </w:rPr>
        <w:t xml:space="preserve">Воспитатель: Дети, книга – это всегда интересно, загадочно. Она открывает нам много нового. </w:t>
      </w:r>
    </w:p>
    <w:p w:rsidR="006403F2" w:rsidRPr="006403F2" w:rsidRDefault="006403F2" w:rsidP="006403F2">
      <w:pPr>
        <w:rPr>
          <w:rFonts w:cs="Times New Roman"/>
          <w:szCs w:val="28"/>
        </w:rPr>
      </w:pPr>
      <w:r w:rsidRPr="006403F2">
        <w:rPr>
          <w:rFonts w:cs="Times New Roman"/>
          <w:szCs w:val="28"/>
        </w:rPr>
        <w:t>Пока мы еще не умеем читать.</w:t>
      </w:r>
    </w:p>
    <w:p w:rsidR="006403F2" w:rsidRPr="006403F2" w:rsidRDefault="006403F2" w:rsidP="006403F2">
      <w:pPr>
        <w:rPr>
          <w:rFonts w:cs="Times New Roman"/>
          <w:szCs w:val="28"/>
        </w:rPr>
      </w:pPr>
      <w:r w:rsidRPr="006403F2">
        <w:rPr>
          <w:rFonts w:cs="Times New Roman"/>
          <w:szCs w:val="28"/>
        </w:rPr>
        <w:t>Ребенок: Только рассматриваем книги.</w:t>
      </w:r>
    </w:p>
    <w:p w:rsidR="006403F2" w:rsidRPr="006403F2" w:rsidRDefault="006403F2" w:rsidP="006403F2">
      <w:pPr>
        <w:rPr>
          <w:rFonts w:cs="Times New Roman"/>
          <w:szCs w:val="28"/>
        </w:rPr>
      </w:pPr>
      <w:r w:rsidRPr="006403F2">
        <w:rPr>
          <w:rFonts w:cs="Times New Roman"/>
          <w:szCs w:val="28"/>
        </w:rPr>
        <w:t>Воспитатель: И по размеру букв, и по иллюстрациям понимаем, что в них – сказка, или рассказ, о чем эта книга.</w:t>
      </w:r>
    </w:p>
    <w:p w:rsidR="006403F2" w:rsidRPr="006403F2" w:rsidRDefault="006403F2" w:rsidP="006403F2">
      <w:pPr>
        <w:rPr>
          <w:rFonts w:cs="Times New Roman"/>
          <w:szCs w:val="28"/>
        </w:rPr>
      </w:pPr>
      <w:r w:rsidRPr="006403F2">
        <w:rPr>
          <w:rFonts w:cs="Times New Roman"/>
          <w:szCs w:val="28"/>
        </w:rPr>
        <w:t>Физкультминутка:</w:t>
      </w:r>
    </w:p>
    <w:p w:rsidR="006403F2" w:rsidRPr="006403F2" w:rsidRDefault="006403F2" w:rsidP="006403F2">
      <w:pPr>
        <w:rPr>
          <w:rFonts w:cs="Times New Roman"/>
          <w:szCs w:val="28"/>
        </w:rPr>
      </w:pPr>
      <w:r w:rsidRPr="006403F2">
        <w:rPr>
          <w:rFonts w:cs="Times New Roman"/>
          <w:szCs w:val="28"/>
        </w:rPr>
        <w:t>Сказка ходит, сказка бродит (ходьба на месте)</w:t>
      </w:r>
    </w:p>
    <w:p w:rsidR="006403F2" w:rsidRPr="006403F2" w:rsidRDefault="006403F2" w:rsidP="006403F2">
      <w:pPr>
        <w:rPr>
          <w:rFonts w:cs="Times New Roman"/>
          <w:szCs w:val="28"/>
        </w:rPr>
      </w:pPr>
      <w:r w:rsidRPr="006403F2">
        <w:rPr>
          <w:rFonts w:cs="Times New Roman"/>
          <w:szCs w:val="28"/>
        </w:rPr>
        <w:t>Сказка нас сама находит</w:t>
      </w:r>
      <w:proofErr w:type="gramStart"/>
      <w:r w:rsidRPr="006403F2">
        <w:rPr>
          <w:rFonts w:cs="Times New Roman"/>
          <w:szCs w:val="28"/>
        </w:rPr>
        <w:t>.</w:t>
      </w:r>
      <w:proofErr w:type="gramEnd"/>
      <w:r w:rsidRPr="006403F2">
        <w:rPr>
          <w:rFonts w:cs="Times New Roman"/>
          <w:szCs w:val="28"/>
        </w:rPr>
        <w:t xml:space="preserve"> ( </w:t>
      </w:r>
      <w:proofErr w:type="gramStart"/>
      <w:r w:rsidRPr="006403F2">
        <w:rPr>
          <w:rFonts w:cs="Times New Roman"/>
          <w:szCs w:val="28"/>
        </w:rPr>
        <w:t>о</w:t>
      </w:r>
      <w:proofErr w:type="gramEnd"/>
      <w:r w:rsidRPr="006403F2">
        <w:rPr>
          <w:rFonts w:cs="Times New Roman"/>
          <w:szCs w:val="28"/>
        </w:rPr>
        <w:t>бнимаем себя обеим руками)</w:t>
      </w:r>
    </w:p>
    <w:p w:rsidR="006403F2" w:rsidRPr="006403F2" w:rsidRDefault="006403F2" w:rsidP="006403F2">
      <w:pPr>
        <w:rPr>
          <w:rFonts w:cs="Times New Roman"/>
          <w:szCs w:val="28"/>
        </w:rPr>
      </w:pPr>
      <w:r w:rsidRPr="006403F2">
        <w:rPr>
          <w:rFonts w:cs="Times New Roman"/>
          <w:szCs w:val="28"/>
        </w:rPr>
        <w:t>Сказка нам велит бежать (имитируем бег на месте)</w:t>
      </w:r>
    </w:p>
    <w:p w:rsidR="006403F2" w:rsidRPr="006403F2" w:rsidRDefault="006403F2" w:rsidP="006403F2">
      <w:pPr>
        <w:rPr>
          <w:rFonts w:cs="Times New Roman"/>
          <w:szCs w:val="28"/>
        </w:rPr>
      </w:pPr>
      <w:r w:rsidRPr="006403F2">
        <w:rPr>
          <w:rFonts w:cs="Times New Roman"/>
          <w:szCs w:val="28"/>
        </w:rPr>
        <w:t>Прямо в теплую кровать</w:t>
      </w:r>
      <w:proofErr w:type="gramStart"/>
      <w:r w:rsidRPr="006403F2">
        <w:rPr>
          <w:rFonts w:cs="Times New Roman"/>
          <w:szCs w:val="28"/>
        </w:rPr>
        <w:t>.</w:t>
      </w:r>
      <w:proofErr w:type="gramEnd"/>
      <w:r w:rsidRPr="006403F2">
        <w:rPr>
          <w:rFonts w:cs="Times New Roman"/>
          <w:szCs w:val="28"/>
        </w:rPr>
        <w:t xml:space="preserve"> (</w:t>
      </w:r>
      <w:proofErr w:type="gramStart"/>
      <w:r w:rsidRPr="006403F2">
        <w:rPr>
          <w:rFonts w:cs="Times New Roman"/>
          <w:szCs w:val="28"/>
        </w:rPr>
        <w:t>р</w:t>
      </w:r>
      <w:proofErr w:type="gramEnd"/>
      <w:r w:rsidRPr="006403F2">
        <w:rPr>
          <w:rFonts w:cs="Times New Roman"/>
          <w:szCs w:val="28"/>
        </w:rPr>
        <w:t>уки складываем под щеку)</w:t>
      </w:r>
    </w:p>
    <w:p w:rsidR="006403F2" w:rsidRPr="006403F2" w:rsidRDefault="006403F2" w:rsidP="006403F2">
      <w:pPr>
        <w:rPr>
          <w:rFonts w:cs="Times New Roman"/>
          <w:szCs w:val="28"/>
        </w:rPr>
      </w:pPr>
      <w:r w:rsidRPr="006403F2">
        <w:rPr>
          <w:rFonts w:cs="Times New Roman"/>
          <w:szCs w:val="28"/>
        </w:rPr>
        <w:t>Сказка нам приводит сон, («плаваем во сне», закрыв глаза)</w:t>
      </w:r>
    </w:p>
    <w:p w:rsidR="006403F2" w:rsidRPr="006403F2" w:rsidRDefault="006403F2" w:rsidP="006403F2">
      <w:pPr>
        <w:rPr>
          <w:rFonts w:cs="Times New Roman"/>
          <w:szCs w:val="28"/>
        </w:rPr>
      </w:pPr>
      <w:r w:rsidRPr="006403F2">
        <w:rPr>
          <w:rFonts w:cs="Times New Roman"/>
          <w:szCs w:val="28"/>
        </w:rPr>
        <w:t>Пусть красивым будет он! (встаем прямо, руки в стороны, вверх).</w:t>
      </w:r>
    </w:p>
    <w:p w:rsidR="006403F2" w:rsidRPr="006403F2" w:rsidRDefault="006403F2" w:rsidP="006403F2">
      <w:pPr>
        <w:rPr>
          <w:rFonts w:cs="Times New Roman"/>
          <w:szCs w:val="28"/>
        </w:rPr>
      </w:pPr>
      <w:r w:rsidRPr="006403F2">
        <w:rPr>
          <w:rFonts w:cs="Times New Roman"/>
          <w:szCs w:val="28"/>
        </w:rPr>
        <w:t>Воспитатель: Сегодня я познакомлю вас с еще одним интересным явлением.</w:t>
      </w:r>
    </w:p>
    <w:p w:rsidR="006403F2" w:rsidRPr="006403F2" w:rsidRDefault="006403F2" w:rsidP="006403F2">
      <w:pPr>
        <w:rPr>
          <w:rFonts w:cs="Times New Roman"/>
          <w:szCs w:val="28"/>
        </w:rPr>
      </w:pPr>
      <w:r w:rsidRPr="006403F2">
        <w:rPr>
          <w:rFonts w:cs="Times New Roman"/>
          <w:szCs w:val="28"/>
        </w:rPr>
        <w:t xml:space="preserve"> Посмотрите, первая буква в тексте очень большая и красивая!</w:t>
      </w:r>
    </w:p>
    <w:p w:rsidR="006403F2" w:rsidRPr="006403F2" w:rsidRDefault="006403F2" w:rsidP="006403F2">
      <w:pPr>
        <w:rPr>
          <w:rFonts w:cs="Times New Roman"/>
          <w:szCs w:val="28"/>
        </w:rPr>
      </w:pPr>
      <w:r w:rsidRPr="006403F2">
        <w:rPr>
          <w:rFonts w:cs="Times New Roman"/>
          <w:szCs w:val="28"/>
        </w:rPr>
        <w:t>Она выделяется среди остальных. Называется она – буквица. Звучит как «царица».</w:t>
      </w:r>
    </w:p>
    <w:p w:rsidR="006403F2" w:rsidRPr="006403F2" w:rsidRDefault="006403F2" w:rsidP="006403F2">
      <w:pPr>
        <w:rPr>
          <w:rFonts w:cs="Times New Roman"/>
          <w:szCs w:val="28"/>
        </w:rPr>
      </w:pPr>
      <w:r w:rsidRPr="006403F2">
        <w:rPr>
          <w:rFonts w:cs="Times New Roman"/>
          <w:szCs w:val="28"/>
        </w:rPr>
        <w:t>Она первая буква в сказке, хочется всегда сразу начать читать.</w:t>
      </w:r>
    </w:p>
    <w:p w:rsidR="006403F2" w:rsidRPr="006403F2" w:rsidRDefault="006403F2" w:rsidP="006403F2">
      <w:pPr>
        <w:rPr>
          <w:rFonts w:cs="Times New Roman"/>
          <w:szCs w:val="28"/>
        </w:rPr>
      </w:pPr>
      <w:r w:rsidRPr="006403F2">
        <w:rPr>
          <w:rFonts w:cs="Times New Roman"/>
          <w:szCs w:val="28"/>
        </w:rPr>
        <w:t>Что-то новое, загадочное ждет нас в этой сказке! (Читаем отрывок).</w:t>
      </w:r>
    </w:p>
    <w:p w:rsidR="006403F2" w:rsidRPr="006403F2" w:rsidRDefault="006403F2" w:rsidP="006403F2">
      <w:pPr>
        <w:rPr>
          <w:rFonts w:cs="Times New Roman"/>
          <w:szCs w:val="28"/>
        </w:rPr>
      </w:pPr>
      <w:r w:rsidRPr="006403F2">
        <w:rPr>
          <w:rFonts w:cs="Times New Roman"/>
          <w:szCs w:val="28"/>
        </w:rPr>
        <w:t>Воспитатель: Поиграем в игру: «Сказки начинаются…»</w:t>
      </w:r>
    </w:p>
    <w:p w:rsidR="006403F2" w:rsidRPr="006403F2" w:rsidRDefault="006403F2" w:rsidP="006403F2">
      <w:pPr>
        <w:rPr>
          <w:rFonts w:cs="Times New Roman"/>
          <w:szCs w:val="28"/>
        </w:rPr>
      </w:pPr>
      <w:r w:rsidRPr="006403F2">
        <w:rPr>
          <w:rFonts w:cs="Times New Roman"/>
          <w:szCs w:val="28"/>
        </w:rPr>
        <w:t xml:space="preserve">Кто вспомнит, как начинаются сказки, </w:t>
      </w:r>
      <w:r w:rsidR="00F5415C">
        <w:rPr>
          <w:rFonts w:cs="Times New Roman"/>
          <w:szCs w:val="28"/>
        </w:rPr>
        <w:t xml:space="preserve">– </w:t>
      </w:r>
      <w:r w:rsidRPr="006403F2">
        <w:rPr>
          <w:rFonts w:cs="Times New Roman"/>
          <w:szCs w:val="28"/>
        </w:rPr>
        <w:t xml:space="preserve">получит лист с контуром большой буквы. </w:t>
      </w:r>
    </w:p>
    <w:p w:rsidR="006403F2" w:rsidRPr="006403F2" w:rsidRDefault="006403F2" w:rsidP="006403F2">
      <w:pPr>
        <w:rPr>
          <w:rFonts w:cs="Times New Roman"/>
          <w:szCs w:val="28"/>
        </w:rPr>
      </w:pPr>
      <w:r w:rsidRPr="006403F2">
        <w:rPr>
          <w:rFonts w:cs="Times New Roman"/>
          <w:szCs w:val="28"/>
        </w:rPr>
        <w:t>Дети: Один за другим:</w:t>
      </w:r>
    </w:p>
    <w:p w:rsidR="006403F2" w:rsidRPr="006403F2" w:rsidRDefault="006403F2" w:rsidP="006403F2">
      <w:pPr>
        <w:rPr>
          <w:rFonts w:cs="Times New Roman"/>
          <w:szCs w:val="28"/>
        </w:rPr>
      </w:pPr>
      <w:r w:rsidRPr="006403F2">
        <w:rPr>
          <w:rFonts w:cs="Times New Roman"/>
          <w:szCs w:val="28"/>
        </w:rPr>
        <w:t>-В некотором царстве…</w:t>
      </w:r>
    </w:p>
    <w:p w:rsidR="006403F2" w:rsidRPr="006403F2" w:rsidRDefault="006403F2" w:rsidP="006403F2">
      <w:pPr>
        <w:rPr>
          <w:rFonts w:cs="Times New Roman"/>
          <w:szCs w:val="28"/>
        </w:rPr>
      </w:pPr>
      <w:r w:rsidRPr="006403F2">
        <w:rPr>
          <w:rFonts w:cs="Times New Roman"/>
          <w:szCs w:val="28"/>
        </w:rPr>
        <w:t>-Однажды,</w:t>
      </w:r>
    </w:p>
    <w:p w:rsidR="006403F2" w:rsidRPr="006403F2" w:rsidRDefault="006403F2" w:rsidP="006403F2">
      <w:pPr>
        <w:rPr>
          <w:rFonts w:cs="Times New Roman"/>
          <w:szCs w:val="28"/>
        </w:rPr>
      </w:pPr>
      <w:r w:rsidRPr="006403F2">
        <w:rPr>
          <w:rFonts w:cs="Times New Roman"/>
          <w:szCs w:val="28"/>
        </w:rPr>
        <w:t>-</w:t>
      </w:r>
      <w:proofErr w:type="spellStart"/>
      <w:proofErr w:type="gramStart"/>
      <w:r w:rsidRPr="006403F2">
        <w:rPr>
          <w:rFonts w:cs="Times New Roman"/>
          <w:szCs w:val="28"/>
        </w:rPr>
        <w:t>Давным</w:t>
      </w:r>
      <w:proofErr w:type="spellEnd"/>
      <w:r w:rsidRPr="006403F2">
        <w:rPr>
          <w:rFonts w:cs="Times New Roman"/>
          <w:szCs w:val="28"/>
        </w:rPr>
        <w:t xml:space="preserve"> – давно</w:t>
      </w:r>
      <w:proofErr w:type="gramEnd"/>
      <w:r w:rsidRPr="006403F2">
        <w:rPr>
          <w:rFonts w:cs="Times New Roman"/>
          <w:szCs w:val="28"/>
        </w:rPr>
        <w:t>…</w:t>
      </w:r>
    </w:p>
    <w:p w:rsidR="006403F2" w:rsidRPr="006403F2" w:rsidRDefault="006403F2" w:rsidP="006403F2">
      <w:pPr>
        <w:rPr>
          <w:rFonts w:cs="Times New Roman"/>
          <w:szCs w:val="28"/>
        </w:rPr>
      </w:pPr>
      <w:r w:rsidRPr="006403F2">
        <w:rPr>
          <w:rFonts w:cs="Times New Roman"/>
          <w:szCs w:val="28"/>
        </w:rPr>
        <w:lastRenderedPageBreak/>
        <w:t>-Было это, когда…</w:t>
      </w:r>
    </w:p>
    <w:p w:rsidR="006403F2" w:rsidRPr="006403F2" w:rsidRDefault="006403F2" w:rsidP="006403F2">
      <w:pPr>
        <w:rPr>
          <w:rFonts w:cs="Times New Roman"/>
          <w:szCs w:val="28"/>
        </w:rPr>
      </w:pPr>
      <w:r w:rsidRPr="006403F2">
        <w:rPr>
          <w:rFonts w:cs="Times New Roman"/>
          <w:szCs w:val="28"/>
        </w:rPr>
        <w:t>-За высокими горами…</w:t>
      </w:r>
    </w:p>
    <w:p w:rsidR="006403F2" w:rsidRPr="006403F2" w:rsidRDefault="006403F2" w:rsidP="006403F2">
      <w:pPr>
        <w:rPr>
          <w:rFonts w:cs="Times New Roman"/>
          <w:szCs w:val="28"/>
        </w:rPr>
      </w:pPr>
      <w:r w:rsidRPr="006403F2">
        <w:rPr>
          <w:rFonts w:cs="Times New Roman"/>
          <w:szCs w:val="28"/>
        </w:rPr>
        <w:t>-Пошел как-то старик…</w:t>
      </w:r>
    </w:p>
    <w:p w:rsidR="006403F2" w:rsidRPr="006403F2" w:rsidRDefault="006403F2" w:rsidP="006403F2">
      <w:pPr>
        <w:rPr>
          <w:rFonts w:cs="Times New Roman"/>
          <w:szCs w:val="28"/>
        </w:rPr>
      </w:pPr>
      <w:r w:rsidRPr="006403F2">
        <w:rPr>
          <w:rFonts w:cs="Times New Roman"/>
          <w:szCs w:val="28"/>
        </w:rPr>
        <w:t>-Это сейчас так…</w:t>
      </w:r>
    </w:p>
    <w:p w:rsidR="006403F2" w:rsidRPr="006403F2" w:rsidRDefault="006403F2" w:rsidP="006403F2">
      <w:pPr>
        <w:rPr>
          <w:rFonts w:cs="Times New Roman"/>
          <w:szCs w:val="28"/>
        </w:rPr>
      </w:pPr>
      <w:r w:rsidRPr="006403F2">
        <w:rPr>
          <w:rFonts w:cs="Times New Roman"/>
          <w:szCs w:val="28"/>
        </w:rPr>
        <w:t>Раздаем детям листы с контуром буквы.</w:t>
      </w:r>
    </w:p>
    <w:p w:rsidR="006403F2" w:rsidRPr="006403F2" w:rsidRDefault="006403F2" w:rsidP="006403F2">
      <w:pPr>
        <w:rPr>
          <w:rFonts w:cs="Times New Roman"/>
          <w:szCs w:val="28"/>
        </w:rPr>
      </w:pPr>
      <w:r w:rsidRPr="006403F2">
        <w:rPr>
          <w:rFonts w:cs="Times New Roman"/>
          <w:szCs w:val="28"/>
        </w:rPr>
        <w:t xml:space="preserve">Детям предлагается сделать красивую буквицу, используя карандаши, фломастеры, восковые мелки. </w:t>
      </w:r>
    </w:p>
    <w:p w:rsidR="006403F2" w:rsidRPr="006403F2" w:rsidRDefault="006403F2" w:rsidP="006403F2">
      <w:pPr>
        <w:rPr>
          <w:rFonts w:cs="Times New Roman"/>
          <w:szCs w:val="28"/>
        </w:rPr>
      </w:pPr>
      <w:r w:rsidRPr="006403F2">
        <w:rPr>
          <w:rFonts w:cs="Times New Roman"/>
          <w:szCs w:val="28"/>
        </w:rPr>
        <w:t>Музыкальный фон.</w:t>
      </w:r>
    </w:p>
    <w:p w:rsidR="006403F2" w:rsidRPr="006403F2" w:rsidRDefault="006403F2" w:rsidP="006403F2">
      <w:pPr>
        <w:rPr>
          <w:rFonts w:cs="Times New Roman"/>
          <w:szCs w:val="28"/>
        </w:rPr>
      </w:pPr>
      <w:r w:rsidRPr="006403F2">
        <w:rPr>
          <w:rFonts w:cs="Times New Roman"/>
          <w:szCs w:val="28"/>
        </w:rPr>
        <w:t xml:space="preserve"> В заключении, изготовленные детьми буквицы размешаем на доске.</w:t>
      </w:r>
    </w:p>
    <w:p w:rsidR="006403F2" w:rsidRPr="006403F2" w:rsidRDefault="006403F2" w:rsidP="006403F2">
      <w:pPr>
        <w:rPr>
          <w:rFonts w:cs="Times New Roman"/>
          <w:szCs w:val="28"/>
        </w:rPr>
      </w:pPr>
      <w:r w:rsidRPr="006403F2">
        <w:rPr>
          <w:rFonts w:cs="Times New Roman"/>
          <w:szCs w:val="28"/>
        </w:rPr>
        <w:t xml:space="preserve">Воспитатель: Дети, многие люди могут читать по </w:t>
      </w:r>
      <w:r w:rsidR="00F5415C">
        <w:rPr>
          <w:rFonts w:cs="Times New Roman"/>
          <w:szCs w:val="28"/>
        </w:rPr>
        <w:t xml:space="preserve">– </w:t>
      </w:r>
      <w:r w:rsidRPr="006403F2">
        <w:rPr>
          <w:rFonts w:cs="Times New Roman"/>
          <w:szCs w:val="28"/>
        </w:rPr>
        <w:t>очереди одну и ту же книгу. Чтобы она не растрепалась, чтобы листочки ее оставались как можно дольше ровными, книгу надо беречь.</w:t>
      </w:r>
    </w:p>
    <w:p w:rsidR="006403F2" w:rsidRPr="006403F2" w:rsidRDefault="006403F2" w:rsidP="006403F2">
      <w:pPr>
        <w:rPr>
          <w:rFonts w:cs="Times New Roman"/>
          <w:szCs w:val="28"/>
        </w:rPr>
      </w:pPr>
      <w:r w:rsidRPr="006403F2">
        <w:rPr>
          <w:rFonts w:cs="Times New Roman"/>
          <w:szCs w:val="28"/>
        </w:rPr>
        <w:t>Читая, и останавливаясь в середине, надо пользоваться…</w:t>
      </w:r>
    </w:p>
    <w:p w:rsidR="006403F2" w:rsidRPr="006403F2" w:rsidRDefault="006403F2" w:rsidP="006403F2">
      <w:pPr>
        <w:rPr>
          <w:rFonts w:cs="Times New Roman"/>
          <w:szCs w:val="28"/>
        </w:rPr>
      </w:pPr>
      <w:r w:rsidRPr="006403F2">
        <w:rPr>
          <w:rFonts w:cs="Times New Roman"/>
          <w:szCs w:val="28"/>
        </w:rPr>
        <w:t>Дети: Закладкой!</w:t>
      </w:r>
    </w:p>
    <w:p w:rsidR="006403F2" w:rsidRPr="006403F2" w:rsidRDefault="006403F2" w:rsidP="006403F2">
      <w:pPr>
        <w:rPr>
          <w:rFonts w:cs="Times New Roman"/>
          <w:szCs w:val="28"/>
        </w:rPr>
      </w:pPr>
      <w:r w:rsidRPr="006403F2">
        <w:rPr>
          <w:rFonts w:cs="Times New Roman"/>
          <w:szCs w:val="28"/>
        </w:rPr>
        <w:t>Дети дарят гостям закладки, изготовленные своими руками.</w:t>
      </w:r>
    </w:p>
    <w:p w:rsidR="006403F2" w:rsidRPr="006403F2" w:rsidRDefault="006403F2" w:rsidP="006403F2">
      <w:pPr>
        <w:rPr>
          <w:rFonts w:cs="Times New Roman"/>
          <w:szCs w:val="28"/>
        </w:rPr>
      </w:pPr>
      <w:r w:rsidRPr="006403F2">
        <w:rPr>
          <w:rFonts w:cs="Times New Roman"/>
          <w:szCs w:val="28"/>
        </w:rPr>
        <w:t>Звучит мелодия, все рассматривают книги в книжном уголке</w:t>
      </w:r>
    </w:p>
    <w:p w:rsidR="006403F2" w:rsidRPr="006403F2" w:rsidRDefault="006403F2" w:rsidP="006403F2">
      <w:pPr>
        <w:rPr>
          <w:rFonts w:cs="Times New Roman"/>
          <w:szCs w:val="28"/>
        </w:rPr>
      </w:pPr>
    </w:p>
    <w:p w:rsidR="006403F2" w:rsidRPr="006403F2" w:rsidRDefault="006403F2" w:rsidP="006403F2">
      <w:pPr>
        <w:rPr>
          <w:rFonts w:cs="Times New Roman"/>
          <w:b/>
          <w:szCs w:val="28"/>
        </w:rPr>
      </w:pPr>
    </w:p>
    <w:p w:rsidR="006403F2" w:rsidRPr="006403F2" w:rsidRDefault="006403F2" w:rsidP="006403F2">
      <w:pPr>
        <w:rPr>
          <w:rFonts w:cs="Times New Roman"/>
          <w:b/>
          <w:szCs w:val="28"/>
        </w:rPr>
      </w:pPr>
    </w:p>
    <w:p w:rsidR="006403F2" w:rsidRPr="006403F2" w:rsidRDefault="006403F2" w:rsidP="006403F2">
      <w:pPr>
        <w:jc w:val="right"/>
        <w:rPr>
          <w:i/>
          <w:szCs w:val="28"/>
        </w:rPr>
      </w:pPr>
    </w:p>
    <w:p w:rsidR="006403F2" w:rsidRPr="006403F2" w:rsidRDefault="006403F2" w:rsidP="00E80A96">
      <w:pPr>
        <w:rPr>
          <w:szCs w:val="28"/>
        </w:rPr>
      </w:pPr>
    </w:p>
    <w:sectPr w:rsidR="006403F2" w:rsidRPr="006403F2" w:rsidSect="001666B9">
      <w:footerReference w:type="default" r:id="rId16"/>
      <w:pgSz w:w="11906" w:h="16838" w:code="9"/>
      <w:pgMar w:top="1134" w:right="851" w:bottom="1134" w:left="1701" w:header="720" w:footer="720" w:gutter="0"/>
      <w:pgNumType w:start="2"/>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5A1E" w:rsidRDefault="00555A1E" w:rsidP="0084097E">
      <w:pPr>
        <w:spacing w:line="240" w:lineRule="auto"/>
      </w:pPr>
      <w:r>
        <w:separator/>
      </w:r>
    </w:p>
  </w:endnote>
  <w:endnote w:type="continuationSeparator" w:id="0">
    <w:p w:rsidR="00555A1E" w:rsidRDefault="00555A1E" w:rsidP="008409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font191">
    <w:altName w:val="Times New Roman"/>
    <w:panose1 w:val="00000000000000000000"/>
    <w:charset w:val="CC"/>
    <w:family w:val="auto"/>
    <w:notTrueType/>
    <w:pitch w:val="variable"/>
    <w:sig w:usb0="00000201" w:usb1="00000000" w:usb2="00000000" w:usb3="00000000" w:csb0="00000004"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9124532"/>
      <w:docPartObj>
        <w:docPartGallery w:val="Page Numbers (Bottom of Page)"/>
        <w:docPartUnique/>
      </w:docPartObj>
    </w:sdtPr>
    <w:sdtContent>
      <w:p w:rsidR="008D3B86" w:rsidRDefault="008D3B86">
        <w:pPr>
          <w:pStyle w:val="ac"/>
          <w:jc w:val="center"/>
        </w:pPr>
        <w:r w:rsidRPr="00CB1042">
          <w:rPr>
            <w:sz w:val="24"/>
            <w:szCs w:val="24"/>
          </w:rPr>
          <w:fldChar w:fldCharType="begin"/>
        </w:r>
        <w:r w:rsidRPr="00CB1042">
          <w:rPr>
            <w:sz w:val="24"/>
            <w:szCs w:val="24"/>
          </w:rPr>
          <w:instrText>PAGE   \* MERGEFORMAT</w:instrText>
        </w:r>
        <w:r w:rsidRPr="00CB1042">
          <w:rPr>
            <w:sz w:val="24"/>
            <w:szCs w:val="24"/>
          </w:rPr>
          <w:fldChar w:fldCharType="separate"/>
        </w:r>
        <w:r>
          <w:rPr>
            <w:noProof/>
            <w:sz w:val="24"/>
            <w:szCs w:val="24"/>
          </w:rPr>
          <w:t>3</w:t>
        </w:r>
        <w:r w:rsidRPr="00CB1042">
          <w:rPr>
            <w:sz w:val="24"/>
            <w:szCs w:val="24"/>
          </w:rPr>
          <w:fldChar w:fldCharType="end"/>
        </w:r>
      </w:p>
    </w:sdtContent>
  </w:sdt>
  <w:p w:rsidR="008D3B86" w:rsidRDefault="008D3B86">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3B86" w:rsidRPr="007802FF" w:rsidRDefault="008D3B86">
    <w:pPr>
      <w:pStyle w:val="ac"/>
      <w:jc w:val="center"/>
      <w:rPr>
        <w:sz w:val="24"/>
        <w:szCs w:val="24"/>
      </w:rPr>
    </w:pPr>
    <w:r w:rsidRPr="007802FF">
      <w:rPr>
        <w:sz w:val="24"/>
        <w:szCs w:val="24"/>
      </w:rPr>
      <w:fldChar w:fldCharType="begin"/>
    </w:r>
    <w:r w:rsidRPr="007802FF">
      <w:rPr>
        <w:sz w:val="24"/>
        <w:szCs w:val="24"/>
      </w:rPr>
      <w:instrText>PAGE   \* MERGEFORMAT</w:instrText>
    </w:r>
    <w:r w:rsidRPr="007802FF">
      <w:rPr>
        <w:sz w:val="24"/>
        <w:szCs w:val="24"/>
      </w:rPr>
      <w:fldChar w:fldCharType="separate"/>
    </w:r>
    <w:r w:rsidR="00CD3889">
      <w:rPr>
        <w:noProof/>
        <w:sz w:val="24"/>
        <w:szCs w:val="24"/>
      </w:rPr>
      <w:t>94</w:t>
    </w:r>
    <w:r w:rsidRPr="007802FF">
      <w:rPr>
        <w:sz w:val="24"/>
        <w:szCs w:val="24"/>
      </w:rPr>
      <w:fldChar w:fldCharType="end"/>
    </w:r>
  </w:p>
  <w:p w:rsidR="008D3B86" w:rsidRDefault="008D3B86">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5A1E" w:rsidRDefault="00555A1E">
      <w:pPr>
        <w:pStyle w:val="ac"/>
      </w:pPr>
    </w:p>
    <w:p w:rsidR="00555A1E" w:rsidRDefault="00555A1E"/>
    <w:p w:rsidR="00555A1E" w:rsidRDefault="00555A1E">
      <w:pPr>
        <w:pStyle w:val="aa"/>
      </w:pPr>
    </w:p>
    <w:p w:rsidR="00555A1E" w:rsidRDefault="00555A1E"/>
    <w:p w:rsidR="00555A1E" w:rsidRDefault="00555A1E">
      <w:pPr>
        <w:pStyle w:val="ac"/>
      </w:pPr>
    </w:p>
    <w:p w:rsidR="00555A1E" w:rsidRDefault="00555A1E"/>
    <w:p w:rsidR="00555A1E" w:rsidRDefault="00555A1E">
      <w:pPr>
        <w:pStyle w:val="ac"/>
      </w:pPr>
    </w:p>
    <w:p w:rsidR="00555A1E" w:rsidRDefault="00555A1E"/>
    <w:p w:rsidR="00555A1E" w:rsidRDefault="00555A1E">
      <w:pPr>
        <w:pStyle w:val="aa"/>
      </w:pPr>
    </w:p>
    <w:p w:rsidR="00555A1E" w:rsidRDefault="00555A1E"/>
    <w:p w:rsidR="00555A1E" w:rsidRDefault="00555A1E" w:rsidP="0084097E">
      <w:pPr>
        <w:spacing w:line="240" w:lineRule="auto"/>
      </w:pPr>
      <w:r>
        <w:separator/>
      </w:r>
    </w:p>
  </w:footnote>
  <w:footnote w:type="continuationSeparator" w:id="0">
    <w:p w:rsidR="00555A1E" w:rsidRDefault="00555A1E" w:rsidP="0084097E">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83CE4"/>
    <w:multiLevelType w:val="hybridMultilevel"/>
    <w:tmpl w:val="CB4E11D0"/>
    <w:lvl w:ilvl="0" w:tplc="B54EE3D4">
      <w:start w:val="1"/>
      <w:numFmt w:val="decimal"/>
      <w:lvlText w:val="%1."/>
      <w:lvlJc w:val="left"/>
      <w:pPr>
        <w:ind w:left="1984" w:hanging="12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F02663F"/>
    <w:multiLevelType w:val="hybridMultilevel"/>
    <w:tmpl w:val="9ADA483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370E4E30"/>
    <w:multiLevelType w:val="hybridMultilevel"/>
    <w:tmpl w:val="972CFBB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374214A1"/>
    <w:multiLevelType w:val="hybridMultilevel"/>
    <w:tmpl w:val="0F00EA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61BC24B7"/>
    <w:multiLevelType w:val="hybridMultilevel"/>
    <w:tmpl w:val="663CA82E"/>
    <w:lvl w:ilvl="0" w:tplc="0046D9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attachedTemplate r:id="rId1"/>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D4B3F"/>
    <w:rsid w:val="00024762"/>
    <w:rsid w:val="00041C5C"/>
    <w:rsid w:val="000451A4"/>
    <w:rsid w:val="00056EA5"/>
    <w:rsid w:val="000850FC"/>
    <w:rsid w:val="00095060"/>
    <w:rsid w:val="000A7419"/>
    <w:rsid w:val="000B4B43"/>
    <w:rsid w:val="000C1DBD"/>
    <w:rsid w:val="000F6BB4"/>
    <w:rsid w:val="0010224E"/>
    <w:rsid w:val="001408B2"/>
    <w:rsid w:val="001666B9"/>
    <w:rsid w:val="00192638"/>
    <w:rsid w:val="001A717E"/>
    <w:rsid w:val="001D5711"/>
    <w:rsid w:val="001D588C"/>
    <w:rsid w:val="001E5B69"/>
    <w:rsid w:val="00204A2A"/>
    <w:rsid w:val="00221C22"/>
    <w:rsid w:val="00224C03"/>
    <w:rsid w:val="00231529"/>
    <w:rsid w:val="00255835"/>
    <w:rsid w:val="0026685A"/>
    <w:rsid w:val="00276194"/>
    <w:rsid w:val="00291A1C"/>
    <w:rsid w:val="002955D7"/>
    <w:rsid w:val="002A2B08"/>
    <w:rsid w:val="0030326D"/>
    <w:rsid w:val="0031439A"/>
    <w:rsid w:val="003222FA"/>
    <w:rsid w:val="00350539"/>
    <w:rsid w:val="00351004"/>
    <w:rsid w:val="00374FD3"/>
    <w:rsid w:val="003A1928"/>
    <w:rsid w:val="003B438E"/>
    <w:rsid w:val="003E6330"/>
    <w:rsid w:val="00404025"/>
    <w:rsid w:val="0041267D"/>
    <w:rsid w:val="00414FE6"/>
    <w:rsid w:val="004A4513"/>
    <w:rsid w:val="004B441B"/>
    <w:rsid w:val="004D6C56"/>
    <w:rsid w:val="004E3D36"/>
    <w:rsid w:val="004F445E"/>
    <w:rsid w:val="0052265D"/>
    <w:rsid w:val="005261DF"/>
    <w:rsid w:val="00537483"/>
    <w:rsid w:val="00540529"/>
    <w:rsid w:val="00555A1E"/>
    <w:rsid w:val="00556059"/>
    <w:rsid w:val="005565EE"/>
    <w:rsid w:val="005706B2"/>
    <w:rsid w:val="00571589"/>
    <w:rsid w:val="00576AC2"/>
    <w:rsid w:val="005A0384"/>
    <w:rsid w:val="005D5EC8"/>
    <w:rsid w:val="00605EE4"/>
    <w:rsid w:val="00622840"/>
    <w:rsid w:val="006403F2"/>
    <w:rsid w:val="006576BC"/>
    <w:rsid w:val="0066025E"/>
    <w:rsid w:val="006625D4"/>
    <w:rsid w:val="006B0C62"/>
    <w:rsid w:val="006C736E"/>
    <w:rsid w:val="006D06EB"/>
    <w:rsid w:val="006D432A"/>
    <w:rsid w:val="006E4786"/>
    <w:rsid w:val="007155A6"/>
    <w:rsid w:val="00733BE6"/>
    <w:rsid w:val="00762FAC"/>
    <w:rsid w:val="007802FF"/>
    <w:rsid w:val="00781DBE"/>
    <w:rsid w:val="007825D4"/>
    <w:rsid w:val="007F7748"/>
    <w:rsid w:val="0082613D"/>
    <w:rsid w:val="008352F7"/>
    <w:rsid w:val="0084097E"/>
    <w:rsid w:val="0084151A"/>
    <w:rsid w:val="00862240"/>
    <w:rsid w:val="0088009A"/>
    <w:rsid w:val="00884ACD"/>
    <w:rsid w:val="00891144"/>
    <w:rsid w:val="008D3B86"/>
    <w:rsid w:val="008D4B3F"/>
    <w:rsid w:val="008E0227"/>
    <w:rsid w:val="008E0E92"/>
    <w:rsid w:val="008F0FBA"/>
    <w:rsid w:val="00910671"/>
    <w:rsid w:val="009242F3"/>
    <w:rsid w:val="0095707B"/>
    <w:rsid w:val="00962891"/>
    <w:rsid w:val="009B6F1F"/>
    <w:rsid w:val="009C4410"/>
    <w:rsid w:val="009C4975"/>
    <w:rsid w:val="009C58F1"/>
    <w:rsid w:val="009D16EB"/>
    <w:rsid w:val="00A23042"/>
    <w:rsid w:val="00A74EDB"/>
    <w:rsid w:val="00AB3961"/>
    <w:rsid w:val="00AC0750"/>
    <w:rsid w:val="00AD6490"/>
    <w:rsid w:val="00AD77B4"/>
    <w:rsid w:val="00B032DE"/>
    <w:rsid w:val="00B5565C"/>
    <w:rsid w:val="00B70792"/>
    <w:rsid w:val="00BB74DD"/>
    <w:rsid w:val="00BD0AF8"/>
    <w:rsid w:val="00BE255B"/>
    <w:rsid w:val="00C17DA1"/>
    <w:rsid w:val="00C516AA"/>
    <w:rsid w:val="00C744FF"/>
    <w:rsid w:val="00C8381A"/>
    <w:rsid w:val="00CB1042"/>
    <w:rsid w:val="00CB1F07"/>
    <w:rsid w:val="00CD3889"/>
    <w:rsid w:val="00D34073"/>
    <w:rsid w:val="00D44826"/>
    <w:rsid w:val="00D954BC"/>
    <w:rsid w:val="00DE58A3"/>
    <w:rsid w:val="00E34E9D"/>
    <w:rsid w:val="00E47C23"/>
    <w:rsid w:val="00E80A96"/>
    <w:rsid w:val="00EA6FD1"/>
    <w:rsid w:val="00EE6956"/>
    <w:rsid w:val="00EF68F1"/>
    <w:rsid w:val="00F02C65"/>
    <w:rsid w:val="00F26B65"/>
    <w:rsid w:val="00F35A13"/>
    <w:rsid w:val="00F5415C"/>
    <w:rsid w:val="00F567EF"/>
    <w:rsid w:val="00F85E9E"/>
    <w:rsid w:val="00F860B4"/>
    <w:rsid w:val="00FA6809"/>
    <w:rsid w:val="00FC54A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Прямая со стрелкой 12"/>
        <o:r id="V:Rule2" type="connector" idref="#Прямая со стрелкой 13"/>
        <o:r id="V:Rule3" type="connector" idref="#Прямая со стрелкой 14"/>
        <o:r id="V:Rule4" type="connector" idref="#Прямая со стрелкой 15"/>
        <o:r id="V:Rule5" type="connector" idref="#Прямая со стрелкой 16"/>
        <o:r id="V:Rule6" type="connector" idref="#Прямая со стрелкой 1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7DA1"/>
    <w:pPr>
      <w:spacing w:after="0" w:line="360" w:lineRule="auto"/>
      <w:ind w:firstLine="709"/>
      <w:jc w:val="both"/>
    </w:pPr>
    <w:rPr>
      <w:rFonts w:ascii="Times New Roman" w:hAnsi="Times New Roman"/>
      <w:sz w:val="28"/>
    </w:rPr>
  </w:style>
  <w:style w:type="paragraph" w:styleId="1">
    <w:name w:val="heading 1"/>
    <w:basedOn w:val="a"/>
    <w:next w:val="a"/>
    <w:link w:val="10"/>
    <w:autoRedefine/>
    <w:uiPriority w:val="9"/>
    <w:qFormat/>
    <w:rsid w:val="00AB3961"/>
    <w:pPr>
      <w:keepNext/>
      <w:keepLines/>
      <w:jc w:val="center"/>
      <w:outlineLvl w:val="0"/>
    </w:pPr>
    <w:rPr>
      <w:rFonts w:eastAsiaTheme="majorEastAsia" w:cstheme="majorBidi"/>
      <w:b/>
      <w:bCs/>
      <w:szCs w:val="28"/>
    </w:rPr>
  </w:style>
  <w:style w:type="paragraph" w:styleId="2">
    <w:name w:val="heading 2"/>
    <w:basedOn w:val="a"/>
    <w:next w:val="a"/>
    <w:link w:val="20"/>
    <w:autoRedefine/>
    <w:uiPriority w:val="9"/>
    <w:semiHidden/>
    <w:unhideWhenUsed/>
    <w:qFormat/>
    <w:rsid w:val="00AB3961"/>
    <w:pPr>
      <w:keepNext/>
      <w:keepLines/>
      <w:jc w:val="center"/>
      <w:outlineLvl w:val="1"/>
    </w:pPr>
    <w:rPr>
      <w:rFonts w:eastAsiaTheme="majorEastAsia" w:cstheme="majorBidi"/>
      <w:b/>
      <w:bCs/>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B3961"/>
    <w:rPr>
      <w:rFonts w:ascii="Times New Roman" w:eastAsiaTheme="majorEastAsia" w:hAnsi="Times New Roman" w:cstheme="majorBidi"/>
      <w:b/>
      <w:bCs/>
      <w:sz w:val="28"/>
      <w:szCs w:val="28"/>
    </w:rPr>
  </w:style>
  <w:style w:type="character" w:customStyle="1" w:styleId="20">
    <w:name w:val="Заголовок 2 Знак"/>
    <w:basedOn w:val="a0"/>
    <w:link w:val="2"/>
    <w:uiPriority w:val="9"/>
    <w:semiHidden/>
    <w:rsid w:val="00AB3961"/>
    <w:rPr>
      <w:rFonts w:ascii="Times New Roman" w:eastAsiaTheme="majorEastAsia" w:hAnsi="Times New Roman" w:cstheme="majorBidi"/>
      <w:b/>
      <w:bCs/>
      <w:sz w:val="28"/>
      <w:szCs w:val="26"/>
    </w:rPr>
  </w:style>
  <w:style w:type="paragraph" w:styleId="a3">
    <w:name w:val="List Paragraph"/>
    <w:basedOn w:val="a"/>
    <w:uiPriority w:val="34"/>
    <w:qFormat/>
    <w:rsid w:val="009242F3"/>
    <w:pPr>
      <w:ind w:left="720"/>
      <w:contextualSpacing/>
    </w:pPr>
  </w:style>
  <w:style w:type="character" w:styleId="a4">
    <w:name w:val="Hyperlink"/>
    <w:basedOn w:val="a0"/>
    <w:uiPriority w:val="99"/>
    <w:unhideWhenUsed/>
    <w:rsid w:val="00BB74DD"/>
    <w:rPr>
      <w:color w:val="0000FF" w:themeColor="hyperlink"/>
      <w:u w:val="single"/>
    </w:rPr>
  </w:style>
  <w:style w:type="table" w:styleId="a5">
    <w:name w:val="Table Grid"/>
    <w:basedOn w:val="a1"/>
    <w:uiPriority w:val="59"/>
    <w:rsid w:val="00224C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2A2B08"/>
    <w:pPr>
      <w:spacing w:line="240" w:lineRule="auto"/>
    </w:pPr>
    <w:rPr>
      <w:rFonts w:ascii="Tahoma" w:hAnsi="Tahoma" w:cs="Tahoma"/>
      <w:sz w:val="16"/>
      <w:szCs w:val="16"/>
    </w:rPr>
  </w:style>
  <w:style w:type="character" w:customStyle="1" w:styleId="a7">
    <w:name w:val="Текст выноски Знак"/>
    <w:basedOn w:val="a0"/>
    <w:link w:val="a6"/>
    <w:uiPriority w:val="99"/>
    <w:semiHidden/>
    <w:rsid w:val="002A2B08"/>
    <w:rPr>
      <w:rFonts w:ascii="Tahoma" w:hAnsi="Tahoma" w:cs="Tahoma"/>
      <w:sz w:val="16"/>
      <w:szCs w:val="16"/>
    </w:rPr>
  </w:style>
  <w:style w:type="paragraph" w:styleId="a8">
    <w:name w:val="Normal (Web)"/>
    <w:basedOn w:val="a"/>
    <w:uiPriority w:val="99"/>
    <w:semiHidden/>
    <w:unhideWhenUsed/>
    <w:rsid w:val="002A2B08"/>
    <w:pPr>
      <w:spacing w:before="100" w:beforeAutospacing="1" w:after="100" w:afterAutospacing="1" w:line="240" w:lineRule="auto"/>
      <w:ind w:firstLine="0"/>
      <w:jc w:val="left"/>
    </w:pPr>
    <w:rPr>
      <w:rFonts w:eastAsiaTheme="minorEastAsia" w:cs="Times New Roman"/>
      <w:sz w:val="24"/>
      <w:szCs w:val="24"/>
      <w:lang w:eastAsia="ru-RU"/>
    </w:rPr>
  </w:style>
  <w:style w:type="paragraph" w:styleId="a9">
    <w:name w:val="TOC Heading"/>
    <w:basedOn w:val="1"/>
    <w:next w:val="a"/>
    <w:uiPriority w:val="39"/>
    <w:unhideWhenUsed/>
    <w:qFormat/>
    <w:rsid w:val="0084097E"/>
    <w:pPr>
      <w:spacing w:before="480" w:line="276" w:lineRule="auto"/>
      <w:ind w:firstLine="0"/>
      <w:jc w:val="left"/>
      <w:outlineLvl w:val="9"/>
    </w:pPr>
    <w:rPr>
      <w:rFonts w:asciiTheme="majorHAnsi" w:hAnsiTheme="majorHAnsi"/>
      <w:color w:val="365F91" w:themeColor="accent1" w:themeShade="BF"/>
      <w:lang w:eastAsia="ru-RU"/>
    </w:rPr>
  </w:style>
  <w:style w:type="paragraph" w:styleId="11">
    <w:name w:val="toc 1"/>
    <w:basedOn w:val="a"/>
    <w:next w:val="a"/>
    <w:autoRedefine/>
    <w:uiPriority w:val="39"/>
    <w:unhideWhenUsed/>
    <w:qFormat/>
    <w:rsid w:val="00CB1F07"/>
    <w:pPr>
      <w:tabs>
        <w:tab w:val="right" w:leader="dot" w:pos="9356"/>
      </w:tabs>
      <w:spacing w:after="100"/>
      <w:ind w:firstLine="0"/>
    </w:pPr>
    <w:rPr>
      <w:b/>
      <w:noProof/>
    </w:rPr>
  </w:style>
  <w:style w:type="paragraph" w:styleId="21">
    <w:name w:val="toc 2"/>
    <w:basedOn w:val="a"/>
    <w:next w:val="a"/>
    <w:autoRedefine/>
    <w:uiPriority w:val="39"/>
    <w:unhideWhenUsed/>
    <w:qFormat/>
    <w:rsid w:val="00CB1F07"/>
    <w:pPr>
      <w:spacing w:after="100"/>
      <w:ind w:left="426" w:firstLine="0"/>
    </w:pPr>
  </w:style>
  <w:style w:type="paragraph" w:styleId="aa">
    <w:name w:val="header"/>
    <w:basedOn w:val="a"/>
    <w:link w:val="ab"/>
    <w:uiPriority w:val="99"/>
    <w:unhideWhenUsed/>
    <w:rsid w:val="0084097E"/>
    <w:pPr>
      <w:tabs>
        <w:tab w:val="center" w:pos="4677"/>
        <w:tab w:val="right" w:pos="9355"/>
      </w:tabs>
      <w:spacing w:line="240" w:lineRule="auto"/>
    </w:pPr>
  </w:style>
  <w:style w:type="character" w:customStyle="1" w:styleId="ab">
    <w:name w:val="Верхний колонтитул Знак"/>
    <w:basedOn w:val="a0"/>
    <w:link w:val="aa"/>
    <w:uiPriority w:val="99"/>
    <w:rsid w:val="0084097E"/>
    <w:rPr>
      <w:rFonts w:ascii="Times New Roman" w:hAnsi="Times New Roman"/>
      <w:sz w:val="28"/>
    </w:rPr>
  </w:style>
  <w:style w:type="paragraph" w:styleId="ac">
    <w:name w:val="footer"/>
    <w:basedOn w:val="a"/>
    <w:link w:val="ad"/>
    <w:uiPriority w:val="99"/>
    <w:unhideWhenUsed/>
    <w:rsid w:val="0084097E"/>
    <w:pPr>
      <w:tabs>
        <w:tab w:val="center" w:pos="4677"/>
        <w:tab w:val="right" w:pos="9355"/>
      </w:tabs>
      <w:spacing w:line="240" w:lineRule="auto"/>
    </w:pPr>
  </w:style>
  <w:style w:type="character" w:customStyle="1" w:styleId="ad">
    <w:name w:val="Нижний колонтитул Знак"/>
    <w:basedOn w:val="a0"/>
    <w:link w:val="ac"/>
    <w:uiPriority w:val="99"/>
    <w:rsid w:val="0084097E"/>
    <w:rPr>
      <w:rFonts w:ascii="Times New Roman" w:hAnsi="Times New Roman"/>
      <w:sz w:val="28"/>
    </w:rPr>
  </w:style>
  <w:style w:type="paragraph" w:customStyle="1" w:styleId="12">
    <w:name w:val="Обычный (веб)1"/>
    <w:rsid w:val="006403F2"/>
    <w:pPr>
      <w:widowControl w:val="0"/>
      <w:suppressAutoHyphens/>
    </w:pPr>
    <w:rPr>
      <w:rFonts w:ascii="Calibri" w:eastAsia="Arial Unicode MS" w:hAnsi="Calibri" w:cs="font191"/>
      <w:kern w:val="2"/>
      <w:lang w:eastAsia="ar-SA"/>
    </w:rPr>
  </w:style>
  <w:style w:type="paragraph" w:styleId="3">
    <w:name w:val="toc 3"/>
    <w:basedOn w:val="a"/>
    <w:next w:val="a"/>
    <w:autoRedefine/>
    <w:uiPriority w:val="39"/>
    <w:semiHidden/>
    <w:unhideWhenUsed/>
    <w:qFormat/>
    <w:rsid w:val="00A23042"/>
    <w:pPr>
      <w:spacing w:after="100" w:line="276" w:lineRule="auto"/>
      <w:ind w:left="440" w:firstLine="0"/>
      <w:jc w:val="left"/>
    </w:pPr>
    <w:rPr>
      <w:rFonts w:asciiTheme="minorHAnsi" w:eastAsiaTheme="minorEastAsia" w:hAnsiTheme="minorHAns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package" Target="embeddings/_________Microsoft_Word1.docx"/><Relationship Id="rId5" Type="http://schemas.openxmlformats.org/officeDocument/2006/relationships/settings" Target="settings.xml"/><Relationship Id="rId15" Type="http://schemas.openxmlformats.org/officeDocument/2006/relationships/chart" Target="charts/chart4.xml"/><Relationship Id="rId10" Type="http://schemas.openxmlformats.org/officeDocument/2006/relationships/image" Target="media/image1.emf"/><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chart" Target="charts/chart3.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56;&#1072;&#1073;&#1086;&#1090;&#1072;%20&#1040;&#1074;&#1090;&#1086;&#1088;24\&#1056;&#1072;&#1073;&#1086;&#1090;&#1099;%20author24\Normall.dotx"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200" b="1"/>
          </a:pPr>
          <a:endParaRPr lang="ru-RU"/>
        </a:p>
      </c:txPr>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Результаты диагностики читательского интереса у детей ЭГ</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Лист1!$A$2:$A$4</c:f>
              <c:strCache>
                <c:ptCount val="3"/>
                <c:pt idx="0">
                  <c:v>высокий уровень</c:v>
                </c:pt>
                <c:pt idx="1">
                  <c:v>средний уровень</c:v>
                </c:pt>
                <c:pt idx="2">
                  <c:v>низкий уровень</c:v>
                </c:pt>
              </c:strCache>
            </c:strRef>
          </c:cat>
          <c:val>
            <c:numRef>
              <c:f>Лист1!$B$2:$B$4</c:f>
              <c:numCache>
                <c:formatCode>0%</c:formatCode>
                <c:ptCount val="3"/>
                <c:pt idx="0">
                  <c:v>0.15000000000000024</c:v>
                </c:pt>
                <c:pt idx="1">
                  <c:v>0.25</c:v>
                </c:pt>
                <c:pt idx="2">
                  <c:v>0.55000000000000004</c:v>
                </c:pt>
              </c:numCache>
            </c:numRef>
          </c:val>
          <c:extLst xmlns:c16r2="http://schemas.microsoft.com/office/drawing/2015/06/chart">
            <c:ext xmlns:c16="http://schemas.microsoft.com/office/drawing/2014/chart" uri="{C3380CC4-5D6E-409C-BE32-E72D297353CC}">
              <c16:uniqueId val="{00000000-1B4D-437D-B60F-D978F5F2146C}"/>
            </c:ext>
          </c:extLst>
        </c:ser>
        <c:dLbls>
          <c:showLegendKey val="0"/>
          <c:showVal val="0"/>
          <c:showCatName val="0"/>
          <c:showSerName val="0"/>
          <c:showPercent val="0"/>
          <c:showBubbleSize val="0"/>
        </c:dLbls>
        <c:gapWidth val="150"/>
        <c:shape val="box"/>
        <c:axId val="169403520"/>
        <c:axId val="169405056"/>
        <c:axId val="0"/>
      </c:bar3DChart>
      <c:catAx>
        <c:axId val="169403520"/>
        <c:scaling>
          <c:orientation val="minMax"/>
        </c:scaling>
        <c:delete val="0"/>
        <c:axPos val="b"/>
        <c:numFmt formatCode="General" sourceLinked="0"/>
        <c:majorTickMark val="out"/>
        <c:minorTickMark val="none"/>
        <c:tickLblPos val="nextTo"/>
        <c:crossAx val="169405056"/>
        <c:crosses val="autoZero"/>
        <c:auto val="1"/>
        <c:lblAlgn val="ctr"/>
        <c:lblOffset val="100"/>
        <c:noMultiLvlLbl val="0"/>
      </c:catAx>
      <c:valAx>
        <c:axId val="169405056"/>
        <c:scaling>
          <c:orientation val="minMax"/>
        </c:scaling>
        <c:delete val="0"/>
        <c:axPos val="l"/>
        <c:majorGridlines/>
        <c:numFmt formatCode="0%" sourceLinked="1"/>
        <c:majorTickMark val="out"/>
        <c:minorTickMark val="none"/>
        <c:tickLblPos val="nextTo"/>
        <c:crossAx val="169403520"/>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200" b="1"/>
          </a:pPr>
          <a:endParaRPr lang="ru-RU"/>
        </a:p>
      </c:txPr>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Результаты диагностики читательского интереса у детей КГ</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Лист1!$A$2:$A$4</c:f>
              <c:strCache>
                <c:ptCount val="3"/>
                <c:pt idx="0">
                  <c:v>высокий уровень</c:v>
                </c:pt>
                <c:pt idx="1">
                  <c:v>средний уровень</c:v>
                </c:pt>
                <c:pt idx="2">
                  <c:v>низкий уровень</c:v>
                </c:pt>
              </c:strCache>
            </c:strRef>
          </c:cat>
          <c:val>
            <c:numRef>
              <c:f>Лист1!$B$2:$B$4</c:f>
              <c:numCache>
                <c:formatCode>0%</c:formatCode>
                <c:ptCount val="3"/>
                <c:pt idx="0">
                  <c:v>0.1</c:v>
                </c:pt>
                <c:pt idx="1">
                  <c:v>0.30000000000000032</c:v>
                </c:pt>
                <c:pt idx="2">
                  <c:v>0.60000000000000064</c:v>
                </c:pt>
              </c:numCache>
            </c:numRef>
          </c:val>
          <c:extLst xmlns:c16r2="http://schemas.microsoft.com/office/drawing/2015/06/chart">
            <c:ext xmlns:c16="http://schemas.microsoft.com/office/drawing/2014/chart" uri="{C3380CC4-5D6E-409C-BE32-E72D297353CC}">
              <c16:uniqueId val="{00000000-8071-4CB9-B470-5DD4655E7E97}"/>
            </c:ext>
          </c:extLst>
        </c:ser>
        <c:dLbls>
          <c:showLegendKey val="0"/>
          <c:showVal val="0"/>
          <c:showCatName val="0"/>
          <c:showSerName val="0"/>
          <c:showPercent val="0"/>
          <c:showBubbleSize val="0"/>
        </c:dLbls>
        <c:gapWidth val="150"/>
        <c:shape val="box"/>
        <c:axId val="169267968"/>
        <c:axId val="169269504"/>
        <c:axId val="0"/>
      </c:bar3DChart>
      <c:catAx>
        <c:axId val="169267968"/>
        <c:scaling>
          <c:orientation val="minMax"/>
        </c:scaling>
        <c:delete val="0"/>
        <c:axPos val="b"/>
        <c:numFmt formatCode="General" sourceLinked="0"/>
        <c:majorTickMark val="out"/>
        <c:minorTickMark val="none"/>
        <c:tickLblPos val="nextTo"/>
        <c:crossAx val="169269504"/>
        <c:crosses val="autoZero"/>
        <c:auto val="1"/>
        <c:lblAlgn val="ctr"/>
        <c:lblOffset val="100"/>
        <c:noMultiLvlLbl val="0"/>
      </c:catAx>
      <c:valAx>
        <c:axId val="169269504"/>
        <c:scaling>
          <c:orientation val="minMax"/>
        </c:scaling>
        <c:delete val="0"/>
        <c:axPos val="l"/>
        <c:majorGridlines/>
        <c:numFmt formatCode="0%" sourceLinked="1"/>
        <c:majorTickMark val="out"/>
        <c:minorTickMark val="none"/>
        <c:tickLblPos val="nextTo"/>
        <c:crossAx val="169267968"/>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400"/>
          </a:pPr>
          <a:endParaRPr lang="ru-RU"/>
        </a:p>
      </c:txPr>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Результаты диагностики детей ЭГ</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Лист1!$A$2:$A$4</c:f>
              <c:strCache>
                <c:ptCount val="3"/>
                <c:pt idx="0">
                  <c:v>высокий уровень</c:v>
                </c:pt>
                <c:pt idx="1">
                  <c:v>средний уровень</c:v>
                </c:pt>
                <c:pt idx="2">
                  <c:v>низкий уровень</c:v>
                </c:pt>
              </c:strCache>
            </c:strRef>
          </c:cat>
          <c:val>
            <c:numRef>
              <c:f>Лист1!$B$2:$B$4</c:f>
              <c:numCache>
                <c:formatCode>0%</c:formatCode>
                <c:ptCount val="3"/>
                <c:pt idx="0">
                  <c:v>0.35000000000000031</c:v>
                </c:pt>
                <c:pt idx="1">
                  <c:v>0.45</c:v>
                </c:pt>
                <c:pt idx="2">
                  <c:v>0.2</c:v>
                </c:pt>
              </c:numCache>
            </c:numRef>
          </c:val>
          <c:extLst xmlns:c16r2="http://schemas.microsoft.com/office/drawing/2015/06/chart">
            <c:ext xmlns:c16="http://schemas.microsoft.com/office/drawing/2014/chart" uri="{C3380CC4-5D6E-409C-BE32-E72D297353CC}">
              <c16:uniqueId val="{00000000-2DF7-4896-A07F-F115156B2A54}"/>
            </c:ext>
          </c:extLst>
        </c:ser>
        <c:dLbls>
          <c:showLegendKey val="0"/>
          <c:showVal val="0"/>
          <c:showCatName val="0"/>
          <c:showSerName val="0"/>
          <c:showPercent val="0"/>
          <c:showBubbleSize val="0"/>
        </c:dLbls>
        <c:gapWidth val="150"/>
        <c:shape val="box"/>
        <c:axId val="169560704"/>
        <c:axId val="169574784"/>
        <c:axId val="0"/>
      </c:bar3DChart>
      <c:catAx>
        <c:axId val="169560704"/>
        <c:scaling>
          <c:orientation val="minMax"/>
        </c:scaling>
        <c:delete val="0"/>
        <c:axPos val="b"/>
        <c:numFmt formatCode="General" sourceLinked="0"/>
        <c:majorTickMark val="out"/>
        <c:minorTickMark val="none"/>
        <c:tickLblPos val="nextTo"/>
        <c:crossAx val="169574784"/>
        <c:crosses val="autoZero"/>
        <c:auto val="1"/>
        <c:lblAlgn val="ctr"/>
        <c:lblOffset val="100"/>
        <c:noMultiLvlLbl val="0"/>
      </c:catAx>
      <c:valAx>
        <c:axId val="169574784"/>
        <c:scaling>
          <c:orientation val="minMax"/>
        </c:scaling>
        <c:delete val="0"/>
        <c:axPos val="l"/>
        <c:majorGridlines/>
        <c:numFmt formatCode="0%" sourceLinked="1"/>
        <c:majorTickMark val="out"/>
        <c:minorTickMark val="none"/>
        <c:tickLblPos val="nextTo"/>
        <c:crossAx val="169560704"/>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400"/>
          </a:pPr>
          <a:endParaRPr lang="ru-RU"/>
        </a:p>
      </c:txPr>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Результаты диагностики детей КГ</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Лист1!$A$2:$A$4</c:f>
              <c:strCache>
                <c:ptCount val="3"/>
                <c:pt idx="0">
                  <c:v>высокий уровень</c:v>
                </c:pt>
                <c:pt idx="1">
                  <c:v>средний уровень</c:v>
                </c:pt>
                <c:pt idx="2">
                  <c:v>низкий уровень</c:v>
                </c:pt>
              </c:strCache>
            </c:strRef>
          </c:cat>
          <c:val>
            <c:numRef>
              <c:f>Лист1!$B$2:$B$4</c:f>
              <c:numCache>
                <c:formatCode>0%</c:formatCode>
                <c:ptCount val="3"/>
                <c:pt idx="0">
                  <c:v>0.2</c:v>
                </c:pt>
                <c:pt idx="1">
                  <c:v>0.30000000000000032</c:v>
                </c:pt>
                <c:pt idx="2">
                  <c:v>0.5</c:v>
                </c:pt>
              </c:numCache>
            </c:numRef>
          </c:val>
          <c:extLst xmlns:c16r2="http://schemas.microsoft.com/office/drawing/2015/06/chart">
            <c:ext xmlns:c16="http://schemas.microsoft.com/office/drawing/2014/chart" uri="{C3380CC4-5D6E-409C-BE32-E72D297353CC}">
              <c16:uniqueId val="{00000000-2452-4F99-BD76-B6C60102EB6E}"/>
            </c:ext>
          </c:extLst>
        </c:ser>
        <c:dLbls>
          <c:showLegendKey val="0"/>
          <c:showVal val="0"/>
          <c:showCatName val="0"/>
          <c:showSerName val="0"/>
          <c:showPercent val="0"/>
          <c:showBubbleSize val="0"/>
        </c:dLbls>
        <c:gapWidth val="150"/>
        <c:shape val="box"/>
        <c:axId val="169416192"/>
        <c:axId val="169417728"/>
        <c:axId val="0"/>
      </c:bar3DChart>
      <c:catAx>
        <c:axId val="169416192"/>
        <c:scaling>
          <c:orientation val="minMax"/>
        </c:scaling>
        <c:delete val="0"/>
        <c:axPos val="b"/>
        <c:numFmt formatCode="General" sourceLinked="0"/>
        <c:majorTickMark val="out"/>
        <c:minorTickMark val="none"/>
        <c:tickLblPos val="nextTo"/>
        <c:crossAx val="169417728"/>
        <c:crosses val="autoZero"/>
        <c:auto val="1"/>
        <c:lblAlgn val="ctr"/>
        <c:lblOffset val="100"/>
        <c:noMultiLvlLbl val="0"/>
      </c:catAx>
      <c:valAx>
        <c:axId val="169417728"/>
        <c:scaling>
          <c:orientation val="minMax"/>
        </c:scaling>
        <c:delete val="0"/>
        <c:axPos val="l"/>
        <c:majorGridlines/>
        <c:numFmt formatCode="0%" sourceLinked="1"/>
        <c:majorTickMark val="out"/>
        <c:minorTickMark val="none"/>
        <c:tickLblPos val="nextTo"/>
        <c:crossAx val="169416192"/>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6855AC-2506-452A-8CE7-A7564D7BC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Normall</Template>
  <TotalTime>2773</TotalTime>
  <Pages>1</Pages>
  <Words>20702</Words>
  <Characters>118008</Characters>
  <Application>Microsoft Office Word</Application>
  <DocSecurity>0</DocSecurity>
  <Lines>983</Lines>
  <Paragraphs>276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89</cp:revision>
  <cp:lastPrinted>2019-05-27T18:34:00Z</cp:lastPrinted>
  <dcterms:created xsi:type="dcterms:W3CDTF">2018-08-10T19:27:00Z</dcterms:created>
  <dcterms:modified xsi:type="dcterms:W3CDTF">2019-05-27T19:05:00Z</dcterms:modified>
</cp:coreProperties>
</file>